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D3B1" w14:textId="374661A5" w:rsidR="00971D42" w:rsidRPr="00192758" w:rsidRDefault="00832EC6" w:rsidP="00450F4F">
      <w:pPr>
        <w:pStyle w:val="Title"/>
        <w:rPr>
          <w:smallCaps/>
        </w:rPr>
      </w:pPr>
      <w:r w:rsidRPr="00832EC6">
        <w:rPr>
          <w:smallCaps/>
          <w:sz w:val="38"/>
          <w:szCs w:val="38"/>
        </w:rPr>
        <w:t xml:space="preserve">Register </w:t>
      </w:r>
      <w:r w:rsidR="0097332A" w:rsidRPr="00832EC6">
        <w:rPr>
          <w:smallCaps/>
          <w:sz w:val="38"/>
          <w:szCs w:val="38"/>
        </w:rPr>
        <w:t>van beeldverwerkingsactiviteiten van bewakingscamera</w:t>
      </w:r>
      <w:r w:rsidR="00396282" w:rsidRPr="00832EC6">
        <w:rPr>
          <w:smallCaps/>
          <w:sz w:val="38"/>
          <w:szCs w:val="38"/>
        </w:rPr>
        <w:t>’</w:t>
      </w:r>
      <w:r w:rsidR="0097332A" w:rsidRPr="00832EC6">
        <w:rPr>
          <w:smallCaps/>
          <w:sz w:val="38"/>
          <w:szCs w:val="38"/>
        </w:rPr>
        <w:t>s</w:t>
      </w:r>
      <w:r w:rsidR="0097332A" w:rsidRPr="00192758">
        <w:rPr>
          <w:rStyle w:val="FootnoteReference"/>
          <w:rFonts w:ascii="Libre Franklin ExtraLight" w:hAnsi="Libre Franklin ExtraLight"/>
          <w:smallCaps/>
        </w:rPr>
        <w:t xml:space="preserve"> </w:t>
      </w:r>
      <w:r w:rsidR="00516D9D" w:rsidRPr="00192758">
        <w:rPr>
          <w:rStyle w:val="FootnoteReference"/>
          <w:rFonts w:ascii="Libre Franklin ExtraLight" w:hAnsi="Libre Franklin ExtraLight"/>
          <w:smallCaps/>
        </w:rPr>
        <w:footnoteReference w:id="1"/>
      </w:r>
    </w:p>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
        <w:gridCol w:w="3289"/>
        <w:gridCol w:w="426"/>
        <w:gridCol w:w="8930"/>
      </w:tblGrid>
      <w:tr w:rsidR="00450F4F" w:rsidRPr="00192758" w14:paraId="3368F64D" w14:textId="77777777" w:rsidTr="008B50E9">
        <w:trPr>
          <w:trHeight w:val="850"/>
        </w:trPr>
        <w:tc>
          <w:tcPr>
            <w:tcW w:w="3402" w:type="dxa"/>
            <w:gridSpan w:val="2"/>
            <w:tcBorders>
              <w:right w:val="single" w:sz="4" w:space="0" w:color="auto"/>
            </w:tcBorders>
            <w:vAlign w:val="center"/>
          </w:tcPr>
          <w:p w14:paraId="144C0DE3" w14:textId="77777777" w:rsidR="00450F4F" w:rsidRPr="00192758" w:rsidRDefault="00CE6B94" w:rsidP="008B50E9">
            <w:pPr>
              <w:rPr>
                <w:rFonts w:ascii="Libre Franklin Medium" w:hAnsi="Libre Franklin Medium"/>
                <w:sz w:val="21"/>
                <w:szCs w:val="21"/>
              </w:rPr>
            </w:pPr>
            <w:r w:rsidRPr="00192758">
              <w:rPr>
                <w:rFonts w:ascii="Libre Franklin Medium" w:hAnsi="Libre Franklin Medium"/>
                <w:sz w:val="20"/>
                <w:szCs w:val="20"/>
              </w:rPr>
              <w:t>Referentienaam van het camerabewakingssysteem</w:t>
            </w:r>
            <w:r w:rsidR="00450F4F" w:rsidRPr="00192758">
              <w:rPr>
                <w:rFonts w:ascii="Libre Franklin Medium" w:hAnsi="Libre Franklin Medium"/>
                <w:sz w:val="21"/>
                <w:szCs w:val="21"/>
              </w:rPr>
              <w:t>:</w:t>
            </w:r>
          </w:p>
        </w:tc>
        <w:sdt>
          <w:sdtPr>
            <w:rPr>
              <w:szCs w:val="18"/>
            </w:rPr>
            <w:alias w:val="Referentienaam van het camerabewakingssysteem"/>
            <w:tag w:val="Wijs een referentienaam toe aan uw camerabewakingssysteem (bijvoorbeeld 'woning', 'buitenparkeerplaats', 'magazijn', 'vergaderzaal', enz.)"/>
            <w:id w:val="623280336"/>
            <w:lock w:val="sdtLocked"/>
            <w:placeholder>
              <w:docPart w:val="02F92EFA6B734E869E8DEE6241FA3739"/>
            </w:placeholder>
            <w:showingPlcHdr/>
            <w15:appearance w15:val="hidden"/>
          </w:sdtPr>
          <w:sdtContent>
            <w:tc>
              <w:tcPr>
                <w:tcW w:w="9356" w:type="dxa"/>
                <w:gridSpan w:val="2"/>
                <w:tcBorders>
                  <w:top w:val="single" w:sz="4" w:space="0" w:color="auto"/>
                  <w:left w:val="single" w:sz="4" w:space="0" w:color="auto"/>
                  <w:bottom w:val="single" w:sz="4" w:space="0" w:color="auto"/>
                  <w:right w:val="single" w:sz="4" w:space="0" w:color="auto"/>
                </w:tcBorders>
                <w:vAlign w:val="center"/>
              </w:tcPr>
              <w:p w14:paraId="44BD761C" w14:textId="77777777" w:rsidR="00450F4F" w:rsidRPr="00192758" w:rsidRDefault="000512D6" w:rsidP="003848B1">
                <w:pPr>
                  <w:rPr>
                    <w:szCs w:val="18"/>
                  </w:rPr>
                </w:pPr>
                <w:r w:rsidRPr="00192758">
                  <w:rPr>
                    <w:rStyle w:val="PlaceholderText"/>
                    <w:rFonts w:ascii="Libre Franklin Thin" w:hAnsi="Libre Franklin Thin"/>
                    <w:i/>
                    <w:iCs/>
                    <w:color w:val="767171" w:themeColor="background2" w:themeShade="80"/>
                  </w:rPr>
                  <w:t>Wijs een referentienaam toe aan uw camerabewakingssysteem (bijvoorbeeld 'woning', 'buitenparkeerplaats', 'magazijn', 'vergaderzaal', enz.)</w:t>
                </w:r>
              </w:p>
            </w:tc>
          </w:sdtContent>
        </w:sdt>
      </w:tr>
      <w:tr w:rsidR="00FD0F65" w:rsidRPr="00192758" w14:paraId="6F6886E9" w14:textId="77777777" w:rsidTr="00302EF5">
        <w:tblPrEx>
          <w:tblCellMar>
            <w:left w:w="57" w:type="dxa"/>
            <w:right w:w="85" w:type="dxa"/>
          </w:tblCellMar>
        </w:tblPrEx>
        <w:trPr>
          <w:gridBefore w:val="1"/>
          <w:wBefore w:w="113" w:type="dxa"/>
          <w:trHeight w:val="397"/>
        </w:trPr>
        <w:tc>
          <w:tcPr>
            <w:tcW w:w="3715" w:type="dxa"/>
            <w:gridSpan w:val="2"/>
            <w:vAlign w:val="bottom"/>
          </w:tcPr>
          <w:p w14:paraId="5CBDB18D" w14:textId="68720751" w:rsidR="00FD0F65" w:rsidRPr="00192758" w:rsidRDefault="000512D6" w:rsidP="003848B1">
            <w:pPr>
              <w:spacing w:before="240"/>
              <w:ind w:left="0"/>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0"/>
                <w:szCs w:val="20"/>
              </w:rPr>
              <w:t>Aantal geïnstalleerde camera(</w:t>
            </w:r>
            <w:r w:rsidR="00396282">
              <w:rPr>
                <w:rFonts w:ascii="Libre Franklin Medium" w:eastAsiaTheme="majorEastAsia" w:hAnsi="Libre Franklin Medium" w:cstheme="majorBidi"/>
                <w:sz w:val="20"/>
                <w:szCs w:val="20"/>
              </w:rPr>
              <w:t>‘</w:t>
            </w:r>
            <w:r w:rsidRPr="00192758">
              <w:rPr>
                <w:rFonts w:ascii="Libre Franklin Medium" w:eastAsiaTheme="majorEastAsia" w:hAnsi="Libre Franklin Medium" w:cstheme="majorBidi"/>
                <w:sz w:val="20"/>
                <w:szCs w:val="20"/>
              </w:rPr>
              <w:t>s)</w:t>
            </w:r>
            <w:r w:rsidR="00FD0F65" w:rsidRPr="00192758">
              <w:rPr>
                <w:rFonts w:ascii="Libre Franklin Medium" w:eastAsiaTheme="majorEastAsia" w:hAnsi="Libre Franklin Medium" w:cstheme="majorBidi"/>
                <w:sz w:val="21"/>
                <w:szCs w:val="21"/>
              </w:rPr>
              <w:t>:</w:t>
            </w:r>
          </w:p>
        </w:tc>
        <w:sdt>
          <w:sdtPr>
            <w:alias w:val="Aantal bewakingscamera's"/>
            <w:tag w:val="Aantal bewakingscamera's"/>
            <w:id w:val="-299229816"/>
            <w:lock w:val="sdtLocked"/>
            <w:placeholder>
              <w:docPart w:val="0BF5CF9B8A4B4E0D9FD1834294BB0CFE"/>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dropDownList>
          </w:sdtPr>
          <w:sdtContent>
            <w:tc>
              <w:tcPr>
                <w:tcW w:w="8930" w:type="dxa"/>
                <w:vAlign w:val="bottom"/>
              </w:tcPr>
              <w:p w14:paraId="7451564C" w14:textId="77777777" w:rsidR="00FD0F65" w:rsidRPr="00192758" w:rsidRDefault="000512D6" w:rsidP="00FD0F65">
                <w:pPr>
                  <w:spacing w:before="240"/>
                  <w:ind w:left="0"/>
                </w:pPr>
                <w:r w:rsidRPr="00192758">
                  <w:rPr>
                    <w:rStyle w:val="PlaceholderText"/>
                    <w:rFonts w:ascii="Libre Franklin Thin" w:hAnsi="Libre Franklin Thin"/>
                    <w:i/>
                    <w:iCs/>
                    <w:color w:val="767171" w:themeColor="background2" w:themeShade="80"/>
                  </w:rPr>
                  <w:t>Aantal bewakingscamera’s</w:t>
                </w:r>
                <w:r w:rsidR="00FD0F65" w:rsidRPr="00192758">
                  <w:rPr>
                    <w:rStyle w:val="PlaceholderText"/>
                    <w:rFonts w:ascii="Libre Franklin Thin" w:hAnsi="Libre Franklin Thin"/>
                    <w:i/>
                    <w:iCs/>
                    <w:color w:val="767171" w:themeColor="background2" w:themeShade="80"/>
                  </w:rPr>
                  <w:t>.</w:t>
                </w:r>
              </w:p>
            </w:tc>
          </w:sdtContent>
        </w:sdt>
      </w:tr>
    </w:tbl>
    <w:p w14:paraId="180C88AA" w14:textId="77777777" w:rsidR="00A03168" w:rsidRPr="00192758" w:rsidRDefault="00CE6B94" w:rsidP="00A014BC">
      <w:pPr>
        <w:pStyle w:val="Heading1"/>
      </w:pPr>
      <w:r w:rsidRPr="00192758">
        <w:t>Identificatie van de verwerkingsverantwoordelijke</w:t>
      </w:r>
      <w:r w:rsidR="003239C3" w:rsidRPr="00192758">
        <w:rPr>
          <w:rStyle w:val="FootnoteReference"/>
        </w:rPr>
        <w:footnoteReference w:id="2"/>
      </w:r>
    </w:p>
    <w:p w14:paraId="33E3AA84" w14:textId="77777777" w:rsidR="003861AF" w:rsidRPr="00192758" w:rsidRDefault="00CE6B94" w:rsidP="00EF08C7">
      <w:pPr>
        <w:pStyle w:val="Heading3"/>
      </w:pPr>
      <w:r w:rsidRPr="00192758">
        <w:t>Identiteit van de verwerkingsverantwoordelijke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74D88" w:rsidRPr="00192758" w14:paraId="57FCF488" w14:textId="77777777" w:rsidTr="00A55317">
        <w:trPr>
          <w:trHeight w:val="1701"/>
        </w:trPr>
        <w:sdt>
          <w:sdtPr>
            <w:alias w:val="Identiteit van de verwerkingsverantwoordelijke"/>
            <w:tag w:val="Vermeld de identiteit van de persoon of entiteit die besloten heeft de bewakingscamera's te installeren en die het doel ervan bepaalt. Indien er meer dan één persoon of entiteit verwerkingsverantwoordelijke is, vermeld dan de namen van alle verwerkingsverantwoordelijken. "/>
            <w:id w:val="-1560478325"/>
            <w:lock w:val="sdtLocked"/>
            <w:placeholder>
              <w:docPart w:val="E3969771B04448C792F1B58B90D3564D"/>
            </w:placeholder>
            <w:showingPlcHdr/>
            <w15:appearance w15:val="hidden"/>
          </w:sdtPr>
          <w:sdtContent>
            <w:tc>
              <w:tcPr>
                <w:tcW w:w="12640" w:type="dxa"/>
              </w:tcPr>
              <w:p w14:paraId="1A12A2D1" w14:textId="2E31BD3E" w:rsidR="00A74D88" w:rsidRPr="00192758" w:rsidRDefault="00A74D88" w:rsidP="00CA2EAC">
                <w:pPr>
                  <w:ind w:left="0"/>
                </w:pPr>
                <w:r w:rsidRPr="00192758">
                  <w:rPr>
                    <w:rFonts w:ascii="Libre Franklin Thin" w:hAnsi="Libre Franklin Thin"/>
                    <w:i/>
                    <w:iCs/>
                    <w:color w:val="767171" w:themeColor="background2" w:themeShade="80"/>
                  </w:rPr>
                  <w:t xml:space="preserve">Vermeld de identiteit van de persoon </w:t>
                </w:r>
                <w:r w:rsidR="00E9030B" w:rsidRPr="00192758">
                  <w:rPr>
                    <w:rFonts w:ascii="Libre Franklin Thin" w:hAnsi="Libre Franklin Thin"/>
                    <w:i/>
                    <w:iCs/>
                    <w:color w:val="767171" w:themeColor="background2" w:themeShade="80"/>
                  </w:rPr>
                  <w:t xml:space="preserve">of entiteit </w:t>
                </w:r>
                <w:r w:rsidRPr="00192758">
                  <w:rPr>
                    <w:rFonts w:ascii="Libre Franklin Thin" w:hAnsi="Libre Franklin Thin"/>
                    <w:i/>
                    <w:iCs/>
                    <w:color w:val="767171" w:themeColor="background2" w:themeShade="80"/>
                  </w:rPr>
                  <w:t xml:space="preserve">die besloten heeft de bewakingscamera's te installeren en die het doel ervan bepaalt. Indien er meer dan één persoon </w:t>
                </w:r>
                <w:r w:rsidR="00E9030B" w:rsidRPr="00192758">
                  <w:rPr>
                    <w:rFonts w:ascii="Libre Franklin Thin" w:hAnsi="Libre Franklin Thin"/>
                    <w:i/>
                    <w:iCs/>
                    <w:color w:val="767171" w:themeColor="background2" w:themeShade="80"/>
                  </w:rPr>
                  <w:t xml:space="preserve">of entiteit </w:t>
                </w:r>
                <w:r w:rsidRPr="00192758">
                  <w:rPr>
                    <w:rFonts w:ascii="Libre Franklin Thin" w:hAnsi="Libre Franklin Thin"/>
                    <w:i/>
                    <w:iCs/>
                    <w:color w:val="767171" w:themeColor="background2" w:themeShade="80"/>
                  </w:rPr>
                  <w:t xml:space="preserve">verwerkingsverantwoordelijke is, vermeld dan de namen van alle verwerkingsverantwoordelijken. </w:t>
                </w:r>
                <w:r w:rsidRPr="00192758">
                  <w:rPr>
                    <w:rFonts w:ascii="Libre Franklin Thin" w:hAnsi="Libre Franklin Thin"/>
                    <w:i/>
                    <w:iCs/>
                    <w:color w:val="767171" w:themeColor="background2" w:themeShade="80"/>
                  </w:rPr>
                  <w:br/>
                </w:r>
                <w:r w:rsidRPr="00192758">
                  <w:rPr>
                    <w:rFonts w:ascii="Libre Franklin Thin" w:hAnsi="Libre Franklin Thin"/>
                    <w:i/>
                    <w:iCs/>
                    <w:color w:val="767171" w:themeColor="background2" w:themeShade="80"/>
                  </w:rPr>
                  <w:br/>
                  <w:t>Bijvoorbeeld “Jan Jans</w:t>
                </w:r>
                <w:r w:rsidR="00E9030B" w:rsidRPr="00192758">
                  <w:rPr>
                    <w:rFonts w:ascii="Libre Franklin Thin" w:hAnsi="Libre Franklin Thin"/>
                    <w:i/>
                    <w:iCs/>
                    <w:color w:val="767171" w:themeColor="background2" w:themeShade="80"/>
                  </w:rPr>
                  <w:t>s</w:t>
                </w:r>
                <w:r w:rsidRPr="00192758">
                  <w:rPr>
                    <w:rFonts w:ascii="Libre Franklin Thin" w:hAnsi="Libre Franklin Thin"/>
                    <w:i/>
                    <w:iCs/>
                    <w:color w:val="767171" w:themeColor="background2" w:themeShade="80"/>
                  </w:rPr>
                  <w:t>en</w:t>
                </w:r>
                <w:r w:rsidR="00E9030B" w:rsidRPr="00192758">
                  <w:rPr>
                    <w:rFonts w:ascii="Libre Franklin Thin" w:hAnsi="Libre Franklin Thin"/>
                    <w:i/>
                    <w:iCs/>
                    <w:color w:val="767171" w:themeColor="background2" w:themeShade="80"/>
                  </w:rPr>
                  <w:t>s</w:t>
                </w:r>
                <w:r w:rsidRPr="00192758">
                  <w:rPr>
                    <w:rFonts w:ascii="Libre Franklin Thin" w:hAnsi="Libre Franklin Thin"/>
                    <w:i/>
                    <w:iCs/>
                    <w:color w:val="767171" w:themeColor="background2" w:themeShade="80"/>
                  </w:rPr>
                  <w:t>” (voor een particulier), “De vereniging van mede-eigenaars (VME)” of “Reisbureau ABC”</w:t>
                </w:r>
                <w:r w:rsidRPr="00192758">
                  <w:rPr>
                    <w:rStyle w:val="PlaceholderText"/>
                    <w:rFonts w:ascii="Libre Franklin Thin" w:hAnsi="Libre Franklin Thin"/>
                    <w:i/>
                    <w:iCs/>
                    <w:color w:val="767171" w:themeColor="background2" w:themeShade="80"/>
                  </w:rPr>
                  <w:t>.</w:t>
                </w:r>
              </w:p>
            </w:tc>
          </w:sdtContent>
        </w:sdt>
      </w:tr>
    </w:tbl>
    <w:p w14:paraId="1F52FF5C" w14:textId="7E245A83" w:rsidR="00DF2BA1" w:rsidRPr="00192758" w:rsidRDefault="00CE6B94" w:rsidP="00EF08C7">
      <w:pPr>
        <w:pStyle w:val="Heading3"/>
      </w:pPr>
      <w:r w:rsidRPr="00192758">
        <w:t xml:space="preserve">Contactgegevens van de verwerkingsverantwoordelijke </w:t>
      </w:r>
      <w:r w:rsidR="00F1745F" w:rsidRPr="00192758">
        <w:t>(</w:t>
      </w:r>
      <w:r w:rsidRPr="00192758">
        <w:t>en van de functionaris voor de gegevensbescherming</w:t>
      </w:r>
      <w:r w:rsidR="00F1745F" w:rsidRPr="00192758">
        <w:t>)</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CB126F" w:rsidRPr="00192758" w14:paraId="04DF66FC" w14:textId="77777777" w:rsidTr="00A55317">
        <w:trPr>
          <w:trHeight w:val="1701"/>
        </w:trPr>
        <w:sdt>
          <w:sdtPr>
            <w:alias w:val="Contactgegevens van de verwerkingsverantwoordelijke (en van de functionaris voor de gegevensbescherming)"/>
            <w:tag w:val="Vul de gegevens in van de verwerkingsverantwoordelijke en, indien van toepassing, de gezamenlijke verwerkingsverantwoordelijke, de vertegenwoordiger van de verwerkingsverantwoordelijke en de functionaris voor de gegevensbescherming."/>
            <w:id w:val="-957477101"/>
            <w:lock w:val="sdtLocked"/>
            <w:placeholder>
              <w:docPart w:val="8EC3523C45744169B99224198FA00847"/>
            </w:placeholder>
            <w:showingPlcHdr/>
            <w15:appearance w15:val="hidden"/>
          </w:sdtPr>
          <w:sdtContent>
            <w:tc>
              <w:tcPr>
                <w:tcW w:w="12640" w:type="dxa"/>
              </w:tcPr>
              <w:p w14:paraId="4E1B357A" w14:textId="77777777" w:rsidR="00CB126F" w:rsidRPr="00192758" w:rsidRDefault="00C36661" w:rsidP="00E07339">
                <w:pPr>
                  <w:ind w:left="0"/>
                </w:pPr>
                <w:r w:rsidRPr="00192758">
                  <w:rPr>
                    <w:rStyle w:val="PlaceholderText"/>
                    <w:rFonts w:ascii="Libre Franklin Thin" w:hAnsi="Libre Franklin Thin"/>
                    <w:i/>
                    <w:iCs/>
                    <w:color w:val="767171" w:themeColor="background2" w:themeShade="80"/>
                  </w:rPr>
                  <w:t>Vul de gegevens in van de verwerkingsverantwoordelijke en, indien van toepassing, de gezamenlijke verwerkingsverantwoordelijke, de vertegenwoordiger van de verwerkingsverantwoordelijke en de functionaris voor de gegevensbescherming.</w:t>
                </w:r>
              </w:p>
            </w:tc>
          </w:sdtContent>
        </w:sdt>
      </w:tr>
    </w:tbl>
    <w:p w14:paraId="097E86F9" w14:textId="77777777" w:rsidR="008B7C7D" w:rsidRPr="00192758" w:rsidRDefault="00CE6B94" w:rsidP="008B7C7D">
      <w:pPr>
        <w:pStyle w:val="Heading3"/>
      </w:pPr>
      <w:r w:rsidRPr="00192758">
        <w:t>Hoofdadres van de bewaakte plaats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8B7C7D" w:rsidRPr="00192758" w14:paraId="43012DBE" w14:textId="77777777" w:rsidTr="00A55317">
        <w:trPr>
          <w:trHeight w:val="1701"/>
        </w:trPr>
        <w:sdt>
          <w:sdtPr>
            <w:alias w:val="Hoofdadres van de bewaakte plaats"/>
            <w:tag w:val="Vul het hoofdadres in van de plaats waar de bewakingscamera’s geïnstalleerd zijn."/>
            <w:id w:val="-1073501158"/>
            <w:lock w:val="sdtLocked"/>
            <w:placeholder>
              <w:docPart w:val="07CE9659F93F41E4AAB06127EBE68AA5"/>
            </w:placeholder>
            <w:showingPlcHdr/>
            <w15:appearance w15:val="hidden"/>
          </w:sdtPr>
          <w:sdtContent>
            <w:tc>
              <w:tcPr>
                <w:tcW w:w="12640" w:type="dxa"/>
              </w:tcPr>
              <w:p w14:paraId="560CC57D" w14:textId="77777777" w:rsidR="008B7C7D" w:rsidRPr="00192758" w:rsidRDefault="00C90B14" w:rsidP="00C445DA">
                <w:pPr>
                  <w:ind w:left="0"/>
                </w:pPr>
                <w:r w:rsidRPr="00192758">
                  <w:rPr>
                    <w:rStyle w:val="PlaceholderText"/>
                    <w:rFonts w:ascii="Libre Franklin Thin" w:hAnsi="Libre Franklin Thin"/>
                    <w:i/>
                    <w:iCs/>
                    <w:color w:val="767171" w:themeColor="background2" w:themeShade="80"/>
                  </w:rPr>
                  <w:t>V</w:t>
                </w:r>
                <w:r w:rsidR="00D0178C" w:rsidRPr="00192758">
                  <w:rPr>
                    <w:rStyle w:val="PlaceholderText"/>
                    <w:rFonts w:ascii="Libre Franklin Thin" w:hAnsi="Libre Franklin Thin"/>
                    <w:i/>
                    <w:iCs/>
                    <w:color w:val="767171" w:themeColor="background2" w:themeShade="80"/>
                  </w:rPr>
                  <w:t>ul het hoofdadres in van de plaats waar de bewakingscamera’s geï</w:t>
                </w:r>
                <w:r w:rsidR="008B7C7D" w:rsidRPr="00192758">
                  <w:rPr>
                    <w:rStyle w:val="PlaceholderText"/>
                    <w:rFonts w:ascii="Libre Franklin Thin" w:hAnsi="Libre Franklin Thin"/>
                    <w:i/>
                    <w:iCs/>
                    <w:color w:val="767171" w:themeColor="background2" w:themeShade="80"/>
                  </w:rPr>
                  <w:t>nstal</w:t>
                </w:r>
                <w:r w:rsidR="00D0178C" w:rsidRPr="00192758">
                  <w:rPr>
                    <w:rStyle w:val="PlaceholderText"/>
                    <w:rFonts w:ascii="Libre Franklin Thin" w:hAnsi="Libre Franklin Thin"/>
                    <w:i/>
                    <w:iCs/>
                    <w:color w:val="767171" w:themeColor="background2" w:themeShade="80"/>
                  </w:rPr>
                  <w:t>leerd zijn</w:t>
                </w:r>
                <w:r w:rsidR="008B7C7D" w:rsidRPr="00192758">
                  <w:rPr>
                    <w:rStyle w:val="PlaceholderText"/>
                    <w:rFonts w:ascii="Libre Franklin Thin" w:hAnsi="Libre Franklin Thin"/>
                    <w:i/>
                    <w:iCs/>
                    <w:color w:val="767171" w:themeColor="background2" w:themeShade="80"/>
                  </w:rPr>
                  <w:t>.</w:t>
                </w:r>
              </w:p>
            </w:tc>
          </w:sdtContent>
        </w:sdt>
      </w:tr>
    </w:tbl>
    <w:p w14:paraId="1F44A9FE" w14:textId="77777777" w:rsidR="00F54408" w:rsidRPr="00192758" w:rsidRDefault="00F54408" w:rsidP="008B7C7D">
      <w:pPr>
        <w:ind w:left="0"/>
      </w:pPr>
    </w:p>
    <w:p w14:paraId="283A3231" w14:textId="1F79C7FE" w:rsidR="006818A1" w:rsidRPr="00192758" w:rsidRDefault="00CE6B94" w:rsidP="00A014BC">
      <w:pPr>
        <w:pStyle w:val="Heading1"/>
      </w:pPr>
      <w:r w:rsidRPr="00192758">
        <w:lastRenderedPageBreak/>
        <w:t>Beschrijving van de vaste camera</w:t>
      </w:r>
      <w:r w:rsidR="00396282">
        <w:t>’</w:t>
      </w:r>
      <w:r w:rsidRPr="00192758">
        <w:t xml:space="preserve">s en </w:t>
      </w:r>
      <w:bookmarkStart w:id="2" w:name="_Hlk207383612"/>
      <w:r w:rsidRPr="00192758">
        <w:t>van de plaatsen bewaakt door de camera</w:t>
      </w:r>
      <w:r w:rsidR="00396282">
        <w:t>’</w:t>
      </w:r>
      <w:r w:rsidRPr="00192758">
        <w:t>s</w:t>
      </w:r>
      <w:r w:rsidRPr="00192758">
        <w:rPr>
          <w:rFonts w:ascii="Libre Franklin ExtraLight" w:hAnsi="Libre Franklin ExtraLight"/>
          <w:vertAlign w:val="superscript"/>
        </w:rPr>
        <w:t xml:space="preserve"> </w:t>
      </w:r>
      <w:bookmarkEnd w:id="2"/>
      <w:r w:rsidR="00E420C5" w:rsidRPr="00192758">
        <w:rPr>
          <w:rFonts w:ascii="Libre Franklin ExtraLight" w:hAnsi="Libre Franklin ExtraLight"/>
          <w:vertAlign w:val="superscript"/>
        </w:rPr>
        <w:footnoteReference w:id="3"/>
      </w:r>
    </w:p>
    <w:p w14:paraId="5BA44F20" w14:textId="77777777" w:rsidR="00EF08C7" w:rsidRPr="00192758" w:rsidRDefault="000512D6" w:rsidP="00EF08C7">
      <w:pPr>
        <w:pStyle w:val="Heading2"/>
      </w:pPr>
      <w:r w:rsidRPr="00192758">
        <w:t>Bewakingscamera</w:t>
      </w:r>
      <w:r w:rsidR="00EF08C7" w:rsidRPr="00192758">
        <w:t xml:space="preserve"> 1</w:t>
      </w:r>
    </w:p>
    <w:p w14:paraId="497C69D9" w14:textId="77777777" w:rsidR="00EF46E4" w:rsidRPr="00192758" w:rsidRDefault="00C36661" w:rsidP="00CB3DCF">
      <w:pPr>
        <w:pStyle w:val="Heading3"/>
        <w:tabs>
          <w:tab w:val="left" w:pos="6912"/>
          <w:tab w:val="left" w:pos="9469"/>
        </w:tabs>
      </w:pPr>
      <w:r w:rsidRPr="00192758">
        <w:t>Beschrijving van de bewaakte plaats</w:t>
      </w:r>
      <w:r w:rsidR="00194F92"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CB126F" w:rsidRPr="00192758" w14:paraId="195ED3F2" w14:textId="77777777" w:rsidTr="00566028">
        <w:trPr>
          <w:trHeight w:val="1701"/>
        </w:trPr>
        <w:bookmarkStart w:id="4" w:name="_Hlk177142969" w:displacedByCustomXml="next"/>
        <w:sdt>
          <w:sdtPr>
            <w:alias w:val="Beschrijving van de bewaakte plaats"/>
            <w:tag w:val="In geval van een permanente vaste bewakingscamera, gelieve te vermelden waar de bewakingscamera is geïnstalleerd en de bewaakte plaats te beschrijven. "/>
            <w:id w:val="-735322909"/>
            <w:lock w:val="sdtLocked"/>
            <w:placeholder>
              <w:docPart w:val="C63AAD30230E4BD2A6C579894B613DB3"/>
            </w:placeholder>
            <w:showingPlcHdr/>
            <w15:appearance w15:val="hidden"/>
          </w:sdtPr>
          <w:sdtContent>
            <w:tc>
              <w:tcPr>
                <w:tcW w:w="12645" w:type="dxa"/>
                <w:gridSpan w:val="4"/>
              </w:tcPr>
              <w:p w14:paraId="44F580E6" w14:textId="77777777" w:rsidR="00CB126F" w:rsidRPr="00192758" w:rsidRDefault="00610673" w:rsidP="004058CD">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In geval van een permanente vaste bewakingscamera, gelieve te vermelden waar de bewakingscamera is geïnstalleerd en de bewaakte plaats te beschrijven</w:t>
                </w:r>
                <w:r w:rsidR="004058CD" w:rsidRPr="00192758">
                  <w:rPr>
                    <w:rStyle w:val="PlaceholderText"/>
                    <w:rFonts w:ascii="Libre Franklin Thin" w:hAnsi="Libre Franklin Thin"/>
                    <w:i/>
                    <w:iCs/>
                    <w:color w:val="767171" w:themeColor="background2" w:themeShade="80"/>
                  </w:rPr>
                  <w:t xml:space="preserve">. </w:t>
                </w:r>
                <w:r w:rsidR="004058CD" w:rsidRPr="00192758">
                  <w:rPr>
                    <w:rStyle w:val="PlaceholderText"/>
                    <w:rFonts w:ascii="Libre Franklin Thin" w:hAnsi="Libre Franklin Thin"/>
                    <w:i/>
                    <w:iCs/>
                    <w:color w:val="767171" w:themeColor="background2" w:themeShade="80"/>
                  </w:rPr>
                  <w:br/>
                </w:r>
                <w:r w:rsidR="004058CD" w:rsidRPr="00192758">
                  <w:rPr>
                    <w:rStyle w:val="PlaceholderText"/>
                    <w:rFonts w:ascii="Libre Franklin Thin" w:hAnsi="Libre Franklin Thin"/>
                    <w:i/>
                    <w:iCs/>
                    <w:color w:val="767171" w:themeColor="background2" w:themeShade="80"/>
                  </w:rPr>
                  <w:br/>
                </w:r>
                <w:r w:rsidR="004D2F2D" w:rsidRPr="00192758">
                  <w:rPr>
                    <w:rStyle w:val="PlaceholderText"/>
                    <w:rFonts w:ascii="Libre Franklin Thin" w:hAnsi="Libre Franklin Thin"/>
                    <w:i/>
                    <w:iCs/>
                    <w:color w:val="767171" w:themeColor="background2" w:themeShade="80"/>
                  </w:rPr>
                  <w:t xml:space="preserve">In geval van een tijdelijke vaste bewakingscamera, gelieve te vermelden waar de bewakingscamera is geïnstalleerd alsook de bewaakte zones en de periodes </w:t>
                </w:r>
                <w:r w:rsidR="00B97C3C" w:rsidRPr="00192758">
                  <w:rPr>
                    <w:rStyle w:val="PlaceholderText"/>
                    <w:rFonts w:ascii="Libre Franklin Thin" w:hAnsi="Libre Franklin Thin"/>
                    <w:i/>
                    <w:iCs/>
                    <w:color w:val="767171" w:themeColor="background2" w:themeShade="80"/>
                  </w:rPr>
                  <w:t xml:space="preserve">te beschrijven </w:t>
                </w:r>
                <w:r w:rsidR="004D2F2D" w:rsidRPr="00192758">
                  <w:rPr>
                    <w:rStyle w:val="PlaceholderText"/>
                    <w:rFonts w:ascii="Libre Franklin Thin" w:hAnsi="Libre Franklin Thin"/>
                    <w:i/>
                    <w:iCs/>
                    <w:color w:val="767171" w:themeColor="background2" w:themeShade="80"/>
                  </w:rPr>
                  <w:t xml:space="preserve">waarin de camera </w:t>
                </w:r>
                <w:r w:rsidR="00B97C3C" w:rsidRPr="00192758">
                  <w:rPr>
                    <w:rStyle w:val="PlaceholderText"/>
                    <w:rFonts w:ascii="Libre Franklin Thin" w:hAnsi="Libre Franklin Thin"/>
                    <w:i/>
                    <w:iCs/>
                    <w:color w:val="767171" w:themeColor="background2" w:themeShade="80"/>
                  </w:rPr>
                  <w:t xml:space="preserve">in gebruik </w:t>
                </w:r>
                <w:r w:rsidR="004D2F2D" w:rsidRPr="00192758">
                  <w:rPr>
                    <w:rStyle w:val="PlaceholderText"/>
                    <w:rFonts w:ascii="Libre Franklin Thin" w:hAnsi="Libre Franklin Thin"/>
                    <w:i/>
                    <w:iCs/>
                    <w:color w:val="767171" w:themeColor="background2" w:themeShade="80"/>
                  </w:rPr>
                  <w:t xml:space="preserve">wordt </w:t>
                </w:r>
                <w:r w:rsidR="00B97C3C" w:rsidRPr="00192758">
                  <w:rPr>
                    <w:rStyle w:val="PlaceholderText"/>
                    <w:rFonts w:ascii="Libre Franklin Thin" w:hAnsi="Libre Franklin Thin"/>
                    <w:i/>
                    <w:iCs/>
                    <w:color w:val="767171" w:themeColor="background2" w:themeShade="80"/>
                  </w:rPr>
                  <w:t>genomen</w:t>
                </w:r>
                <w:r w:rsidR="004058CD" w:rsidRPr="00192758">
                  <w:rPr>
                    <w:rStyle w:val="PlaceholderText"/>
                    <w:rFonts w:ascii="Libre Franklin Thin" w:hAnsi="Libre Franklin Thin"/>
                    <w:i/>
                    <w:iCs/>
                    <w:color w:val="767171" w:themeColor="background2" w:themeShade="80"/>
                  </w:rPr>
                  <w:t>.</w:t>
                </w:r>
              </w:p>
            </w:tc>
          </w:sdtContent>
        </w:sdt>
      </w:tr>
      <w:bookmarkEnd w:id="4"/>
      <w:tr w:rsidR="00B45F6B" w:rsidRPr="00192758" w14:paraId="1124DE55" w14:textId="77777777" w:rsidTr="0086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5F59CF7" w14:textId="77777777" w:rsidR="00B45F6B" w:rsidRPr="00192758" w:rsidRDefault="00F22CF6" w:rsidP="00864ECF">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r w:rsidR="00B45F6B" w:rsidRPr="00192758">
              <w:rPr>
                <w:rFonts w:ascii="Libre Franklin Medium" w:eastAsiaTheme="majorEastAsia" w:hAnsi="Libre Franklin Medium" w:cstheme="majorBidi"/>
                <w:sz w:val="21"/>
                <w:szCs w:val="21"/>
              </w:rPr>
              <w:t>:</w:t>
            </w:r>
          </w:p>
        </w:tc>
        <w:sdt>
          <w:sdtPr>
            <w:alias w:val="Type bewaakte plaats"/>
            <w:tag w:val="Type bewaakte plaats"/>
            <w:id w:val="1915119712"/>
            <w:lock w:val="sdtLocked"/>
            <w:placeholder>
              <w:docPart w:val="D2BAA9C25FD74D5690C74FB973872363"/>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1A939676" w14:textId="77777777" w:rsidR="00B45F6B" w:rsidRPr="00192758" w:rsidRDefault="00111FD0" w:rsidP="00864ECF">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2AFFE178" w14:textId="77777777" w:rsidR="00B45F6B" w:rsidRPr="00192758" w:rsidRDefault="001D090B" w:rsidP="00864ECF">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r w:rsidR="00B45F6B" w:rsidRPr="00192758">
              <w:rPr>
                <w:rStyle w:val="FootnoteReference"/>
                <w:rFonts w:ascii="Libre Franklin ExtraLight" w:hAnsi="Libre Franklin ExtraLight"/>
                <w:sz w:val="21"/>
                <w:szCs w:val="21"/>
              </w:rPr>
              <w:footnoteReference w:id="4"/>
            </w:r>
            <w:r w:rsidR="00B45F6B" w:rsidRPr="00192758">
              <w:rPr>
                <w:rFonts w:ascii="Libre Franklin Medium" w:hAnsi="Libre Franklin Medium"/>
                <w:sz w:val="21"/>
                <w:szCs w:val="21"/>
              </w:rPr>
              <w:t>?</w:t>
            </w:r>
          </w:p>
        </w:tc>
        <w:sdt>
          <w:sdtPr>
            <w:alias w:val="Aangifte camera('s)"/>
            <w:tag w:val="Aangifte camera('s)"/>
            <w:id w:val="-2138180338"/>
            <w:lock w:val="sdtLocked"/>
            <w:placeholder>
              <w:docPart w:val="1368C7CE82A24A2E9088F3773EF59E37"/>
            </w:placeholder>
            <w:showingPlcHdr/>
            <w:dropDownList>
              <w:listItem w:value="Choose an item."/>
              <w:listItem w:displayText="Ja" w:value="Ja"/>
              <w:listItem w:displayText="Neen" w:value="Neen"/>
            </w:dropDownList>
          </w:sdtPr>
          <w:sdtContent>
            <w:tc>
              <w:tcPr>
                <w:tcW w:w="1844" w:type="dxa"/>
                <w:vAlign w:val="bottom"/>
              </w:tcPr>
              <w:p w14:paraId="35797FB4" w14:textId="77777777" w:rsidR="00B45F6B" w:rsidRPr="00192758" w:rsidRDefault="00366E5B" w:rsidP="00864ECF">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B45F6B" w:rsidRPr="00192758" w14:paraId="0113DE7A" w14:textId="77777777" w:rsidTr="0086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4E72105C" w14:textId="77777777" w:rsidR="00B45F6B" w:rsidRPr="00192758" w:rsidRDefault="00B45F6B" w:rsidP="00864ECF">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 xml:space="preserve">Type </w:t>
            </w:r>
            <w:r w:rsidR="001D090B" w:rsidRPr="00192758">
              <w:rPr>
                <w:rFonts w:ascii="Libre Franklin Medium" w:eastAsiaTheme="majorEastAsia" w:hAnsi="Libre Franklin Medium" w:cstheme="majorBidi"/>
                <w:sz w:val="21"/>
                <w:szCs w:val="21"/>
              </w:rPr>
              <w:t>bewakingscamera</w:t>
            </w:r>
            <w:r w:rsidRPr="00192758">
              <w:rPr>
                <w:rFonts w:ascii="Libre Franklin Medium" w:eastAsiaTheme="majorEastAsia" w:hAnsi="Libre Franklin Medium" w:cstheme="majorBidi"/>
                <w:sz w:val="21"/>
                <w:szCs w:val="21"/>
              </w:rPr>
              <w:t>:</w:t>
            </w:r>
          </w:p>
        </w:tc>
        <w:sdt>
          <w:sdtPr>
            <w:alias w:val="Type bewakingscamera"/>
            <w:tag w:val="Type bewakingscamera"/>
            <w:id w:val="736757904"/>
            <w:lock w:val="sdtLocked"/>
            <w:placeholder>
              <w:docPart w:val="9CEFB9A8599547CC994DF0CDE76BCC62"/>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08EA7D15" w14:textId="77777777" w:rsidR="00B45F6B" w:rsidRPr="00192758" w:rsidRDefault="005679D2" w:rsidP="00864ECF">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26CD3212" w14:textId="77777777" w:rsidR="00B45F6B" w:rsidRPr="00192758" w:rsidRDefault="00B45F6B" w:rsidP="00864ECF">
            <w:pPr>
              <w:keepNext/>
              <w:ind w:left="0"/>
              <w:jc w:val="right"/>
              <w:rPr>
                <w:rFonts w:ascii="Libre Franklin Medium" w:hAnsi="Libre Franklin Medium"/>
                <w:sz w:val="21"/>
                <w:szCs w:val="21"/>
              </w:rPr>
            </w:pPr>
            <w:r w:rsidRPr="00192758">
              <w:rPr>
                <w:rFonts w:ascii="Libre Franklin Medium" w:hAnsi="Libre Franklin Medium"/>
                <w:sz w:val="21"/>
                <w:szCs w:val="21"/>
              </w:rPr>
              <w:t>Dat</w:t>
            </w:r>
            <w:r w:rsidR="001D090B" w:rsidRPr="00192758">
              <w:rPr>
                <w:rFonts w:ascii="Libre Franklin Medium" w:hAnsi="Libre Franklin Medium"/>
                <w:sz w:val="21"/>
                <w:szCs w:val="21"/>
              </w:rPr>
              <w:t>um aangifte v.d. camera</w:t>
            </w:r>
            <w:r w:rsidRPr="00192758">
              <w:rPr>
                <w:rFonts w:ascii="Libre Franklin Medium" w:hAnsi="Libre Franklin Medium"/>
                <w:sz w:val="21"/>
                <w:szCs w:val="21"/>
              </w:rPr>
              <w:t>:</w:t>
            </w:r>
          </w:p>
        </w:tc>
        <w:sdt>
          <w:sdtPr>
            <w:rPr>
              <w:szCs w:val="18"/>
            </w:rPr>
            <w:alias w:val="Datum aangifte"/>
            <w:tag w:val="Datum aangifte"/>
            <w:id w:val="603614018"/>
            <w:lock w:val="sdtLocked"/>
            <w:placeholder>
              <w:docPart w:val="BB8C111DF26C45449D6D29BA6244F3E1"/>
            </w:placeholder>
            <w:showingPlcHdr/>
            <w:date w:fullDate="2025-05-22T00:00:00Z">
              <w:dateFormat w:val="d/MM/yyyy"/>
              <w:lid w:val="nl-BE"/>
              <w:storeMappedDataAs w:val="date"/>
              <w:calendar w:val="gregorian"/>
            </w:date>
          </w:sdtPr>
          <w:sdtContent>
            <w:tc>
              <w:tcPr>
                <w:tcW w:w="1844" w:type="dxa"/>
                <w:vAlign w:val="bottom"/>
              </w:tcPr>
              <w:p w14:paraId="2906B328" w14:textId="77777777" w:rsidR="00B45F6B" w:rsidRPr="00192758" w:rsidRDefault="00F431F8" w:rsidP="00864ECF">
                <w:pPr>
                  <w:keepNext/>
                  <w:ind w:left="0"/>
                  <w:rPr>
                    <w:sz w:val="16"/>
                    <w:szCs w:val="20"/>
                  </w:rPr>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r>
      <w:tr w:rsidR="00B45F6B" w:rsidRPr="00192758" w14:paraId="46347E21" w14:textId="77777777" w:rsidTr="00864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24A92BC" w14:textId="77777777" w:rsidR="00B45F6B" w:rsidRPr="00192758" w:rsidRDefault="00B45F6B" w:rsidP="00864ECF">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w:t>
            </w:r>
            <w:r w:rsidR="001D090B" w:rsidRPr="00192758">
              <w:rPr>
                <w:rFonts w:ascii="Libre Franklin Medium" w:hAnsi="Libre Franklin Medium"/>
                <w:sz w:val="21"/>
                <w:szCs w:val="21"/>
              </w:rPr>
              <w:t>um ingebruikname v.d. camera</w:t>
            </w:r>
            <w:r w:rsidRPr="00192758">
              <w:rPr>
                <w:rFonts w:ascii="Libre Franklin Medium" w:hAnsi="Libre Franklin Medium"/>
                <w:sz w:val="21"/>
                <w:szCs w:val="21"/>
              </w:rPr>
              <w:t>:</w:t>
            </w:r>
          </w:p>
        </w:tc>
        <w:sdt>
          <w:sdtPr>
            <w:rPr>
              <w:szCs w:val="18"/>
            </w:rPr>
            <w:alias w:val="Datum ingebruikname"/>
            <w:tag w:val="Datum ingebruikname"/>
            <w:id w:val="788092930"/>
            <w:lock w:val="sdtLocked"/>
            <w:placeholder>
              <w:docPart w:val="CE1B9BE9AE0D408EBA00EC161C472EA4"/>
            </w:placeholder>
            <w:showingPlcHdr/>
            <w:date w:fullDate="2025-05-22T00:00:00Z">
              <w:dateFormat w:val="dd-MM-yyyy"/>
              <w:lid w:val="nl-BE"/>
              <w:storeMappedDataAs w:val="date"/>
              <w:calendar w:val="gregorian"/>
            </w:date>
          </w:sdtPr>
          <w:sdtContent>
            <w:tc>
              <w:tcPr>
                <w:tcW w:w="3685" w:type="dxa"/>
                <w:vAlign w:val="bottom"/>
              </w:tcPr>
              <w:p w14:paraId="31EC1AC7" w14:textId="77777777" w:rsidR="00B45F6B" w:rsidRPr="00192758" w:rsidRDefault="00366E5B" w:rsidP="00864ECF">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49CC19A3" w14:textId="77777777" w:rsidR="00B45F6B" w:rsidRPr="00192758" w:rsidRDefault="00B45F6B" w:rsidP="00864ECF">
            <w:pPr>
              <w:keepNext/>
              <w:ind w:left="0"/>
              <w:jc w:val="right"/>
              <w:rPr>
                <w:rFonts w:ascii="Libre Franklin Medium" w:hAnsi="Libre Franklin Medium"/>
                <w:sz w:val="21"/>
                <w:szCs w:val="21"/>
              </w:rPr>
            </w:pPr>
            <w:r w:rsidRPr="00192758">
              <w:rPr>
                <w:rFonts w:ascii="Libre Franklin Medium" w:hAnsi="Libre Franklin Medium"/>
                <w:sz w:val="21"/>
                <w:szCs w:val="21"/>
              </w:rPr>
              <w:t>Num</w:t>
            </w:r>
            <w:r w:rsidR="001D090B" w:rsidRPr="00192758">
              <w:rPr>
                <w:rFonts w:ascii="Libre Franklin Medium" w:hAnsi="Libre Franklin Medium"/>
                <w:sz w:val="21"/>
                <w:szCs w:val="21"/>
              </w:rPr>
              <w:t>mer v.d. aangifte</w:t>
            </w:r>
            <w:r w:rsidRPr="00192758">
              <w:rPr>
                <w:rFonts w:ascii="Libre Franklin Medium" w:hAnsi="Libre Franklin Medium"/>
                <w:sz w:val="21"/>
                <w:szCs w:val="21"/>
              </w:rPr>
              <w:t>:</w:t>
            </w:r>
          </w:p>
        </w:tc>
        <w:sdt>
          <w:sdtPr>
            <w:rPr>
              <w:szCs w:val="18"/>
            </w:rPr>
            <w:alias w:val="Referentienummer"/>
            <w:tag w:val="Referentienummer"/>
            <w:id w:val="992303008"/>
            <w:lock w:val="sdtLocked"/>
            <w:placeholder>
              <w:docPart w:val="F6A72953287B43EEBD0C5E7651F2B72C"/>
            </w:placeholder>
            <w:showingPlcHdr/>
            <w:text/>
          </w:sdtPr>
          <w:sdtContent>
            <w:tc>
              <w:tcPr>
                <w:tcW w:w="1844" w:type="dxa"/>
                <w:vAlign w:val="bottom"/>
              </w:tcPr>
              <w:p w14:paraId="360057C9" w14:textId="77777777" w:rsidR="00B45F6B" w:rsidRPr="00192758" w:rsidRDefault="00366E5B" w:rsidP="00864ECF">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66D79619" w14:textId="77777777" w:rsidR="00C26117" w:rsidRPr="00192758" w:rsidRDefault="00566028" w:rsidP="00CB3DCF">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010238" w:rsidRPr="00192758" w14:paraId="3A992418" w14:textId="77777777" w:rsidTr="003848B1">
        <w:trPr>
          <w:trHeight w:val="1984"/>
        </w:trPr>
        <w:sdt>
          <w:sdtPr>
            <w:alias w:val="Technische beschrijving van de bewakingscamera"/>
            <w:tag w:val="Gelieve het merk, het model en de resolutie van elke actieve bewakingscamera te vermelden. Gelieve ook een technische beschrijving van de bewakingscamera's te verstrekken, evenals, indien het om vaste bewakingscamera's gaat, hun locatie, zo mogelijk aangegeven op een plattegrond."/>
            <w:id w:val="-2110499232"/>
            <w:lock w:val="sdtLocked"/>
            <w:placeholder>
              <w:docPart w:val="275EC0B78AF543609DC9631F851BA937"/>
            </w:placeholder>
            <w:showingPlcHdr/>
            <w15:appearance w15:val="hidden"/>
          </w:sdtPr>
          <w:sdtContent>
            <w:tc>
              <w:tcPr>
                <w:tcW w:w="12640" w:type="dxa"/>
              </w:tcPr>
              <w:p w14:paraId="77A61C50" w14:textId="77777777" w:rsidR="00010238" w:rsidRPr="00192758" w:rsidRDefault="00037C6F" w:rsidP="00E07339">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r w:rsidR="00D32E6F" w:rsidRPr="00192758">
                  <w:rPr>
                    <w:rStyle w:val="PlaceholderText"/>
                    <w:rFonts w:ascii="Libre Franklin Thin" w:hAnsi="Libre Franklin Thin"/>
                    <w:i/>
                    <w:iCs/>
                    <w:color w:val="767171" w:themeColor="background2" w:themeShade="80"/>
                  </w:rPr>
                  <w:t>.</w:t>
                </w:r>
              </w:p>
            </w:tc>
          </w:sdtContent>
        </w:sdt>
      </w:tr>
    </w:tbl>
    <w:p w14:paraId="200A9073" w14:textId="77777777" w:rsidR="005E4C18" w:rsidRPr="00192758" w:rsidRDefault="000512D6" w:rsidP="005E4C18">
      <w:pPr>
        <w:pStyle w:val="Heading2"/>
      </w:pPr>
      <w:r w:rsidRPr="00192758">
        <w:t xml:space="preserve">Bewakingscamera </w:t>
      </w:r>
      <w:r w:rsidR="005E4C18" w:rsidRPr="00192758">
        <w:t>2</w:t>
      </w:r>
    </w:p>
    <w:p w14:paraId="50545C8D" w14:textId="77777777" w:rsidR="00111FD0" w:rsidRPr="00192758" w:rsidRDefault="00111FD0" w:rsidP="00111FD0">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111FD0" w:rsidRPr="00192758" w14:paraId="7EB7EF28" w14:textId="77777777" w:rsidTr="00BD695D">
        <w:trPr>
          <w:trHeight w:val="1701"/>
        </w:trPr>
        <w:sdt>
          <w:sdtPr>
            <w:id w:val="-1664994811"/>
            <w:placeholder>
              <w:docPart w:val="46DBDE28F6D247AF93DDD96CA2955BAC"/>
            </w:placeholder>
            <w:showingPlcHdr/>
            <w15:appearance w15:val="hidden"/>
          </w:sdtPr>
          <w:sdtContent>
            <w:tc>
              <w:tcPr>
                <w:tcW w:w="12645" w:type="dxa"/>
                <w:gridSpan w:val="4"/>
              </w:tcPr>
              <w:p w14:paraId="4F6F5FB8" w14:textId="77777777" w:rsidR="00111FD0" w:rsidRPr="00192758" w:rsidRDefault="00111FD0" w:rsidP="00BD695D">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111FD0" w:rsidRPr="00192758" w14:paraId="106243C5"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15EBF26" w14:textId="77777777" w:rsidR="00111FD0" w:rsidRPr="00192758" w:rsidRDefault="00111FD0" w:rsidP="002A2804">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927456836"/>
            <w:placeholder>
              <w:docPart w:val="B91C096804B54C1B8BCE69089709816E"/>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5AD80B1D" w14:textId="77777777" w:rsidR="00111FD0" w:rsidRPr="00192758" w:rsidRDefault="00111FD0" w:rsidP="002A2804">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2D2F508C" w14:textId="77777777" w:rsidR="00111FD0" w:rsidRPr="00192758" w:rsidRDefault="00111FD0" w:rsidP="002A2804">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406723688"/>
            <w:placeholder>
              <w:docPart w:val="B1E9EAF138914456AEA6D57BFAF6F3CD"/>
            </w:placeholder>
            <w:showingPlcHdr/>
            <w:dropDownList>
              <w:listItem w:value="Choose an item."/>
              <w:listItem w:displayText="Ja" w:value="Ja"/>
              <w:listItem w:displayText="Neen" w:value="Neen"/>
            </w:dropDownList>
          </w:sdtPr>
          <w:sdtContent>
            <w:tc>
              <w:tcPr>
                <w:tcW w:w="1844" w:type="dxa"/>
                <w:vAlign w:val="bottom"/>
              </w:tcPr>
              <w:p w14:paraId="0B31CBC0" w14:textId="77777777" w:rsidR="00111FD0" w:rsidRPr="00192758" w:rsidRDefault="00111FD0" w:rsidP="002A2804">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111FD0" w:rsidRPr="00192758" w14:paraId="2884DA5E"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4CE86D4" w14:textId="77777777" w:rsidR="00111FD0" w:rsidRPr="00192758" w:rsidRDefault="00111FD0" w:rsidP="002A2804">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919322876"/>
            <w:placeholder>
              <w:docPart w:val="9EF2BD660CB54F53B51B8A953C68ADF4"/>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22173794" w14:textId="77777777" w:rsidR="00111FD0" w:rsidRPr="00192758" w:rsidRDefault="00111FD0" w:rsidP="002A2804">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6FBBE3F5" w14:textId="77777777" w:rsidR="00111FD0" w:rsidRPr="00192758" w:rsidRDefault="00111FD0" w:rsidP="002A2804">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950050067"/>
            <w:placeholder>
              <w:docPart w:val="55EEB29876914310BDD2D65172E3826B"/>
            </w:placeholder>
            <w:showingPlcHdr/>
            <w:dropDownList>
              <w:listItem w:value="Choose an item."/>
              <w:listItem w:displayText="Ja" w:value="Ja"/>
              <w:listItem w:displayText="Neen" w:value="Neen"/>
            </w:dropDownList>
          </w:sdtPr>
          <w:sdtContent>
            <w:tc>
              <w:tcPr>
                <w:tcW w:w="1844" w:type="dxa"/>
                <w:vAlign w:val="bottom"/>
              </w:tcPr>
              <w:p w14:paraId="16251AE1" w14:textId="77777777" w:rsidR="00111FD0" w:rsidRPr="00192758" w:rsidRDefault="00111FD0" w:rsidP="002A2804">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111FD0" w:rsidRPr="00192758" w14:paraId="060AF639"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BBA1D92" w14:textId="77777777" w:rsidR="00111FD0" w:rsidRPr="00192758" w:rsidRDefault="00111FD0" w:rsidP="002A2804">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893030521"/>
            <w:placeholder>
              <w:docPart w:val="586ADA31CA6142CC8E0578B6BC039A97"/>
            </w:placeholder>
            <w:showingPlcHdr/>
            <w:date w:fullDate="2025-05-22T00:00:00Z">
              <w:dateFormat w:val="dd-MM-yyyy"/>
              <w:lid w:val="nl-BE"/>
              <w:storeMappedDataAs w:val="date"/>
              <w:calendar w:val="gregorian"/>
            </w:date>
          </w:sdtPr>
          <w:sdtContent>
            <w:tc>
              <w:tcPr>
                <w:tcW w:w="3685" w:type="dxa"/>
                <w:vAlign w:val="bottom"/>
              </w:tcPr>
              <w:p w14:paraId="7E0D2035" w14:textId="77777777" w:rsidR="00111FD0" w:rsidRPr="00192758" w:rsidRDefault="00111FD0" w:rsidP="002A2804">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58999DF8" w14:textId="77777777" w:rsidR="00111FD0" w:rsidRPr="00192758" w:rsidRDefault="00111FD0" w:rsidP="002A2804">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974659955"/>
            <w:placeholder>
              <w:docPart w:val="104D5BEC83A94471A698B4FA5BB8135B"/>
            </w:placeholder>
            <w:showingPlcHdr/>
            <w:text/>
          </w:sdtPr>
          <w:sdtContent>
            <w:tc>
              <w:tcPr>
                <w:tcW w:w="1844" w:type="dxa"/>
                <w:vAlign w:val="bottom"/>
              </w:tcPr>
              <w:p w14:paraId="184E11BB" w14:textId="77777777" w:rsidR="00111FD0" w:rsidRPr="00192758" w:rsidRDefault="00111FD0" w:rsidP="002A2804">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6D94A087" w14:textId="77777777" w:rsidR="00111FD0" w:rsidRPr="00192758" w:rsidRDefault="00111FD0" w:rsidP="00111FD0">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111FD0" w:rsidRPr="00192758" w14:paraId="04D6DE70" w14:textId="77777777" w:rsidTr="00BD695D">
        <w:trPr>
          <w:trHeight w:val="1984"/>
        </w:trPr>
        <w:sdt>
          <w:sdtPr>
            <w:id w:val="-1063016990"/>
            <w:placeholder>
              <w:docPart w:val="A718763138BB4CDF805818261351101A"/>
            </w:placeholder>
            <w:showingPlcHdr/>
            <w15:appearance w15:val="hidden"/>
          </w:sdtPr>
          <w:sdtContent>
            <w:tc>
              <w:tcPr>
                <w:tcW w:w="12640" w:type="dxa"/>
              </w:tcPr>
              <w:p w14:paraId="79DF413E" w14:textId="77777777" w:rsidR="00111FD0" w:rsidRPr="00192758" w:rsidRDefault="00111FD0" w:rsidP="00BD695D">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42202C5B" w14:textId="77777777" w:rsidR="005E4C18" w:rsidRPr="00192758" w:rsidRDefault="000512D6" w:rsidP="005E4C18">
      <w:pPr>
        <w:pStyle w:val="Heading2"/>
      </w:pPr>
      <w:r w:rsidRPr="00192758">
        <w:t xml:space="preserve">Bewakingscamera </w:t>
      </w:r>
      <w:r w:rsidR="005E4C18" w:rsidRPr="00192758">
        <w:t>3</w:t>
      </w:r>
    </w:p>
    <w:p w14:paraId="67526557" w14:textId="77777777" w:rsidR="00111FD0" w:rsidRPr="00192758" w:rsidRDefault="00111FD0" w:rsidP="00111FD0">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111FD0" w:rsidRPr="00192758" w14:paraId="1CA75200" w14:textId="77777777" w:rsidTr="00BD695D">
        <w:trPr>
          <w:trHeight w:val="1701"/>
        </w:trPr>
        <w:sdt>
          <w:sdtPr>
            <w:id w:val="1442026315"/>
            <w:placeholder>
              <w:docPart w:val="E23C12E4E5EA4C2EB92E9653A00F8413"/>
            </w:placeholder>
            <w:showingPlcHdr/>
            <w15:appearance w15:val="hidden"/>
          </w:sdtPr>
          <w:sdtContent>
            <w:tc>
              <w:tcPr>
                <w:tcW w:w="12645" w:type="dxa"/>
                <w:gridSpan w:val="4"/>
              </w:tcPr>
              <w:p w14:paraId="5F06A2FB" w14:textId="77777777" w:rsidR="00111FD0" w:rsidRPr="00192758" w:rsidRDefault="00111FD0" w:rsidP="00BD695D">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111FD0" w:rsidRPr="00192758" w14:paraId="0907C559"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A01832B" w14:textId="77777777" w:rsidR="00111FD0" w:rsidRPr="00192758" w:rsidRDefault="00111FD0" w:rsidP="002A2804">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48749413"/>
            <w:placeholder>
              <w:docPart w:val="D1F8560101094AC59504878406314ABF"/>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0711F92B" w14:textId="77777777" w:rsidR="00111FD0" w:rsidRPr="00192758" w:rsidRDefault="00111FD0" w:rsidP="002A2804">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5790935A" w14:textId="77777777" w:rsidR="00111FD0" w:rsidRPr="00192758" w:rsidRDefault="00111FD0" w:rsidP="002A2804">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305941898"/>
            <w:placeholder>
              <w:docPart w:val="9437D07A41344A69998AACD97B62F016"/>
            </w:placeholder>
            <w:showingPlcHdr/>
            <w:dropDownList>
              <w:listItem w:value="Choose an item."/>
              <w:listItem w:displayText="Ja" w:value="Ja"/>
              <w:listItem w:displayText="Neen" w:value="Neen"/>
            </w:dropDownList>
          </w:sdtPr>
          <w:sdtContent>
            <w:tc>
              <w:tcPr>
                <w:tcW w:w="1844" w:type="dxa"/>
                <w:vAlign w:val="bottom"/>
              </w:tcPr>
              <w:p w14:paraId="6071CE64" w14:textId="77777777" w:rsidR="00111FD0" w:rsidRPr="00192758" w:rsidRDefault="00111FD0" w:rsidP="002A2804">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111FD0" w:rsidRPr="00192758" w14:paraId="5257BD60"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A2A93D8" w14:textId="77777777" w:rsidR="00111FD0" w:rsidRPr="00192758" w:rsidRDefault="00111FD0" w:rsidP="002A2804">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258757338"/>
            <w:placeholder>
              <w:docPart w:val="316D93123324487AB64643CF6B2C8975"/>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1E7674E7" w14:textId="77777777" w:rsidR="00111FD0" w:rsidRPr="00192758" w:rsidRDefault="00111FD0" w:rsidP="002A2804">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416F7492" w14:textId="77777777" w:rsidR="00111FD0" w:rsidRPr="00192758" w:rsidRDefault="00111FD0" w:rsidP="002A2804">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833518513"/>
            <w:placeholder>
              <w:docPart w:val="5612A9669ECB4BE095D0E7F784985718"/>
            </w:placeholder>
            <w:showingPlcHdr/>
            <w:dropDownList>
              <w:listItem w:value="Choose an item."/>
              <w:listItem w:displayText="Ja" w:value="Ja"/>
              <w:listItem w:displayText="Neen" w:value="Neen"/>
            </w:dropDownList>
          </w:sdtPr>
          <w:sdtContent>
            <w:tc>
              <w:tcPr>
                <w:tcW w:w="1844" w:type="dxa"/>
                <w:vAlign w:val="bottom"/>
              </w:tcPr>
              <w:p w14:paraId="6BD7D6C9" w14:textId="77777777" w:rsidR="00111FD0" w:rsidRPr="00192758" w:rsidRDefault="00111FD0" w:rsidP="002A2804">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111FD0" w:rsidRPr="00192758" w14:paraId="50671A38" w14:textId="77777777" w:rsidTr="002A28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B08FC7F" w14:textId="77777777" w:rsidR="00111FD0" w:rsidRPr="00192758" w:rsidRDefault="00111FD0" w:rsidP="002A2804">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837382211"/>
            <w:placeholder>
              <w:docPart w:val="CF5057A2C24F4DA7B996EACA3C1C4380"/>
            </w:placeholder>
            <w:showingPlcHdr/>
            <w:date w:fullDate="2025-05-22T00:00:00Z">
              <w:dateFormat w:val="dd-MM-yyyy"/>
              <w:lid w:val="nl-BE"/>
              <w:storeMappedDataAs w:val="date"/>
              <w:calendar w:val="gregorian"/>
            </w:date>
          </w:sdtPr>
          <w:sdtContent>
            <w:tc>
              <w:tcPr>
                <w:tcW w:w="3685" w:type="dxa"/>
                <w:vAlign w:val="bottom"/>
              </w:tcPr>
              <w:p w14:paraId="72CB47D6" w14:textId="77777777" w:rsidR="00111FD0" w:rsidRPr="00192758" w:rsidRDefault="00111FD0" w:rsidP="002A2804">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7B8FC351" w14:textId="77777777" w:rsidR="00111FD0" w:rsidRPr="00192758" w:rsidRDefault="00111FD0" w:rsidP="002A2804">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382707065"/>
            <w:placeholder>
              <w:docPart w:val="B636EA5C4626475DA9B6CD4609CEF140"/>
            </w:placeholder>
            <w:showingPlcHdr/>
            <w:text/>
          </w:sdtPr>
          <w:sdtContent>
            <w:tc>
              <w:tcPr>
                <w:tcW w:w="1844" w:type="dxa"/>
                <w:vAlign w:val="bottom"/>
              </w:tcPr>
              <w:p w14:paraId="5544EDE4" w14:textId="77777777" w:rsidR="00111FD0" w:rsidRPr="00192758" w:rsidRDefault="00111FD0" w:rsidP="002A2804">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1E65C0BF" w14:textId="77777777" w:rsidR="00111FD0" w:rsidRPr="00192758" w:rsidRDefault="00111FD0" w:rsidP="00111FD0">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111FD0" w:rsidRPr="00192758" w14:paraId="5798FE9D" w14:textId="77777777" w:rsidTr="00BD695D">
        <w:trPr>
          <w:trHeight w:val="1984"/>
        </w:trPr>
        <w:sdt>
          <w:sdtPr>
            <w:id w:val="-350875902"/>
            <w:placeholder>
              <w:docPart w:val="68E664EA74C240D5A8A7DEFC45C3CD26"/>
            </w:placeholder>
            <w:showingPlcHdr/>
            <w15:appearance w15:val="hidden"/>
          </w:sdtPr>
          <w:sdtContent>
            <w:tc>
              <w:tcPr>
                <w:tcW w:w="12640" w:type="dxa"/>
              </w:tcPr>
              <w:p w14:paraId="40A0102A" w14:textId="77777777" w:rsidR="00111FD0" w:rsidRPr="00192758" w:rsidRDefault="00111FD0" w:rsidP="00BD695D">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236CA155" w14:textId="77777777" w:rsidR="005E4C18" w:rsidRPr="00192758" w:rsidRDefault="005E4C18" w:rsidP="005E4C18"/>
    <w:p w14:paraId="1975FA9F" w14:textId="77777777" w:rsidR="005E4C18" w:rsidRPr="00192758" w:rsidRDefault="000512D6" w:rsidP="00CB3DCF">
      <w:pPr>
        <w:pStyle w:val="Heading2"/>
      </w:pPr>
      <w:r w:rsidRPr="00192758">
        <w:t xml:space="preserve">Bewakingscamera </w:t>
      </w:r>
      <w:r w:rsidR="005E4C18" w:rsidRPr="00192758">
        <w:t>4</w:t>
      </w:r>
    </w:p>
    <w:p w14:paraId="5E1C56D7"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24AE6A45" w14:textId="77777777" w:rsidTr="00CB0ADA">
        <w:trPr>
          <w:trHeight w:val="1701"/>
        </w:trPr>
        <w:sdt>
          <w:sdtPr>
            <w:id w:val="1392229881"/>
            <w:placeholder>
              <w:docPart w:val="7A2F328836964C82BBC2FAADF042C853"/>
            </w:placeholder>
            <w:showingPlcHdr/>
            <w15:appearance w15:val="hidden"/>
          </w:sdtPr>
          <w:sdtContent>
            <w:tc>
              <w:tcPr>
                <w:tcW w:w="12645" w:type="dxa"/>
                <w:gridSpan w:val="4"/>
              </w:tcPr>
              <w:p w14:paraId="003C4EFA"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4C93DBCD"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22F9B4E"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810902543"/>
            <w:placeholder>
              <w:docPart w:val="B85826614BB7412DBAB3BC5677150D3C"/>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0765D715"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68F8E8A3"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211299686"/>
            <w:placeholder>
              <w:docPart w:val="8CD9A21080BA4073A489D07C69F17605"/>
            </w:placeholder>
            <w:showingPlcHdr/>
            <w:dropDownList>
              <w:listItem w:value="Choose an item."/>
              <w:listItem w:displayText="Ja" w:value="Ja"/>
              <w:listItem w:displayText="Neen" w:value="Neen"/>
            </w:dropDownList>
          </w:sdtPr>
          <w:sdtContent>
            <w:tc>
              <w:tcPr>
                <w:tcW w:w="1844" w:type="dxa"/>
                <w:vAlign w:val="bottom"/>
              </w:tcPr>
              <w:p w14:paraId="3001B545"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4DD22F6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F64291A"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961146252"/>
            <w:placeholder>
              <w:docPart w:val="908A94F3E3244F3BACDD289ECF91D547"/>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2089BE49"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5F55C950"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359137843"/>
            <w:placeholder>
              <w:docPart w:val="0A696BD3D5E747878DFC16000AB62079"/>
            </w:placeholder>
            <w:showingPlcHdr/>
            <w:dropDownList>
              <w:listItem w:value="Choose an item."/>
              <w:listItem w:displayText="Ja" w:value="Ja"/>
              <w:listItem w:displayText="Neen" w:value="Neen"/>
            </w:dropDownList>
          </w:sdtPr>
          <w:sdtContent>
            <w:tc>
              <w:tcPr>
                <w:tcW w:w="1844" w:type="dxa"/>
                <w:vAlign w:val="bottom"/>
              </w:tcPr>
              <w:p w14:paraId="7918F73F"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0826018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370BA6A"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567085624"/>
            <w:placeholder>
              <w:docPart w:val="C0B11692BBF34CC3A107EF2D4FE47F10"/>
            </w:placeholder>
            <w:showingPlcHdr/>
            <w:date w:fullDate="2025-05-22T00:00:00Z">
              <w:dateFormat w:val="dd-MM-yyyy"/>
              <w:lid w:val="nl-BE"/>
              <w:storeMappedDataAs w:val="date"/>
              <w:calendar w:val="gregorian"/>
            </w:date>
          </w:sdtPr>
          <w:sdtContent>
            <w:tc>
              <w:tcPr>
                <w:tcW w:w="3685" w:type="dxa"/>
                <w:vAlign w:val="bottom"/>
              </w:tcPr>
              <w:p w14:paraId="66AC38FE"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781342DC"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647771258"/>
            <w:placeholder>
              <w:docPart w:val="9B720CBF9D2343CB8906FE3CB38D0E2E"/>
            </w:placeholder>
            <w:showingPlcHdr/>
            <w:text/>
          </w:sdtPr>
          <w:sdtContent>
            <w:tc>
              <w:tcPr>
                <w:tcW w:w="1844" w:type="dxa"/>
                <w:vAlign w:val="bottom"/>
              </w:tcPr>
              <w:p w14:paraId="15F8E2EB"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35165032"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4C7212EB" w14:textId="77777777" w:rsidTr="00CB0ADA">
        <w:trPr>
          <w:trHeight w:val="1984"/>
        </w:trPr>
        <w:sdt>
          <w:sdtPr>
            <w:id w:val="-337378043"/>
            <w:placeholder>
              <w:docPart w:val="E03517542F80447887145539F3BC92AB"/>
            </w:placeholder>
            <w:showingPlcHdr/>
            <w15:appearance w15:val="hidden"/>
          </w:sdtPr>
          <w:sdtContent>
            <w:tc>
              <w:tcPr>
                <w:tcW w:w="12640" w:type="dxa"/>
              </w:tcPr>
              <w:p w14:paraId="340F5D11"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4F4C8E9F" w14:textId="77777777" w:rsidR="005E4C18" w:rsidRPr="00192758" w:rsidRDefault="005E4C18" w:rsidP="005E4C18"/>
    <w:p w14:paraId="47084E04" w14:textId="77777777" w:rsidR="005E4C18" w:rsidRPr="00192758" w:rsidRDefault="000512D6" w:rsidP="005E4C18">
      <w:pPr>
        <w:pStyle w:val="Heading2"/>
      </w:pPr>
      <w:r w:rsidRPr="00192758">
        <w:t xml:space="preserve">Bewakingscamera </w:t>
      </w:r>
      <w:r w:rsidR="005E4C18" w:rsidRPr="00192758">
        <w:t>5</w:t>
      </w:r>
    </w:p>
    <w:p w14:paraId="24A5CAA5"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688469CA" w14:textId="77777777" w:rsidTr="00CB0ADA">
        <w:trPr>
          <w:trHeight w:val="1701"/>
        </w:trPr>
        <w:sdt>
          <w:sdtPr>
            <w:id w:val="-83380005"/>
            <w:placeholder>
              <w:docPart w:val="E9450027FDE64D308ABE8B61AF55D2DC"/>
            </w:placeholder>
            <w:showingPlcHdr/>
            <w15:appearance w15:val="hidden"/>
          </w:sdtPr>
          <w:sdtContent>
            <w:tc>
              <w:tcPr>
                <w:tcW w:w="12645" w:type="dxa"/>
                <w:gridSpan w:val="4"/>
              </w:tcPr>
              <w:p w14:paraId="075BD198"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7441FE3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ADB65B7"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273680548"/>
            <w:placeholder>
              <w:docPart w:val="72A4A24C184C47B6B2A4A9E95B532B52"/>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0DD9F693"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DD517C0"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858652558"/>
            <w:placeholder>
              <w:docPart w:val="1522DEC66F37469483BB9C0E1F221F63"/>
            </w:placeholder>
            <w:showingPlcHdr/>
            <w:dropDownList>
              <w:listItem w:value="Choose an item."/>
              <w:listItem w:displayText="Ja" w:value="Ja"/>
              <w:listItem w:displayText="Neen" w:value="Neen"/>
            </w:dropDownList>
          </w:sdtPr>
          <w:sdtContent>
            <w:tc>
              <w:tcPr>
                <w:tcW w:w="1844" w:type="dxa"/>
                <w:vAlign w:val="bottom"/>
              </w:tcPr>
              <w:p w14:paraId="72FD2359"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5500EF7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2C3ACE7"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317375555"/>
            <w:placeholder>
              <w:docPart w:val="AADD431D538940648A8D6E6FB80E870B"/>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47CCD0B1"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176EE7AD"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26405844"/>
            <w:placeholder>
              <w:docPart w:val="7D66F87330B942049C55B5B5FC1534E7"/>
            </w:placeholder>
            <w:showingPlcHdr/>
            <w:dropDownList>
              <w:listItem w:value="Choose an item."/>
              <w:listItem w:displayText="Ja" w:value="Ja"/>
              <w:listItem w:displayText="Neen" w:value="Neen"/>
            </w:dropDownList>
          </w:sdtPr>
          <w:sdtContent>
            <w:tc>
              <w:tcPr>
                <w:tcW w:w="1844" w:type="dxa"/>
                <w:vAlign w:val="bottom"/>
              </w:tcPr>
              <w:p w14:paraId="14BA955E"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363C87F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FF0A565"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591128747"/>
            <w:placeholder>
              <w:docPart w:val="AF756BA4299B470EB54BA761DEBBAEFB"/>
            </w:placeholder>
            <w:showingPlcHdr/>
            <w:date w:fullDate="2025-05-22T00:00:00Z">
              <w:dateFormat w:val="dd-MM-yyyy"/>
              <w:lid w:val="nl-BE"/>
              <w:storeMappedDataAs w:val="date"/>
              <w:calendar w:val="gregorian"/>
            </w:date>
          </w:sdtPr>
          <w:sdtContent>
            <w:tc>
              <w:tcPr>
                <w:tcW w:w="3685" w:type="dxa"/>
                <w:vAlign w:val="bottom"/>
              </w:tcPr>
              <w:p w14:paraId="6E05C764"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6EBF2DE7"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283541734"/>
            <w:placeholder>
              <w:docPart w:val="D5CA0004834D49E987554555FBA82707"/>
            </w:placeholder>
            <w:showingPlcHdr/>
            <w:text/>
          </w:sdtPr>
          <w:sdtContent>
            <w:tc>
              <w:tcPr>
                <w:tcW w:w="1844" w:type="dxa"/>
                <w:vAlign w:val="bottom"/>
              </w:tcPr>
              <w:p w14:paraId="3750EA62"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4B3A05AC"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54B8D37B" w14:textId="77777777" w:rsidTr="00CB0ADA">
        <w:trPr>
          <w:trHeight w:val="1984"/>
        </w:trPr>
        <w:sdt>
          <w:sdtPr>
            <w:id w:val="-1552064945"/>
            <w:placeholder>
              <w:docPart w:val="4EE41BA6498341428B2F008E581A6C9A"/>
            </w:placeholder>
            <w:showingPlcHdr/>
            <w15:appearance w15:val="hidden"/>
          </w:sdtPr>
          <w:sdtContent>
            <w:tc>
              <w:tcPr>
                <w:tcW w:w="12640" w:type="dxa"/>
              </w:tcPr>
              <w:p w14:paraId="0BF86EA1"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5195E9FA" w14:textId="77777777" w:rsidR="005E4C18" w:rsidRPr="00192758" w:rsidRDefault="005E4C18" w:rsidP="005E4C18"/>
    <w:p w14:paraId="7F3E02EB" w14:textId="77777777" w:rsidR="005E4C18" w:rsidRPr="00192758" w:rsidRDefault="000512D6" w:rsidP="005E4C18">
      <w:pPr>
        <w:pStyle w:val="Heading2"/>
      </w:pPr>
      <w:r w:rsidRPr="00192758">
        <w:t xml:space="preserve">Bewakingscamera </w:t>
      </w:r>
      <w:r w:rsidR="005E4C18" w:rsidRPr="00192758">
        <w:t>6</w:t>
      </w:r>
    </w:p>
    <w:p w14:paraId="0902EF2E"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686063A9" w14:textId="77777777" w:rsidTr="00CB0ADA">
        <w:trPr>
          <w:trHeight w:val="1701"/>
        </w:trPr>
        <w:sdt>
          <w:sdtPr>
            <w:id w:val="-525797531"/>
            <w:placeholder>
              <w:docPart w:val="119591F50A4D44169C0CEB5625DC27E1"/>
            </w:placeholder>
            <w:showingPlcHdr/>
            <w15:appearance w15:val="hidden"/>
          </w:sdtPr>
          <w:sdtContent>
            <w:tc>
              <w:tcPr>
                <w:tcW w:w="12645" w:type="dxa"/>
                <w:gridSpan w:val="4"/>
              </w:tcPr>
              <w:p w14:paraId="509E6A49"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6D597E1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4DC2EDF"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067763220"/>
            <w:placeholder>
              <w:docPart w:val="2644D07D50B84197961BAFDFA9D4A33D"/>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1DFF111B"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5D400875"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421063867"/>
            <w:placeholder>
              <w:docPart w:val="7A6707C08D5E48C884441AD678935837"/>
            </w:placeholder>
            <w:showingPlcHdr/>
            <w:dropDownList>
              <w:listItem w:value="Choose an item."/>
              <w:listItem w:displayText="Ja" w:value="Ja"/>
              <w:listItem w:displayText="Neen" w:value="Neen"/>
            </w:dropDownList>
          </w:sdtPr>
          <w:sdtContent>
            <w:tc>
              <w:tcPr>
                <w:tcW w:w="1844" w:type="dxa"/>
                <w:vAlign w:val="bottom"/>
              </w:tcPr>
              <w:p w14:paraId="7C914D90"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588C390D"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D46AD58"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813243797"/>
            <w:placeholder>
              <w:docPart w:val="3CA8E79293AA4E57AEAE984AD3CD3E7D"/>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3B74C7FC"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0A28DF2C"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247701380"/>
            <w:placeholder>
              <w:docPart w:val="C18AF48E40334E0EADD8E8F147002AC1"/>
            </w:placeholder>
            <w:showingPlcHdr/>
            <w:dropDownList>
              <w:listItem w:value="Choose an item."/>
              <w:listItem w:displayText="Ja" w:value="Ja"/>
              <w:listItem w:displayText="Neen" w:value="Neen"/>
            </w:dropDownList>
          </w:sdtPr>
          <w:sdtContent>
            <w:tc>
              <w:tcPr>
                <w:tcW w:w="1844" w:type="dxa"/>
                <w:vAlign w:val="bottom"/>
              </w:tcPr>
              <w:p w14:paraId="5D065F8B"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4AF9B4FC"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6759499"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10977627"/>
            <w:placeholder>
              <w:docPart w:val="797003579AE94894B779AAE0661A49A3"/>
            </w:placeholder>
            <w:showingPlcHdr/>
            <w:date w:fullDate="2025-05-22T00:00:00Z">
              <w:dateFormat w:val="dd-MM-yyyy"/>
              <w:lid w:val="nl-BE"/>
              <w:storeMappedDataAs w:val="date"/>
              <w:calendar w:val="gregorian"/>
            </w:date>
          </w:sdtPr>
          <w:sdtContent>
            <w:tc>
              <w:tcPr>
                <w:tcW w:w="3685" w:type="dxa"/>
                <w:vAlign w:val="bottom"/>
              </w:tcPr>
              <w:p w14:paraId="37D26223"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1D0BA72B"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920369990"/>
            <w:placeholder>
              <w:docPart w:val="4B1681EEE22A4A04B025A6EB5E42A388"/>
            </w:placeholder>
            <w:showingPlcHdr/>
            <w:text/>
          </w:sdtPr>
          <w:sdtContent>
            <w:tc>
              <w:tcPr>
                <w:tcW w:w="1844" w:type="dxa"/>
                <w:vAlign w:val="bottom"/>
              </w:tcPr>
              <w:p w14:paraId="6318D6EA"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68A1098D"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461CD0B0" w14:textId="77777777" w:rsidTr="00CB0ADA">
        <w:trPr>
          <w:trHeight w:val="1984"/>
        </w:trPr>
        <w:sdt>
          <w:sdtPr>
            <w:id w:val="-536282631"/>
            <w:placeholder>
              <w:docPart w:val="0AC6582F6D1B48929FD95E2F2DEC91A3"/>
            </w:placeholder>
            <w:showingPlcHdr/>
            <w15:appearance w15:val="hidden"/>
          </w:sdtPr>
          <w:sdtContent>
            <w:tc>
              <w:tcPr>
                <w:tcW w:w="12640" w:type="dxa"/>
              </w:tcPr>
              <w:p w14:paraId="04F8568B"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5A7EC0A2" w14:textId="77777777" w:rsidR="005E4C18" w:rsidRPr="00192758" w:rsidRDefault="005E4C18" w:rsidP="005E4C18"/>
    <w:p w14:paraId="4BB0F8BE" w14:textId="77777777" w:rsidR="005E4C18" w:rsidRPr="00192758" w:rsidRDefault="000512D6" w:rsidP="005E4C18">
      <w:pPr>
        <w:pStyle w:val="Heading2"/>
      </w:pPr>
      <w:r w:rsidRPr="00192758">
        <w:t xml:space="preserve">Bewakingscamera </w:t>
      </w:r>
      <w:r w:rsidR="005E4C18" w:rsidRPr="00192758">
        <w:t>7</w:t>
      </w:r>
    </w:p>
    <w:p w14:paraId="5F436E75"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20BF7826" w14:textId="77777777" w:rsidTr="00CB0ADA">
        <w:trPr>
          <w:trHeight w:val="1701"/>
        </w:trPr>
        <w:sdt>
          <w:sdtPr>
            <w:id w:val="-1527794421"/>
            <w:placeholder>
              <w:docPart w:val="8E5335742ACA4CA398CD06D2C649FEA7"/>
            </w:placeholder>
            <w:showingPlcHdr/>
            <w15:appearance w15:val="hidden"/>
          </w:sdtPr>
          <w:sdtContent>
            <w:tc>
              <w:tcPr>
                <w:tcW w:w="12645" w:type="dxa"/>
                <w:gridSpan w:val="4"/>
              </w:tcPr>
              <w:p w14:paraId="38F16BC0"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4D28FABC"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C7103A6"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059315131"/>
            <w:placeholder>
              <w:docPart w:val="6E1834193B0D4E0199E1635B54600BAD"/>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46A5D9D6"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63A2BB2F"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66945138"/>
            <w:placeholder>
              <w:docPart w:val="A70A1F85E3B3449AAFDD57EFF5AEA196"/>
            </w:placeholder>
            <w:showingPlcHdr/>
            <w:dropDownList>
              <w:listItem w:value="Choose an item."/>
              <w:listItem w:displayText="Ja" w:value="Ja"/>
              <w:listItem w:displayText="Neen" w:value="Neen"/>
            </w:dropDownList>
          </w:sdtPr>
          <w:sdtContent>
            <w:tc>
              <w:tcPr>
                <w:tcW w:w="1844" w:type="dxa"/>
                <w:vAlign w:val="bottom"/>
              </w:tcPr>
              <w:p w14:paraId="74F3EF1C"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5173097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827D7FD"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564916374"/>
            <w:placeholder>
              <w:docPart w:val="6E1A5299A78740CEB409521678FCFBEE"/>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6B95C8A5"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6C3F4392"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462164935"/>
            <w:placeholder>
              <w:docPart w:val="6F2A2AC58EF347C1B84A39C7CFBB30B6"/>
            </w:placeholder>
            <w:showingPlcHdr/>
            <w:dropDownList>
              <w:listItem w:value="Choose an item."/>
              <w:listItem w:displayText="Ja" w:value="Ja"/>
              <w:listItem w:displayText="Neen" w:value="Neen"/>
            </w:dropDownList>
          </w:sdtPr>
          <w:sdtContent>
            <w:tc>
              <w:tcPr>
                <w:tcW w:w="1844" w:type="dxa"/>
                <w:vAlign w:val="bottom"/>
              </w:tcPr>
              <w:p w14:paraId="52102BF4"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6C6C0FE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453F855B"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205639218"/>
            <w:placeholder>
              <w:docPart w:val="0A093C8B45BC4BCCB7751CA7921D8776"/>
            </w:placeholder>
            <w:showingPlcHdr/>
            <w:date w:fullDate="2025-05-22T00:00:00Z">
              <w:dateFormat w:val="dd-MM-yyyy"/>
              <w:lid w:val="nl-BE"/>
              <w:storeMappedDataAs w:val="date"/>
              <w:calendar w:val="gregorian"/>
            </w:date>
          </w:sdtPr>
          <w:sdtContent>
            <w:tc>
              <w:tcPr>
                <w:tcW w:w="3685" w:type="dxa"/>
                <w:vAlign w:val="bottom"/>
              </w:tcPr>
              <w:p w14:paraId="30EBCD73"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61358300"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338394771"/>
            <w:placeholder>
              <w:docPart w:val="C47E8B8270CA41848EA0AA16B741A4BF"/>
            </w:placeholder>
            <w:showingPlcHdr/>
            <w:text/>
          </w:sdtPr>
          <w:sdtContent>
            <w:tc>
              <w:tcPr>
                <w:tcW w:w="1844" w:type="dxa"/>
                <w:vAlign w:val="bottom"/>
              </w:tcPr>
              <w:p w14:paraId="5CEF891D"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08A9E543"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682962A6" w14:textId="77777777" w:rsidTr="00CB0ADA">
        <w:trPr>
          <w:trHeight w:val="1984"/>
        </w:trPr>
        <w:sdt>
          <w:sdtPr>
            <w:id w:val="-1742325533"/>
            <w:placeholder>
              <w:docPart w:val="A4958EA4E63E4AF8822790CE7C66107D"/>
            </w:placeholder>
            <w:showingPlcHdr/>
            <w15:appearance w15:val="hidden"/>
          </w:sdtPr>
          <w:sdtContent>
            <w:tc>
              <w:tcPr>
                <w:tcW w:w="12640" w:type="dxa"/>
              </w:tcPr>
              <w:p w14:paraId="78CCE991"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16BA67A1" w14:textId="77777777" w:rsidR="005E4C18" w:rsidRPr="00192758" w:rsidRDefault="005E4C18" w:rsidP="005E4C18"/>
    <w:p w14:paraId="08263F7E" w14:textId="77777777" w:rsidR="005E4C18" w:rsidRPr="00192758" w:rsidRDefault="000512D6" w:rsidP="005E4C18">
      <w:pPr>
        <w:pStyle w:val="Heading2"/>
      </w:pPr>
      <w:r w:rsidRPr="00192758">
        <w:t xml:space="preserve">Bewakingscamera </w:t>
      </w:r>
      <w:r w:rsidR="005E4C18" w:rsidRPr="00192758">
        <w:t>8</w:t>
      </w:r>
    </w:p>
    <w:p w14:paraId="3E5E7A7F"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70C89FD7" w14:textId="77777777" w:rsidTr="00CB0ADA">
        <w:trPr>
          <w:trHeight w:val="1701"/>
        </w:trPr>
        <w:sdt>
          <w:sdtPr>
            <w:id w:val="-529413910"/>
            <w:placeholder>
              <w:docPart w:val="4C172C5DBCFF40F48C7FE571B1460D5E"/>
            </w:placeholder>
            <w:showingPlcHdr/>
            <w15:appearance w15:val="hidden"/>
          </w:sdtPr>
          <w:sdtContent>
            <w:tc>
              <w:tcPr>
                <w:tcW w:w="12645" w:type="dxa"/>
                <w:gridSpan w:val="4"/>
              </w:tcPr>
              <w:p w14:paraId="498E3D0B"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51406E92"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BA8FAEF"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463936103"/>
            <w:placeholder>
              <w:docPart w:val="0EBF7356C6574112B5580C86770A0EAA"/>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7CAF782A"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2A1DF30"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065618218"/>
            <w:placeholder>
              <w:docPart w:val="80DD5B0752764F038F3DBC9F77EECE50"/>
            </w:placeholder>
            <w:showingPlcHdr/>
            <w:dropDownList>
              <w:listItem w:value="Choose an item."/>
              <w:listItem w:displayText="Ja" w:value="Ja"/>
              <w:listItem w:displayText="Neen" w:value="Neen"/>
            </w:dropDownList>
          </w:sdtPr>
          <w:sdtContent>
            <w:tc>
              <w:tcPr>
                <w:tcW w:w="1844" w:type="dxa"/>
                <w:vAlign w:val="bottom"/>
              </w:tcPr>
              <w:p w14:paraId="46FC1F0F"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5F7B82A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FDEB500"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906448718"/>
            <w:placeholder>
              <w:docPart w:val="B3CE9272843A44E8A328E5BADAD111F4"/>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0DD2924D"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62434A85"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369287159"/>
            <w:placeholder>
              <w:docPart w:val="589F7C60FFA4433FBA1720C1C1CE74A6"/>
            </w:placeholder>
            <w:showingPlcHdr/>
            <w:dropDownList>
              <w:listItem w:value="Choose an item."/>
              <w:listItem w:displayText="Ja" w:value="Ja"/>
              <w:listItem w:displayText="Neen" w:value="Neen"/>
            </w:dropDownList>
          </w:sdtPr>
          <w:sdtContent>
            <w:tc>
              <w:tcPr>
                <w:tcW w:w="1844" w:type="dxa"/>
                <w:vAlign w:val="bottom"/>
              </w:tcPr>
              <w:p w14:paraId="4A8EB326"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568438B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0515129"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43843660"/>
            <w:placeholder>
              <w:docPart w:val="76165CF04931408CBA4309C14C528100"/>
            </w:placeholder>
            <w:showingPlcHdr/>
            <w:date w:fullDate="2025-05-22T00:00:00Z">
              <w:dateFormat w:val="dd-MM-yyyy"/>
              <w:lid w:val="nl-BE"/>
              <w:storeMappedDataAs w:val="date"/>
              <w:calendar w:val="gregorian"/>
            </w:date>
          </w:sdtPr>
          <w:sdtContent>
            <w:tc>
              <w:tcPr>
                <w:tcW w:w="3685" w:type="dxa"/>
                <w:vAlign w:val="bottom"/>
              </w:tcPr>
              <w:p w14:paraId="6AA366B6"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19A845A3"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242157347"/>
            <w:placeholder>
              <w:docPart w:val="89431F24D3DE451FAEFD22AEBD16EA75"/>
            </w:placeholder>
            <w:showingPlcHdr/>
            <w:text/>
          </w:sdtPr>
          <w:sdtContent>
            <w:tc>
              <w:tcPr>
                <w:tcW w:w="1844" w:type="dxa"/>
                <w:vAlign w:val="bottom"/>
              </w:tcPr>
              <w:p w14:paraId="678438CF"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297F8976"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6F8F0341" w14:textId="77777777" w:rsidTr="00CB0ADA">
        <w:trPr>
          <w:trHeight w:val="1984"/>
        </w:trPr>
        <w:sdt>
          <w:sdtPr>
            <w:id w:val="457995742"/>
            <w:placeholder>
              <w:docPart w:val="7A47CF87DD184F9ABA896DBAB5FEDFFA"/>
            </w:placeholder>
            <w:showingPlcHdr/>
            <w15:appearance w15:val="hidden"/>
          </w:sdtPr>
          <w:sdtContent>
            <w:tc>
              <w:tcPr>
                <w:tcW w:w="12640" w:type="dxa"/>
              </w:tcPr>
              <w:p w14:paraId="1CC93F53"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5C7CC5FA" w14:textId="77777777" w:rsidR="005E4C18" w:rsidRPr="00192758" w:rsidRDefault="005E4C18" w:rsidP="005E4C18"/>
    <w:p w14:paraId="39C40148" w14:textId="77777777" w:rsidR="005E4C18" w:rsidRPr="00192758" w:rsidRDefault="000512D6" w:rsidP="005E4C18">
      <w:pPr>
        <w:pStyle w:val="Heading2"/>
      </w:pPr>
      <w:r w:rsidRPr="00192758">
        <w:t xml:space="preserve">Bewakingscamera </w:t>
      </w:r>
      <w:r w:rsidR="005E4C18" w:rsidRPr="00192758">
        <w:t>9</w:t>
      </w:r>
    </w:p>
    <w:p w14:paraId="2F71EB7E"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5963E178" w14:textId="77777777" w:rsidTr="00CB0ADA">
        <w:trPr>
          <w:trHeight w:val="1701"/>
        </w:trPr>
        <w:sdt>
          <w:sdtPr>
            <w:id w:val="-546290081"/>
            <w:placeholder>
              <w:docPart w:val="2BF6F59F2DFE4D8798CF4AFF9DE2441F"/>
            </w:placeholder>
            <w:showingPlcHdr/>
            <w15:appearance w15:val="hidden"/>
          </w:sdtPr>
          <w:sdtContent>
            <w:tc>
              <w:tcPr>
                <w:tcW w:w="12645" w:type="dxa"/>
                <w:gridSpan w:val="4"/>
              </w:tcPr>
              <w:p w14:paraId="40640D6D"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1C86166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7CD8E62"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53839253"/>
            <w:placeholder>
              <w:docPart w:val="A46D1F367EEF4FCE89618E5DC3ED1E8C"/>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53DC44FB"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444F22EE"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289396801"/>
            <w:placeholder>
              <w:docPart w:val="C6579DE8CD4347028F537DF979EC5B4A"/>
            </w:placeholder>
            <w:showingPlcHdr/>
            <w:dropDownList>
              <w:listItem w:value="Choose an item."/>
              <w:listItem w:displayText="Ja" w:value="Ja"/>
              <w:listItem w:displayText="Neen" w:value="Neen"/>
            </w:dropDownList>
          </w:sdtPr>
          <w:sdtContent>
            <w:tc>
              <w:tcPr>
                <w:tcW w:w="1844" w:type="dxa"/>
                <w:vAlign w:val="bottom"/>
              </w:tcPr>
              <w:p w14:paraId="2AFBE4D2"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31189B47"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F15ECD1"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798375127"/>
            <w:placeholder>
              <w:docPart w:val="AB35006A87E747B68EA904F045BB3897"/>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672AFCBE"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772EF7A9"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80474244"/>
            <w:placeholder>
              <w:docPart w:val="53D75902FA6B4A60B223F0737F98DC6B"/>
            </w:placeholder>
            <w:showingPlcHdr/>
            <w:dropDownList>
              <w:listItem w:value="Choose an item."/>
              <w:listItem w:displayText="Ja" w:value="Ja"/>
              <w:listItem w:displayText="Neen" w:value="Neen"/>
            </w:dropDownList>
          </w:sdtPr>
          <w:sdtContent>
            <w:tc>
              <w:tcPr>
                <w:tcW w:w="1844" w:type="dxa"/>
                <w:vAlign w:val="bottom"/>
              </w:tcPr>
              <w:p w14:paraId="5FE00B26"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40B980FD"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809D0E8"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263662374"/>
            <w:placeholder>
              <w:docPart w:val="9E27E693561D452BACC1BE13103E3B76"/>
            </w:placeholder>
            <w:showingPlcHdr/>
            <w:date w:fullDate="2025-05-22T00:00:00Z">
              <w:dateFormat w:val="dd-MM-yyyy"/>
              <w:lid w:val="nl-BE"/>
              <w:storeMappedDataAs w:val="date"/>
              <w:calendar w:val="gregorian"/>
            </w:date>
          </w:sdtPr>
          <w:sdtContent>
            <w:tc>
              <w:tcPr>
                <w:tcW w:w="3685" w:type="dxa"/>
                <w:vAlign w:val="bottom"/>
              </w:tcPr>
              <w:p w14:paraId="4BA00D27"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562565D6"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362742441"/>
            <w:placeholder>
              <w:docPart w:val="485B4B239A574A2795934A1244D35A01"/>
            </w:placeholder>
            <w:showingPlcHdr/>
            <w:text/>
          </w:sdtPr>
          <w:sdtContent>
            <w:tc>
              <w:tcPr>
                <w:tcW w:w="1844" w:type="dxa"/>
                <w:vAlign w:val="bottom"/>
              </w:tcPr>
              <w:p w14:paraId="73C0A652"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279644A6"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52617550" w14:textId="77777777" w:rsidTr="00CB0ADA">
        <w:trPr>
          <w:trHeight w:val="1984"/>
        </w:trPr>
        <w:sdt>
          <w:sdtPr>
            <w:id w:val="-807476559"/>
            <w:placeholder>
              <w:docPart w:val="4E3132CF1F45428E9A616F43EE9BD113"/>
            </w:placeholder>
            <w:showingPlcHdr/>
            <w15:appearance w15:val="hidden"/>
          </w:sdtPr>
          <w:sdtContent>
            <w:tc>
              <w:tcPr>
                <w:tcW w:w="12640" w:type="dxa"/>
              </w:tcPr>
              <w:p w14:paraId="4AD46CDF"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7FDE50C8" w14:textId="77777777" w:rsidR="005E4C18" w:rsidRPr="00192758" w:rsidRDefault="005E4C18" w:rsidP="005E4C18"/>
    <w:p w14:paraId="0ECDF6E1" w14:textId="77777777" w:rsidR="005E4C18" w:rsidRPr="00192758" w:rsidRDefault="000512D6" w:rsidP="005E4C18">
      <w:pPr>
        <w:pStyle w:val="Heading2"/>
      </w:pPr>
      <w:r w:rsidRPr="00192758">
        <w:t xml:space="preserve">Bewakingscamera </w:t>
      </w:r>
      <w:r w:rsidR="005E4C18" w:rsidRPr="00192758">
        <w:t>10</w:t>
      </w:r>
    </w:p>
    <w:p w14:paraId="0E84D0B6"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0B2E8121" w14:textId="77777777" w:rsidTr="00CB0ADA">
        <w:trPr>
          <w:trHeight w:val="1701"/>
        </w:trPr>
        <w:sdt>
          <w:sdtPr>
            <w:id w:val="-822657029"/>
            <w:placeholder>
              <w:docPart w:val="F91D7E6FAF544CDAB56029EF00318A17"/>
            </w:placeholder>
            <w:showingPlcHdr/>
            <w15:appearance w15:val="hidden"/>
          </w:sdtPr>
          <w:sdtContent>
            <w:tc>
              <w:tcPr>
                <w:tcW w:w="12645" w:type="dxa"/>
                <w:gridSpan w:val="4"/>
              </w:tcPr>
              <w:p w14:paraId="184787B9"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418C343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21C75F4"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054474274"/>
            <w:placeholder>
              <w:docPart w:val="CE56BFA8C96942BB8BA34FA870656479"/>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68E5D67F"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5462C391"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438330847"/>
            <w:placeholder>
              <w:docPart w:val="92B9E69A3D2F4BA6824B441BD0617CBF"/>
            </w:placeholder>
            <w:showingPlcHdr/>
            <w:dropDownList>
              <w:listItem w:value="Choose an item."/>
              <w:listItem w:displayText="Ja" w:value="Ja"/>
              <w:listItem w:displayText="Neen" w:value="Neen"/>
            </w:dropDownList>
          </w:sdtPr>
          <w:sdtContent>
            <w:tc>
              <w:tcPr>
                <w:tcW w:w="1844" w:type="dxa"/>
                <w:vAlign w:val="bottom"/>
              </w:tcPr>
              <w:p w14:paraId="6BF56E0F"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027E2D56"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ABC7BCC"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861288720"/>
            <w:placeholder>
              <w:docPart w:val="3CAD246A5DB8460B8698E37D9D40C023"/>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6BE61C12"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75CFCC02"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305120674"/>
            <w:placeholder>
              <w:docPart w:val="26E7ECEB4B6446318CF2A4977263A773"/>
            </w:placeholder>
            <w:showingPlcHdr/>
            <w:dropDownList>
              <w:listItem w:value="Choose an item."/>
              <w:listItem w:displayText="Ja" w:value="Ja"/>
              <w:listItem w:displayText="Neen" w:value="Neen"/>
            </w:dropDownList>
          </w:sdtPr>
          <w:sdtContent>
            <w:tc>
              <w:tcPr>
                <w:tcW w:w="1844" w:type="dxa"/>
                <w:vAlign w:val="bottom"/>
              </w:tcPr>
              <w:p w14:paraId="3FD2511A"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2B5A159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D9DFC62"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2039039213"/>
            <w:placeholder>
              <w:docPart w:val="F44FE9CB9F024619B5DAF5408E08E1E0"/>
            </w:placeholder>
            <w:showingPlcHdr/>
            <w:date w:fullDate="2025-05-22T00:00:00Z">
              <w:dateFormat w:val="dd-MM-yyyy"/>
              <w:lid w:val="nl-BE"/>
              <w:storeMappedDataAs w:val="date"/>
              <w:calendar w:val="gregorian"/>
            </w:date>
          </w:sdtPr>
          <w:sdtContent>
            <w:tc>
              <w:tcPr>
                <w:tcW w:w="3685" w:type="dxa"/>
                <w:vAlign w:val="bottom"/>
              </w:tcPr>
              <w:p w14:paraId="70E801A9"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0F949ADF"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601234133"/>
            <w:placeholder>
              <w:docPart w:val="4459E78C18E54513B76530CAC75980C1"/>
            </w:placeholder>
            <w:showingPlcHdr/>
            <w:text/>
          </w:sdtPr>
          <w:sdtContent>
            <w:tc>
              <w:tcPr>
                <w:tcW w:w="1844" w:type="dxa"/>
                <w:vAlign w:val="bottom"/>
              </w:tcPr>
              <w:p w14:paraId="530614D5"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39FAC5AD"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5F7ADB26" w14:textId="77777777" w:rsidTr="00CB0ADA">
        <w:trPr>
          <w:trHeight w:val="1984"/>
        </w:trPr>
        <w:sdt>
          <w:sdtPr>
            <w:id w:val="-1208103450"/>
            <w:placeholder>
              <w:docPart w:val="57D20A8A65CC478F89EDA65B138383BA"/>
            </w:placeholder>
            <w:showingPlcHdr/>
            <w15:appearance w15:val="hidden"/>
          </w:sdtPr>
          <w:sdtContent>
            <w:tc>
              <w:tcPr>
                <w:tcW w:w="12640" w:type="dxa"/>
              </w:tcPr>
              <w:p w14:paraId="647E61CD"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07362D4E" w14:textId="77777777" w:rsidR="005E4C18" w:rsidRPr="00192758" w:rsidRDefault="005E4C18" w:rsidP="005E4C18"/>
    <w:p w14:paraId="4474BD69" w14:textId="77777777" w:rsidR="005E4C18" w:rsidRPr="00192758" w:rsidRDefault="000512D6" w:rsidP="005E4C18">
      <w:pPr>
        <w:pStyle w:val="Heading2"/>
      </w:pPr>
      <w:r w:rsidRPr="00192758">
        <w:t xml:space="preserve">Bewakingscamera </w:t>
      </w:r>
      <w:r w:rsidR="005E4C18" w:rsidRPr="00192758">
        <w:t>11</w:t>
      </w:r>
    </w:p>
    <w:p w14:paraId="4D934833"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59C9ED49" w14:textId="77777777" w:rsidTr="00CB0ADA">
        <w:trPr>
          <w:trHeight w:val="1701"/>
        </w:trPr>
        <w:sdt>
          <w:sdtPr>
            <w:id w:val="-741324116"/>
            <w:placeholder>
              <w:docPart w:val="0D5D88AA08424469ADD4F5AD51489A69"/>
            </w:placeholder>
            <w:showingPlcHdr/>
            <w15:appearance w15:val="hidden"/>
          </w:sdtPr>
          <w:sdtContent>
            <w:tc>
              <w:tcPr>
                <w:tcW w:w="12645" w:type="dxa"/>
                <w:gridSpan w:val="4"/>
              </w:tcPr>
              <w:p w14:paraId="2645AB50"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11FC319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2A0DF77"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76970285"/>
            <w:placeholder>
              <w:docPart w:val="F63EB3771EB347B089E6078DA1B459AB"/>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60A998D1"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655879CB"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456336279"/>
            <w:placeholder>
              <w:docPart w:val="02CB83D6A0AD48448584BA7723604B16"/>
            </w:placeholder>
            <w:showingPlcHdr/>
            <w:dropDownList>
              <w:listItem w:value="Choose an item."/>
              <w:listItem w:displayText="Ja" w:value="Ja"/>
              <w:listItem w:displayText="Neen" w:value="Neen"/>
            </w:dropDownList>
          </w:sdtPr>
          <w:sdtContent>
            <w:tc>
              <w:tcPr>
                <w:tcW w:w="1844" w:type="dxa"/>
                <w:vAlign w:val="bottom"/>
              </w:tcPr>
              <w:p w14:paraId="0E4541DB"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6AFA6FE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3086A0B"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8589092"/>
            <w:placeholder>
              <w:docPart w:val="628163080B3C4BA7B1F4A738AF02853D"/>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44D8F433"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521D17F3"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428582233"/>
            <w:placeholder>
              <w:docPart w:val="1D0B98F4A903435C8FCFD60034A448E0"/>
            </w:placeholder>
            <w:showingPlcHdr/>
            <w:dropDownList>
              <w:listItem w:value="Choose an item."/>
              <w:listItem w:displayText="Ja" w:value="Ja"/>
              <w:listItem w:displayText="Neen" w:value="Neen"/>
            </w:dropDownList>
          </w:sdtPr>
          <w:sdtContent>
            <w:tc>
              <w:tcPr>
                <w:tcW w:w="1844" w:type="dxa"/>
                <w:vAlign w:val="bottom"/>
              </w:tcPr>
              <w:p w14:paraId="412CB3CC"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12B86D0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4A2CB41"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63901611"/>
            <w:placeholder>
              <w:docPart w:val="B0039902215747ABABD08CF63CF10639"/>
            </w:placeholder>
            <w:showingPlcHdr/>
            <w:date w:fullDate="2025-05-22T00:00:00Z">
              <w:dateFormat w:val="dd-MM-yyyy"/>
              <w:lid w:val="nl-BE"/>
              <w:storeMappedDataAs w:val="date"/>
              <w:calendar w:val="gregorian"/>
            </w:date>
          </w:sdtPr>
          <w:sdtContent>
            <w:tc>
              <w:tcPr>
                <w:tcW w:w="3685" w:type="dxa"/>
                <w:vAlign w:val="bottom"/>
              </w:tcPr>
              <w:p w14:paraId="145C3F3A"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31F259E8"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305198237"/>
            <w:placeholder>
              <w:docPart w:val="5DA9E501558B4A499EBBEF3F344F3482"/>
            </w:placeholder>
            <w:showingPlcHdr/>
            <w:text/>
          </w:sdtPr>
          <w:sdtContent>
            <w:tc>
              <w:tcPr>
                <w:tcW w:w="1844" w:type="dxa"/>
                <w:vAlign w:val="bottom"/>
              </w:tcPr>
              <w:p w14:paraId="396FD7D9"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483AC303"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7E3909B0" w14:textId="77777777" w:rsidTr="00CB0ADA">
        <w:trPr>
          <w:trHeight w:val="1984"/>
        </w:trPr>
        <w:sdt>
          <w:sdtPr>
            <w:id w:val="-100264372"/>
            <w:placeholder>
              <w:docPart w:val="1BFE63BD1C944F51A04A81543C388644"/>
            </w:placeholder>
            <w:showingPlcHdr/>
            <w15:appearance w15:val="hidden"/>
          </w:sdtPr>
          <w:sdtContent>
            <w:tc>
              <w:tcPr>
                <w:tcW w:w="12640" w:type="dxa"/>
              </w:tcPr>
              <w:p w14:paraId="11582967"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6D35AAC2" w14:textId="77777777" w:rsidR="005E4C18" w:rsidRPr="00192758" w:rsidRDefault="005E4C18" w:rsidP="005E4C18"/>
    <w:p w14:paraId="3EE4BE33" w14:textId="77777777" w:rsidR="005E4C18" w:rsidRPr="00192758" w:rsidRDefault="000512D6" w:rsidP="005E4C18">
      <w:pPr>
        <w:pStyle w:val="Heading2"/>
      </w:pPr>
      <w:r w:rsidRPr="00192758">
        <w:t xml:space="preserve">Bewakingscamera </w:t>
      </w:r>
      <w:r w:rsidR="005E4C18" w:rsidRPr="00192758">
        <w:t>12</w:t>
      </w:r>
    </w:p>
    <w:p w14:paraId="68618FC1"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5B0FC00F" w14:textId="77777777" w:rsidTr="00CB0ADA">
        <w:trPr>
          <w:trHeight w:val="1701"/>
        </w:trPr>
        <w:sdt>
          <w:sdtPr>
            <w:id w:val="-1992322216"/>
            <w:placeholder>
              <w:docPart w:val="180BE5F4B1904B02999D9084567EC343"/>
            </w:placeholder>
            <w:showingPlcHdr/>
            <w15:appearance w15:val="hidden"/>
          </w:sdtPr>
          <w:sdtContent>
            <w:tc>
              <w:tcPr>
                <w:tcW w:w="12645" w:type="dxa"/>
                <w:gridSpan w:val="4"/>
              </w:tcPr>
              <w:p w14:paraId="01D4C82B"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449BE5A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647E043"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338614314"/>
            <w:placeholder>
              <w:docPart w:val="BB59725842C442E48705FAC1C57CA3EE"/>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0E732889"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2E6BA1A"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2045967895"/>
            <w:placeholder>
              <w:docPart w:val="A933650E586D435888AA2749D04F045D"/>
            </w:placeholder>
            <w:showingPlcHdr/>
            <w:dropDownList>
              <w:listItem w:value="Choose an item."/>
              <w:listItem w:displayText="Ja" w:value="Ja"/>
              <w:listItem w:displayText="Neen" w:value="Neen"/>
            </w:dropDownList>
          </w:sdtPr>
          <w:sdtContent>
            <w:tc>
              <w:tcPr>
                <w:tcW w:w="1844" w:type="dxa"/>
                <w:vAlign w:val="bottom"/>
              </w:tcPr>
              <w:p w14:paraId="187E6957"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6E2639F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BC70B18"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819570431"/>
            <w:placeholder>
              <w:docPart w:val="6F8DBA9B1C614808AEF0B0B66CBC9321"/>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0E016B1E"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677717BE"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2093766387"/>
            <w:placeholder>
              <w:docPart w:val="35CA9890017348AC9C1186FB5AFD28F1"/>
            </w:placeholder>
            <w:showingPlcHdr/>
            <w:dropDownList>
              <w:listItem w:value="Choose an item."/>
              <w:listItem w:displayText="Ja" w:value="Ja"/>
              <w:listItem w:displayText="Neen" w:value="Neen"/>
            </w:dropDownList>
          </w:sdtPr>
          <w:sdtContent>
            <w:tc>
              <w:tcPr>
                <w:tcW w:w="1844" w:type="dxa"/>
                <w:vAlign w:val="bottom"/>
              </w:tcPr>
              <w:p w14:paraId="5ED6B68D"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1491F4F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4B8A33B6"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014455363"/>
            <w:placeholder>
              <w:docPart w:val="5E1DB5D80BBB4CB8A0ACB61FA63595F7"/>
            </w:placeholder>
            <w:showingPlcHdr/>
            <w:date w:fullDate="2025-05-22T00:00:00Z">
              <w:dateFormat w:val="dd-MM-yyyy"/>
              <w:lid w:val="nl-BE"/>
              <w:storeMappedDataAs w:val="date"/>
              <w:calendar w:val="gregorian"/>
            </w:date>
          </w:sdtPr>
          <w:sdtContent>
            <w:tc>
              <w:tcPr>
                <w:tcW w:w="3685" w:type="dxa"/>
                <w:vAlign w:val="bottom"/>
              </w:tcPr>
              <w:p w14:paraId="0FEEA084"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5090A1CC"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95318783"/>
            <w:placeholder>
              <w:docPart w:val="6685B46640924311876887C2419DF62F"/>
            </w:placeholder>
            <w:showingPlcHdr/>
            <w:text/>
          </w:sdtPr>
          <w:sdtContent>
            <w:tc>
              <w:tcPr>
                <w:tcW w:w="1844" w:type="dxa"/>
                <w:vAlign w:val="bottom"/>
              </w:tcPr>
              <w:p w14:paraId="579BF1A4"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3E6ED5FC"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4218D8E3" w14:textId="77777777" w:rsidTr="00CB0ADA">
        <w:trPr>
          <w:trHeight w:val="1984"/>
        </w:trPr>
        <w:sdt>
          <w:sdtPr>
            <w:id w:val="23530511"/>
            <w:placeholder>
              <w:docPart w:val="02B86089547E45258CEC461447FE66F5"/>
            </w:placeholder>
            <w:showingPlcHdr/>
            <w15:appearance w15:val="hidden"/>
          </w:sdtPr>
          <w:sdtContent>
            <w:tc>
              <w:tcPr>
                <w:tcW w:w="12640" w:type="dxa"/>
              </w:tcPr>
              <w:p w14:paraId="3D13F7DE"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4E45631E" w14:textId="77777777" w:rsidR="005E4C18" w:rsidRPr="00192758" w:rsidRDefault="005E4C18" w:rsidP="005E4C18"/>
    <w:p w14:paraId="56F849E4" w14:textId="77777777" w:rsidR="005E4C18" w:rsidRPr="00192758" w:rsidRDefault="000512D6" w:rsidP="005E4C18">
      <w:pPr>
        <w:pStyle w:val="Heading2"/>
      </w:pPr>
      <w:r w:rsidRPr="00192758">
        <w:t xml:space="preserve">Bewakingscamera </w:t>
      </w:r>
      <w:r w:rsidR="005E4C18" w:rsidRPr="00192758">
        <w:t>13</w:t>
      </w:r>
    </w:p>
    <w:p w14:paraId="0E37A16C"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1AD9027A" w14:textId="77777777" w:rsidTr="00CB0ADA">
        <w:trPr>
          <w:trHeight w:val="1701"/>
        </w:trPr>
        <w:sdt>
          <w:sdtPr>
            <w:id w:val="514424143"/>
            <w:placeholder>
              <w:docPart w:val="2A97FCCB3B3040629BAF2CCBF30253CA"/>
            </w:placeholder>
            <w:showingPlcHdr/>
            <w15:appearance w15:val="hidden"/>
          </w:sdtPr>
          <w:sdtContent>
            <w:tc>
              <w:tcPr>
                <w:tcW w:w="12645" w:type="dxa"/>
                <w:gridSpan w:val="4"/>
              </w:tcPr>
              <w:p w14:paraId="07386DCD"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52E35E3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240D438"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536799471"/>
            <w:placeholder>
              <w:docPart w:val="411583DD01C347A583D6653725977602"/>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5C1A3046"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3BAD5A7"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527406495"/>
            <w:placeholder>
              <w:docPart w:val="EBE09557D6204BF1A521411CDC94897E"/>
            </w:placeholder>
            <w:showingPlcHdr/>
            <w:dropDownList>
              <w:listItem w:value="Choose an item."/>
              <w:listItem w:displayText="Ja" w:value="Ja"/>
              <w:listItem w:displayText="Neen" w:value="Neen"/>
            </w:dropDownList>
          </w:sdtPr>
          <w:sdtContent>
            <w:tc>
              <w:tcPr>
                <w:tcW w:w="1844" w:type="dxa"/>
                <w:vAlign w:val="bottom"/>
              </w:tcPr>
              <w:p w14:paraId="61A35AE8"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7615720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7A1EE9E"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1722097559"/>
            <w:placeholder>
              <w:docPart w:val="DF7B71C84CBB42A38530FEB6B9AFFB43"/>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1A4C1BA9"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74CDEA66"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054043329"/>
            <w:placeholder>
              <w:docPart w:val="6526C0996AF048A4BB25734C1A2509AE"/>
            </w:placeholder>
            <w:showingPlcHdr/>
            <w:dropDownList>
              <w:listItem w:value="Choose an item."/>
              <w:listItem w:displayText="Ja" w:value="Ja"/>
              <w:listItem w:displayText="Neen" w:value="Neen"/>
            </w:dropDownList>
          </w:sdtPr>
          <w:sdtContent>
            <w:tc>
              <w:tcPr>
                <w:tcW w:w="1844" w:type="dxa"/>
                <w:vAlign w:val="bottom"/>
              </w:tcPr>
              <w:p w14:paraId="1AA63A40"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77B7FEC6"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FC37884"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884446921"/>
            <w:placeholder>
              <w:docPart w:val="E6BC63DA382A4144995BFCE16F5CA79F"/>
            </w:placeholder>
            <w:showingPlcHdr/>
            <w:date w:fullDate="2025-05-22T00:00:00Z">
              <w:dateFormat w:val="dd-MM-yyyy"/>
              <w:lid w:val="nl-BE"/>
              <w:storeMappedDataAs w:val="date"/>
              <w:calendar w:val="gregorian"/>
            </w:date>
          </w:sdtPr>
          <w:sdtContent>
            <w:tc>
              <w:tcPr>
                <w:tcW w:w="3685" w:type="dxa"/>
                <w:vAlign w:val="bottom"/>
              </w:tcPr>
              <w:p w14:paraId="78F32602"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23061490"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1237209460"/>
            <w:placeholder>
              <w:docPart w:val="486D52A6D29041828DA35A79D43200A1"/>
            </w:placeholder>
            <w:showingPlcHdr/>
            <w:text/>
          </w:sdtPr>
          <w:sdtContent>
            <w:tc>
              <w:tcPr>
                <w:tcW w:w="1844" w:type="dxa"/>
                <w:vAlign w:val="bottom"/>
              </w:tcPr>
              <w:p w14:paraId="3B4F9947"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68B5E4CB"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04DE02E8" w14:textId="77777777" w:rsidTr="00CB0ADA">
        <w:trPr>
          <w:trHeight w:val="1984"/>
        </w:trPr>
        <w:sdt>
          <w:sdtPr>
            <w:id w:val="330504319"/>
            <w:placeholder>
              <w:docPart w:val="AC84A73C7BD845B3AB5E3B691D9E76DE"/>
            </w:placeholder>
            <w:showingPlcHdr/>
            <w15:appearance w15:val="hidden"/>
          </w:sdtPr>
          <w:sdtContent>
            <w:tc>
              <w:tcPr>
                <w:tcW w:w="12640" w:type="dxa"/>
              </w:tcPr>
              <w:p w14:paraId="25172B1F"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54222C10" w14:textId="77777777" w:rsidR="005E4C18" w:rsidRPr="00192758" w:rsidRDefault="005E4C18" w:rsidP="005E4C18"/>
    <w:p w14:paraId="3E013AFA" w14:textId="77777777" w:rsidR="005E4C18" w:rsidRPr="00192758" w:rsidRDefault="000512D6" w:rsidP="005E4C18">
      <w:pPr>
        <w:pStyle w:val="Heading2"/>
      </w:pPr>
      <w:r w:rsidRPr="00192758">
        <w:t xml:space="preserve">Bewakingscamera </w:t>
      </w:r>
      <w:r w:rsidR="005E4C18" w:rsidRPr="00192758">
        <w:t>14</w:t>
      </w:r>
    </w:p>
    <w:p w14:paraId="50406881"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63C40C09" w14:textId="77777777" w:rsidTr="00CB0ADA">
        <w:trPr>
          <w:trHeight w:val="1701"/>
        </w:trPr>
        <w:sdt>
          <w:sdtPr>
            <w:id w:val="1791703207"/>
            <w:placeholder>
              <w:docPart w:val="147F6141502A4B218AC40CECBD70F58A"/>
            </w:placeholder>
            <w:showingPlcHdr/>
            <w15:appearance w15:val="hidden"/>
          </w:sdtPr>
          <w:sdtContent>
            <w:tc>
              <w:tcPr>
                <w:tcW w:w="12645" w:type="dxa"/>
                <w:gridSpan w:val="4"/>
              </w:tcPr>
              <w:p w14:paraId="51F5F4FA"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0037862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30EA0B7"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1028636590"/>
            <w:placeholder>
              <w:docPart w:val="942778D03D7E4E0B90212158F73C4742"/>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13387875"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871CA3C"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445853877"/>
            <w:placeholder>
              <w:docPart w:val="212872CADB77485D9C823B19414C62E2"/>
            </w:placeholder>
            <w:showingPlcHdr/>
            <w:dropDownList>
              <w:listItem w:value="Choose an item."/>
              <w:listItem w:displayText="Ja" w:value="Ja"/>
              <w:listItem w:displayText="Neen" w:value="Neen"/>
            </w:dropDownList>
          </w:sdtPr>
          <w:sdtContent>
            <w:tc>
              <w:tcPr>
                <w:tcW w:w="1844" w:type="dxa"/>
                <w:vAlign w:val="bottom"/>
              </w:tcPr>
              <w:p w14:paraId="406866AB"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11510AE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D22BD24"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345644239"/>
            <w:placeholder>
              <w:docPart w:val="D90B6E822FA14F96ABCE8F1AE201F44A"/>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68BEFDA5"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02159D01"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098992669"/>
            <w:placeholder>
              <w:docPart w:val="8D4B9E8934F3418CA1AD2360F33DE715"/>
            </w:placeholder>
            <w:showingPlcHdr/>
            <w:dropDownList>
              <w:listItem w:value="Choose an item."/>
              <w:listItem w:displayText="Ja" w:value="Ja"/>
              <w:listItem w:displayText="Neen" w:value="Neen"/>
            </w:dropDownList>
          </w:sdtPr>
          <w:sdtContent>
            <w:tc>
              <w:tcPr>
                <w:tcW w:w="1844" w:type="dxa"/>
                <w:vAlign w:val="bottom"/>
              </w:tcPr>
              <w:p w14:paraId="1234DEB9"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1A6BDD08"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D1BB9B2"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042640234"/>
            <w:placeholder>
              <w:docPart w:val="9BB694BA9A47478498966C5712541F29"/>
            </w:placeholder>
            <w:showingPlcHdr/>
            <w:date w:fullDate="2025-05-22T00:00:00Z">
              <w:dateFormat w:val="dd-MM-yyyy"/>
              <w:lid w:val="nl-BE"/>
              <w:storeMappedDataAs w:val="date"/>
              <w:calendar w:val="gregorian"/>
            </w:date>
          </w:sdtPr>
          <w:sdtContent>
            <w:tc>
              <w:tcPr>
                <w:tcW w:w="3685" w:type="dxa"/>
                <w:vAlign w:val="bottom"/>
              </w:tcPr>
              <w:p w14:paraId="5BAFDEF1"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0508B85E"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574354204"/>
            <w:placeholder>
              <w:docPart w:val="4320681CD45447478DBC64F16E5BD1D9"/>
            </w:placeholder>
            <w:showingPlcHdr/>
            <w:text/>
          </w:sdtPr>
          <w:sdtContent>
            <w:tc>
              <w:tcPr>
                <w:tcW w:w="1844" w:type="dxa"/>
                <w:vAlign w:val="bottom"/>
              </w:tcPr>
              <w:p w14:paraId="3A95A871"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370B378D"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07B130E8" w14:textId="77777777" w:rsidTr="00CB0ADA">
        <w:trPr>
          <w:trHeight w:val="1984"/>
        </w:trPr>
        <w:sdt>
          <w:sdtPr>
            <w:id w:val="-978069519"/>
            <w:placeholder>
              <w:docPart w:val="27017B499C924046B1B31D92DCED129E"/>
            </w:placeholder>
            <w:showingPlcHdr/>
            <w15:appearance w15:val="hidden"/>
          </w:sdtPr>
          <w:sdtContent>
            <w:tc>
              <w:tcPr>
                <w:tcW w:w="12640" w:type="dxa"/>
              </w:tcPr>
              <w:p w14:paraId="445EE62D"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33ADDE9E" w14:textId="77777777" w:rsidR="005E4C18" w:rsidRPr="00192758" w:rsidRDefault="005E4C18" w:rsidP="005E4C18"/>
    <w:p w14:paraId="30421EED" w14:textId="77777777" w:rsidR="005E4C18" w:rsidRPr="00192758" w:rsidRDefault="000512D6" w:rsidP="005E4C18">
      <w:pPr>
        <w:pStyle w:val="Heading2"/>
      </w:pPr>
      <w:r w:rsidRPr="00192758">
        <w:t xml:space="preserve">Bewakingscamera </w:t>
      </w:r>
      <w:r w:rsidR="005E4C18" w:rsidRPr="00192758">
        <w:t>15</w:t>
      </w:r>
    </w:p>
    <w:p w14:paraId="73A94788" w14:textId="77777777" w:rsidR="002A2804" w:rsidRPr="00192758" w:rsidRDefault="002A2804" w:rsidP="002A2804">
      <w:pPr>
        <w:pStyle w:val="Heading3"/>
        <w:tabs>
          <w:tab w:val="left" w:pos="6912"/>
          <w:tab w:val="left" w:pos="9469"/>
        </w:tabs>
      </w:pPr>
      <w:r w:rsidRPr="00192758">
        <w:t>Beschrijving van de bewaakte plaats</w:t>
      </w:r>
      <w:r w:rsidRPr="0019275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3685"/>
        <w:gridCol w:w="3401"/>
        <w:gridCol w:w="1844"/>
      </w:tblGrid>
      <w:tr w:rsidR="002A2804" w:rsidRPr="00192758" w14:paraId="2A26EF37" w14:textId="77777777" w:rsidTr="00CB0ADA">
        <w:trPr>
          <w:trHeight w:val="1701"/>
        </w:trPr>
        <w:sdt>
          <w:sdtPr>
            <w:id w:val="1820999430"/>
            <w:placeholder>
              <w:docPart w:val="6455F5C3762049E0905C4A5F7FB4F166"/>
            </w:placeholder>
            <w:showingPlcHdr/>
            <w15:appearance w15:val="hidden"/>
          </w:sdtPr>
          <w:sdtContent>
            <w:tc>
              <w:tcPr>
                <w:tcW w:w="12645" w:type="dxa"/>
                <w:gridSpan w:val="4"/>
              </w:tcPr>
              <w:p w14:paraId="402A19A7" w14:textId="77777777" w:rsidR="002A2804" w:rsidRPr="00192758" w:rsidRDefault="002A2804" w:rsidP="00CB0ADA">
                <w:pPr>
                  <w:keepNext/>
                  <w:spacing w:after="120"/>
                  <w:ind w:left="0"/>
                  <w:rPr>
                    <w:rFonts w:ascii="Libre Franklin Thin" w:hAnsi="Libre Franklin Thin"/>
                    <w:i/>
                    <w:iCs/>
                    <w:color w:val="767171" w:themeColor="background2" w:themeShade="80"/>
                  </w:rPr>
                </w:pPr>
                <w:r w:rsidRPr="00192758">
                  <w:rPr>
                    <w:rStyle w:val="PlaceholderText"/>
                    <w:rFonts w:ascii="Libre Franklin Thin" w:hAnsi="Libre Franklin Thin"/>
                    <w:i/>
                    <w:iCs/>
                    <w:color w:val="767171"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67171" w:themeColor="background2" w:themeShade="80"/>
                  </w:rPr>
                  <w:br/>
                </w:r>
                <w:r w:rsidRPr="00192758">
                  <w:rPr>
                    <w:rStyle w:val="PlaceholderText"/>
                    <w:rFonts w:ascii="Libre Franklin Thin" w:hAnsi="Libre Franklin Thin"/>
                    <w:i/>
                    <w:iCs/>
                    <w:color w:val="767171" w:themeColor="background2" w:themeShade="80"/>
                  </w:rPr>
                  <w:br/>
                  <w:t>In geval van een tijdelijke vaste bewakingscamera, gelieve te vermelden waar de bewakingscamera is geïnstalleerd alsook de bewaakte zones en de periodes te beschrijven waarin de camera in gebruik wordt genomen.</w:t>
                </w:r>
              </w:p>
            </w:tc>
          </w:sdtContent>
        </w:sdt>
      </w:tr>
      <w:tr w:rsidR="002A2804" w:rsidRPr="00192758" w14:paraId="1E86C24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2B3D8C3" w14:textId="77777777" w:rsidR="002A2804" w:rsidRPr="00192758" w:rsidRDefault="002A2804" w:rsidP="00CB0ADA">
            <w:pPr>
              <w:keepNext/>
              <w:spacing w:before="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bewaakte plaats:</w:t>
            </w:r>
          </w:p>
        </w:tc>
        <w:sdt>
          <w:sdtPr>
            <w:alias w:val="Type bewaakte plaats"/>
            <w:tag w:val="Type bewaakte plaats"/>
            <w:id w:val="415670299"/>
            <w:placeholder>
              <w:docPart w:val="35102D6E575346E69A821B3647481584"/>
            </w:placeholder>
            <w:showingPlcHdr/>
            <w:dropDownList>
              <w:listItem w:value="Choose an item."/>
              <w:listItem w:displayText="Besloten, publiek toegankelijke plaats" w:value="Besloten, publiek toegankelijke plaats"/>
              <w:listItem w:displayText="Besloten, niet publiek toegankelijke plaats" w:value="Besloten, niet publiek toegankelijke plaats"/>
            </w:dropDownList>
          </w:sdtPr>
          <w:sdtContent>
            <w:tc>
              <w:tcPr>
                <w:tcW w:w="3685" w:type="dxa"/>
                <w:vAlign w:val="bottom"/>
              </w:tcPr>
              <w:p w14:paraId="388F8B21" w14:textId="77777777" w:rsidR="002A2804" w:rsidRPr="00192758" w:rsidRDefault="002A2804" w:rsidP="00CB0ADA">
                <w:pPr>
                  <w:keepNext/>
                  <w:spacing w:before="240"/>
                  <w:ind w:left="0"/>
                </w:pPr>
                <w:r w:rsidRPr="00192758">
                  <w:rPr>
                    <w:rStyle w:val="PlaceholderText"/>
                    <w:rFonts w:ascii="Libre Franklin Thin" w:hAnsi="Libre Franklin Thin"/>
                    <w:i/>
                    <w:iCs/>
                    <w:color w:val="767171" w:themeColor="background2" w:themeShade="80"/>
                  </w:rPr>
                  <w:t>Type bewaakte plaats.</w:t>
                </w:r>
              </w:p>
            </w:tc>
          </w:sdtContent>
        </w:sdt>
        <w:tc>
          <w:tcPr>
            <w:tcW w:w="3401" w:type="dxa"/>
            <w:vAlign w:val="bottom"/>
          </w:tcPr>
          <w:p w14:paraId="75D9461B" w14:textId="77777777" w:rsidR="002A2804" w:rsidRPr="00192758" w:rsidRDefault="002A2804" w:rsidP="00CB0ADA">
            <w:pPr>
              <w:keepNext/>
              <w:spacing w:before="240"/>
              <w:ind w:left="0"/>
              <w:jc w:val="right"/>
              <w:rPr>
                <w:rFonts w:ascii="Libre Franklin Medium" w:hAnsi="Libre Franklin Medium"/>
                <w:sz w:val="21"/>
                <w:szCs w:val="21"/>
              </w:rPr>
            </w:pPr>
            <w:r w:rsidRPr="00192758">
              <w:rPr>
                <w:rFonts w:ascii="Libre Franklin Medium" w:hAnsi="Libre Franklin Medium"/>
                <w:sz w:val="21"/>
                <w:szCs w:val="21"/>
              </w:rPr>
              <w:t>Is de camera aangegeven?</w:t>
            </w:r>
          </w:p>
        </w:tc>
        <w:sdt>
          <w:sdtPr>
            <w:alias w:val="Aangifte camera('s)"/>
            <w:tag w:val="Aangifte camera('s)"/>
            <w:id w:val="-1779087831"/>
            <w:placeholder>
              <w:docPart w:val="D71188C6A168465C859C7CDF94BF33F0"/>
            </w:placeholder>
            <w:showingPlcHdr/>
            <w:dropDownList>
              <w:listItem w:value="Choose an item."/>
              <w:listItem w:displayText="Ja" w:value="Ja"/>
              <w:listItem w:displayText="Neen" w:value="Neen"/>
            </w:dropDownList>
          </w:sdtPr>
          <w:sdtContent>
            <w:tc>
              <w:tcPr>
                <w:tcW w:w="1844" w:type="dxa"/>
                <w:vAlign w:val="bottom"/>
              </w:tcPr>
              <w:p w14:paraId="2B6360D6" w14:textId="77777777" w:rsidR="002A2804" w:rsidRPr="00192758" w:rsidRDefault="002A2804" w:rsidP="00CB0ADA">
                <w:pPr>
                  <w:keepNext/>
                  <w:spacing w:before="240"/>
                  <w:ind w:left="0"/>
                  <w:rPr>
                    <w:szCs w:val="18"/>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4065719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2D874D7"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Type bewakingscamera:</w:t>
            </w:r>
          </w:p>
        </w:tc>
        <w:sdt>
          <w:sdtPr>
            <w:alias w:val="Type bewakingscamera"/>
            <w:tag w:val="Type bewakingscamera"/>
            <w:id w:val="-734847127"/>
            <w:placeholder>
              <w:docPart w:val="A0CC1A8F02294313938EFE9A8E9668F2"/>
            </w:placeholder>
            <w:showingPlcHdr/>
            <w:dropDownList>
              <w:listItem w:value="Choose an item."/>
              <w:listItem w:displayText="Vaste bewakingscamera" w:value="Vaste bewakingscamera"/>
              <w:listItem w:displayText="Tijdelijke vaste bewakingscamera" w:value="Tijdelijke vaste bewakingscamera"/>
              <w:listItem w:displayText="Mobiele bewakingscamera" w:value="Mobiele bewakingscamera"/>
            </w:dropDownList>
          </w:sdtPr>
          <w:sdtContent>
            <w:tc>
              <w:tcPr>
                <w:tcW w:w="3685" w:type="dxa"/>
                <w:vAlign w:val="bottom"/>
              </w:tcPr>
              <w:p w14:paraId="35071B6C"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Type bewakingscamera.</w:t>
                </w:r>
              </w:p>
            </w:tc>
          </w:sdtContent>
        </w:sdt>
        <w:tc>
          <w:tcPr>
            <w:tcW w:w="3401" w:type="dxa"/>
            <w:vAlign w:val="bottom"/>
          </w:tcPr>
          <w:p w14:paraId="6CB3C45D"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Datum aangifte v.d. camera:</w:t>
            </w:r>
          </w:p>
        </w:tc>
        <w:sdt>
          <w:sdtPr>
            <w:alias w:val="Aangifte camera('s)"/>
            <w:tag w:val="Aangifte camera('s)"/>
            <w:id w:val="1154960661"/>
            <w:placeholder>
              <w:docPart w:val="5752DA1F9D994F4B85BB9D9FFEA20B2A"/>
            </w:placeholder>
            <w:showingPlcHdr/>
            <w:dropDownList>
              <w:listItem w:value="Choose an item."/>
              <w:listItem w:displayText="Ja" w:value="Ja"/>
              <w:listItem w:displayText="Neen" w:value="Neen"/>
            </w:dropDownList>
          </w:sdtPr>
          <w:sdtContent>
            <w:tc>
              <w:tcPr>
                <w:tcW w:w="1844" w:type="dxa"/>
                <w:vAlign w:val="bottom"/>
              </w:tcPr>
              <w:p w14:paraId="47812496" w14:textId="77777777" w:rsidR="002A2804" w:rsidRPr="00192758" w:rsidRDefault="002A2804" w:rsidP="00CB0ADA">
                <w:pPr>
                  <w:keepNext/>
                  <w:ind w:left="0"/>
                  <w:rPr>
                    <w:sz w:val="16"/>
                    <w:szCs w:val="20"/>
                  </w:rPr>
                </w:pPr>
                <w:r w:rsidRPr="00192758">
                  <w:rPr>
                    <w:rStyle w:val="PlaceholderText"/>
                    <w:rFonts w:ascii="Libre Franklin Thin" w:hAnsi="Libre Franklin Thin"/>
                    <w:i/>
                    <w:iCs/>
                    <w:color w:val="767171" w:themeColor="background2" w:themeShade="80"/>
                  </w:rPr>
                  <w:t>Ja / Neen</w:t>
                </w:r>
              </w:p>
            </w:tc>
          </w:sdtContent>
        </w:sdt>
      </w:tr>
      <w:tr w:rsidR="002A2804" w:rsidRPr="00192758" w14:paraId="042A6019"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EC4C685" w14:textId="77777777" w:rsidR="002A2804" w:rsidRPr="00192758" w:rsidRDefault="002A2804" w:rsidP="00CB0ADA">
            <w:pPr>
              <w:keepNext/>
              <w:ind w:left="0"/>
              <w:jc w:val="right"/>
              <w:rPr>
                <w:rFonts w:ascii="Libre Franklin Medium" w:eastAsiaTheme="majorEastAsia" w:hAnsi="Libre Franklin Medium" w:cstheme="majorBidi"/>
                <w:sz w:val="21"/>
                <w:szCs w:val="21"/>
              </w:rPr>
            </w:pPr>
            <w:r w:rsidRPr="00192758">
              <w:rPr>
                <w:rFonts w:ascii="Libre Franklin Medium" w:hAnsi="Libre Franklin Medium"/>
                <w:sz w:val="21"/>
                <w:szCs w:val="21"/>
              </w:rPr>
              <w:t>Datum ingebruikname v.d. camera:</w:t>
            </w:r>
          </w:p>
        </w:tc>
        <w:sdt>
          <w:sdtPr>
            <w:rPr>
              <w:szCs w:val="18"/>
            </w:rPr>
            <w:alias w:val="Datum ingebruikname"/>
            <w:tag w:val="Datum ingebruikname"/>
            <w:id w:val="1983584597"/>
            <w:placeholder>
              <w:docPart w:val="2877EDD8B32446E9BF13BFFAC996BA3A"/>
            </w:placeholder>
            <w:showingPlcHdr/>
            <w:date w:fullDate="2025-05-22T00:00:00Z">
              <w:dateFormat w:val="dd-MM-yyyy"/>
              <w:lid w:val="nl-BE"/>
              <w:storeMappedDataAs w:val="date"/>
              <w:calendar w:val="gregorian"/>
            </w:date>
          </w:sdtPr>
          <w:sdtContent>
            <w:tc>
              <w:tcPr>
                <w:tcW w:w="3685" w:type="dxa"/>
                <w:vAlign w:val="bottom"/>
              </w:tcPr>
              <w:p w14:paraId="2E00830E" w14:textId="77777777" w:rsidR="002A2804" w:rsidRPr="00192758" w:rsidRDefault="002A2804" w:rsidP="00CB0ADA">
                <w:pPr>
                  <w:keepNext/>
                  <w:ind w:left="0"/>
                </w:pPr>
                <w:r w:rsidRPr="00192758">
                  <w:rPr>
                    <w:rStyle w:val="PlaceholderText"/>
                    <w:rFonts w:ascii="Libre Franklin Thin" w:hAnsi="Libre Franklin Thin"/>
                    <w:i/>
                    <w:iCs/>
                    <w:color w:val="767171" w:themeColor="background2" w:themeShade="80"/>
                  </w:rPr>
                  <w:t>Voeg datum in</w:t>
                </w:r>
                <w:r w:rsidRPr="00192758">
                  <w:rPr>
                    <w:rStyle w:val="PlaceholderText"/>
                    <w:rFonts w:ascii="Libre Franklin Thin" w:hAnsi="Libre Franklin Thin"/>
                    <w:i/>
                    <w:iCs/>
                    <w:color w:val="767171" w:themeColor="background2" w:themeShade="80"/>
                    <w:szCs w:val="18"/>
                  </w:rPr>
                  <w:t>.</w:t>
                </w:r>
              </w:p>
            </w:tc>
          </w:sdtContent>
        </w:sdt>
        <w:tc>
          <w:tcPr>
            <w:tcW w:w="3401" w:type="dxa"/>
            <w:vAlign w:val="bottom"/>
          </w:tcPr>
          <w:p w14:paraId="64B08667" w14:textId="77777777" w:rsidR="002A2804" w:rsidRPr="00192758" w:rsidRDefault="002A2804" w:rsidP="00CB0ADA">
            <w:pPr>
              <w:keepNext/>
              <w:ind w:left="0"/>
              <w:jc w:val="right"/>
              <w:rPr>
                <w:rFonts w:ascii="Libre Franklin Medium" w:hAnsi="Libre Franklin Medium"/>
                <w:sz w:val="21"/>
                <w:szCs w:val="21"/>
              </w:rPr>
            </w:pPr>
            <w:r w:rsidRPr="00192758">
              <w:rPr>
                <w:rFonts w:ascii="Libre Franklin Medium" w:hAnsi="Libre Franklin Medium"/>
                <w:sz w:val="21"/>
                <w:szCs w:val="21"/>
              </w:rPr>
              <w:t>Nummer v.d. aangifte:</w:t>
            </w:r>
          </w:p>
        </w:tc>
        <w:sdt>
          <w:sdtPr>
            <w:rPr>
              <w:szCs w:val="18"/>
            </w:rPr>
            <w:alias w:val="Referentienummer"/>
            <w:tag w:val="Referentienummer"/>
            <w:id w:val="313765119"/>
            <w:placeholder>
              <w:docPart w:val="83E9FF6916B0403EBBE351BE2C07CED0"/>
            </w:placeholder>
            <w:showingPlcHdr/>
            <w:text/>
          </w:sdtPr>
          <w:sdtContent>
            <w:tc>
              <w:tcPr>
                <w:tcW w:w="1844" w:type="dxa"/>
                <w:vAlign w:val="bottom"/>
              </w:tcPr>
              <w:p w14:paraId="632100D9" w14:textId="77777777" w:rsidR="002A2804" w:rsidRPr="00192758" w:rsidRDefault="002A2804" w:rsidP="00CB0ADA">
                <w:pPr>
                  <w:keepNext/>
                  <w:ind w:left="0"/>
                  <w:rPr>
                    <w:szCs w:val="18"/>
                  </w:rPr>
                </w:pPr>
                <w:r w:rsidRPr="00192758">
                  <w:rPr>
                    <w:rStyle w:val="PlaceholderText"/>
                    <w:rFonts w:ascii="Libre Franklin Thin" w:hAnsi="Libre Franklin Thin"/>
                    <w:i/>
                    <w:iCs/>
                    <w:color w:val="767171" w:themeColor="background2" w:themeShade="80"/>
                  </w:rPr>
                  <w:t>Voeg nummer in.</w:t>
                </w:r>
              </w:p>
            </w:tc>
          </w:sdtContent>
        </w:sdt>
      </w:tr>
    </w:tbl>
    <w:p w14:paraId="68B55BB2" w14:textId="77777777" w:rsidR="002A2804" w:rsidRPr="00192758" w:rsidRDefault="002A2804" w:rsidP="002A2804">
      <w:pPr>
        <w:pStyle w:val="Heading3"/>
      </w:pPr>
      <w:r w:rsidRPr="00192758">
        <w:t>Technische beschrijving van de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2804" w:rsidRPr="00192758" w14:paraId="5B6568D0" w14:textId="77777777" w:rsidTr="00CB0ADA">
        <w:trPr>
          <w:trHeight w:val="1984"/>
        </w:trPr>
        <w:sdt>
          <w:sdtPr>
            <w:id w:val="47886042"/>
            <w:placeholder>
              <w:docPart w:val="298BB6BCA03347A3981B46A752A88996"/>
            </w:placeholder>
            <w:showingPlcHdr/>
            <w15:appearance w15:val="hidden"/>
          </w:sdtPr>
          <w:sdtContent>
            <w:tc>
              <w:tcPr>
                <w:tcW w:w="12640" w:type="dxa"/>
              </w:tcPr>
              <w:p w14:paraId="108BB9D9" w14:textId="77777777" w:rsidR="002A2804" w:rsidRPr="00192758" w:rsidRDefault="002A2804" w:rsidP="00CB0ADA">
                <w:pPr>
                  <w:ind w:left="0"/>
                </w:pPr>
                <w:r w:rsidRPr="00192758">
                  <w:rPr>
                    <w:rStyle w:val="PlaceholderText"/>
                    <w:rFonts w:ascii="Libre Franklin Thin" w:hAnsi="Libre Franklin Thin"/>
                    <w:i/>
                    <w:iCs/>
                    <w:color w:val="767171"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tc>
          </w:sdtContent>
        </w:sdt>
      </w:tr>
    </w:tbl>
    <w:p w14:paraId="5C72C921" w14:textId="77777777" w:rsidR="005E4C18" w:rsidRPr="00192758" w:rsidRDefault="005E4C18" w:rsidP="00DD290E">
      <w:pPr>
        <w:ind w:left="0"/>
      </w:pPr>
    </w:p>
    <w:p w14:paraId="3A9AE176" w14:textId="411712B4" w:rsidR="008525E3" w:rsidRPr="00192758" w:rsidRDefault="000337D2" w:rsidP="007E45F1">
      <w:pPr>
        <w:pStyle w:val="Heading1"/>
        <w:pageBreakBefore/>
      </w:pPr>
      <w:r w:rsidRPr="00192758">
        <w:t>Beschrijving van de beeldverwerking die wordt uitgevoerd door middel van het camerabewakingssysteem</w:t>
      </w:r>
      <w:r w:rsidR="0022775B" w:rsidRPr="00192758">
        <w:rPr>
          <w:rStyle w:val="FootnoteReference"/>
        </w:rPr>
        <w:footnoteReference w:id="5"/>
      </w:r>
    </w:p>
    <w:tbl>
      <w:tblPr>
        <w:tblStyle w:val="TableGrid"/>
        <w:tblW w:w="1278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85" w:type="dxa"/>
        </w:tblCellMar>
        <w:tblLook w:val="04A0" w:firstRow="1" w:lastRow="0" w:firstColumn="1" w:lastColumn="0" w:noHBand="0" w:noVBand="1"/>
      </w:tblPr>
      <w:tblGrid>
        <w:gridCol w:w="3431"/>
        <w:gridCol w:w="9212"/>
        <w:gridCol w:w="144"/>
      </w:tblGrid>
      <w:tr w:rsidR="000D0A72" w:rsidRPr="00192758" w14:paraId="59427CC1" w14:textId="77777777" w:rsidTr="003C0D0D">
        <w:trPr>
          <w:trHeight w:val="397"/>
        </w:trPr>
        <w:tc>
          <w:tcPr>
            <w:tcW w:w="3431" w:type="dxa"/>
          </w:tcPr>
          <w:p w14:paraId="62C849FA" w14:textId="77777777" w:rsidR="000D0A72" w:rsidRPr="00192758" w:rsidRDefault="000D0A72" w:rsidP="003C0D0D">
            <w:pPr>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Doeleinde v</w:t>
            </w:r>
            <w:r w:rsidR="001E2B16" w:rsidRPr="00192758">
              <w:rPr>
                <w:rFonts w:ascii="Libre Franklin Medium" w:eastAsiaTheme="majorEastAsia" w:hAnsi="Libre Franklin Medium" w:cstheme="majorBidi"/>
                <w:sz w:val="21"/>
                <w:szCs w:val="21"/>
              </w:rPr>
              <w:t>.d.</w:t>
            </w:r>
            <w:r w:rsidRPr="00192758">
              <w:rPr>
                <w:rFonts w:ascii="Libre Franklin Medium" w:eastAsiaTheme="majorEastAsia" w:hAnsi="Libre Franklin Medium" w:cstheme="majorBidi"/>
                <w:sz w:val="21"/>
                <w:szCs w:val="21"/>
              </w:rPr>
              <w:t xml:space="preserve"> verwerking :</w:t>
            </w:r>
          </w:p>
        </w:tc>
        <w:sdt>
          <w:sdtPr>
            <w:alias w:val="Doeleinde v.d. verwerking"/>
            <w:tag w:val="Doeleinde v.d. verwerking"/>
            <w:id w:val="-188616515"/>
            <w:lock w:val="sdtLocked"/>
            <w:placeholder>
              <w:docPart w:val="269BF8D88B144AA5B4F214C2313533CE"/>
            </w:placeholder>
            <w:showingPlcHdr/>
            <w:dropDownList>
              <w:listItem w:value="Doeleinde van de verwerking"/>
              <w:listItem w:displayText="Artikel 3, 1° — Misdrijven tegen personen of goederen voorkomen, vaststellen of opsporen" w:value="Artikel 3, 1° — Misdrijven tegen personen of goederen voorkomen, vaststellen of opsporen"/>
              <w:listItem w:displayText="Artikel 3, 2° — Overlast in de zin van artikel 135 van de nieuwe gemeentewet voorkomen, vaststellen of opsporen" w:value="Artikel 3, 2° — Overlast in de zin van artikel 135 van de nieuwe gemeentewet voorkomen, vaststellen of opsporen"/>
              <w:listItem w:displayText="Artikel 3, 2° — De naleving van gemeentelijke reglementen controleren" w:value="Artikel 3, 2° — De naleving van gemeentelijke reglementen controleren"/>
              <w:listItem w:displayText="Artikel 3, 2° — De openbare orde handhaven" w:value="Artikel 3, 2° — De openbare orde handhaven"/>
            </w:dropDownList>
          </w:sdtPr>
          <w:sdtContent>
            <w:tc>
              <w:tcPr>
                <w:tcW w:w="9356" w:type="dxa"/>
                <w:gridSpan w:val="2"/>
              </w:tcPr>
              <w:p w14:paraId="38CADB0E" w14:textId="77777777" w:rsidR="000D0A72" w:rsidRPr="00192758" w:rsidRDefault="000D0A72" w:rsidP="003C0D0D">
                <w:pPr>
                  <w:ind w:left="0"/>
                </w:pPr>
                <w:r w:rsidRPr="00192758">
                  <w:rPr>
                    <w:rStyle w:val="PlaceholderText"/>
                    <w:rFonts w:ascii="Libre Franklin Thin" w:hAnsi="Libre Franklin Thin"/>
                    <w:i/>
                    <w:iCs/>
                    <w:color w:val="767171" w:themeColor="background2" w:themeShade="80"/>
                  </w:rPr>
                  <w:t>Gelieve het doel van het camerabewakingssysteem aan te geven</w:t>
                </w:r>
              </w:p>
            </w:tc>
          </w:sdtContent>
        </w:sdt>
      </w:tr>
      <w:tr w:rsidR="000D0A72" w:rsidRPr="00192758" w14:paraId="58C04F3D" w14:textId="77777777" w:rsidTr="003C0D0D">
        <w:trPr>
          <w:trHeight w:val="624"/>
        </w:trPr>
        <w:tc>
          <w:tcPr>
            <w:tcW w:w="3431" w:type="dxa"/>
          </w:tcPr>
          <w:p w14:paraId="66B8DBB1" w14:textId="31538EAD" w:rsidR="000D0A72" w:rsidRPr="00192758" w:rsidRDefault="000D0A72" w:rsidP="003C0D0D">
            <w:pPr>
              <w:spacing w:after="240"/>
              <w:ind w:left="0"/>
              <w:jc w:val="right"/>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Rechtsgrond v</w:t>
            </w:r>
            <w:r w:rsidR="001E2B16" w:rsidRPr="00192758">
              <w:rPr>
                <w:rFonts w:ascii="Libre Franklin Medium" w:eastAsiaTheme="majorEastAsia" w:hAnsi="Libre Franklin Medium" w:cstheme="majorBidi"/>
                <w:sz w:val="21"/>
                <w:szCs w:val="21"/>
              </w:rPr>
              <w:t>.d.</w:t>
            </w:r>
            <w:r w:rsidRPr="00192758">
              <w:rPr>
                <w:rFonts w:ascii="Libre Franklin Medium" w:eastAsiaTheme="majorEastAsia" w:hAnsi="Libre Franklin Medium" w:cstheme="majorBidi"/>
                <w:sz w:val="21"/>
                <w:szCs w:val="21"/>
              </w:rPr>
              <w:t xml:space="preserve"> verwerking :</w:t>
            </w:r>
          </w:p>
        </w:tc>
        <w:sdt>
          <w:sdtPr>
            <w:alias w:val="Rechtsgrond voor de verwerking"/>
            <w:tag w:val="Rechtsgrond voor de verwerking"/>
            <w:id w:val="-291752573"/>
            <w:lock w:val="sdtLocked"/>
            <w:placeholder>
              <w:docPart w:val="DF5B1D19ADC14FDB8CA10FA0D3982318"/>
            </w:placeholder>
            <w:showingPlcHdr/>
            <w:dropDownList>
              <w:listItem w:value="Rechtsgrond voor de verwerking"/>
              <w:listItem w:displayText="Art. 6.1.a) AVG — De camerabewaking is gegrond op de toestemming van de gefilmde personen." w:value="Art. 6.1.a) AVG — De camerabewaking is gegrond op de toestemming van de gefilmde personen."/>
              <w:listItem w:displayText="Art. 6.1.c) AVG — De camerabewaking is noodzakelijk om te voldoen aan een wettelijke verplichting." w:value="Art. 6.1.c) AVG — De camerabewaking is noodzakelijk om te voldoen aan een wettelijke verplichting."/>
              <w:listItem w:displayText="Art. 6.1.e) AVG — De camerabewaking is noodzakelijk voor de uitvoering van een taak van openbaar belang." w:value="Art. 6.1.e) AVG — De camerabewaking is noodzakelijk voor de uitvoering van een taak van openbaar belang."/>
              <w:listItem w:displayText="Art. 6.1.f) AVG — De camerabewaking is noodzakelijk voor de behartiging van mijn gerechtvaardigde belangen." w:value="Art. 6.1.f) AVG — De camerabewaking is noodzakelijk voor de behartiging van mijn gerechtvaardigde belangen."/>
            </w:dropDownList>
          </w:sdtPr>
          <w:sdtContent>
            <w:tc>
              <w:tcPr>
                <w:tcW w:w="9356" w:type="dxa"/>
                <w:gridSpan w:val="2"/>
              </w:tcPr>
              <w:p w14:paraId="5CD0FE80" w14:textId="77777777" w:rsidR="000D0A72" w:rsidRPr="00192758" w:rsidRDefault="000D0A72" w:rsidP="003C0D0D">
                <w:pPr>
                  <w:spacing w:after="240"/>
                  <w:ind w:left="0"/>
                </w:pPr>
                <w:r w:rsidRPr="00192758">
                  <w:rPr>
                    <w:rStyle w:val="PlaceholderText"/>
                    <w:rFonts w:ascii="Libre Franklin Thin" w:hAnsi="Libre Franklin Thin"/>
                    <w:i/>
                    <w:iCs/>
                    <w:color w:val="767171" w:themeColor="background2" w:themeShade="80"/>
                  </w:rPr>
                  <w:t>Gelieve de rechtmatigheidsgrond aan te geven waarop de verwerking is gebaseerd</w:t>
                </w:r>
              </w:p>
            </w:tc>
          </w:sdtContent>
        </w:sdt>
      </w:tr>
      <w:tr w:rsidR="000D0A72" w:rsidRPr="00192758" w14:paraId="4FDE40DF" w14:textId="77777777" w:rsidTr="00CA2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bottom w:w="113" w:type="dxa"/>
            <w:right w:w="108" w:type="dxa"/>
          </w:tblCellMar>
        </w:tblPrEx>
        <w:trPr>
          <w:gridAfter w:val="1"/>
          <w:wAfter w:w="144" w:type="dxa"/>
          <w:trHeight w:val="1417"/>
        </w:trPr>
        <w:sdt>
          <w:sdtPr>
            <w:alias w:val="Doeleinde en rechtsgrond v.d. verwerking"/>
            <w:tag w:val="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
            <w:id w:val="472647405"/>
            <w:lock w:val="sdtLocked"/>
            <w:placeholder>
              <w:docPart w:val="C3B5B7849C0740179FE05CC937E42486"/>
            </w:placeholder>
            <w:showingPlcHdr/>
            <w15:appearance w15:val="hidden"/>
          </w:sdtPr>
          <w:sdtContent>
            <w:tc>
              <w:tcPr>
                <w:tcW w:w="12643" w:type="dxa"/>
                <w:gridSpan w:val="2"/>
              </w:tcPr>
              <w:p w14:paraId="64ACAFB9" w14:textId="77777777" w:rsidR="000D0A72" w:rsidRPr="00192758" w:rsidRDefault="000D0A72" w:rsidP="00CA2A65">
                <w:pPr>
                  <w:ind w:left="0"/>
                </w:pPr>
                <w:r w:rsidRPr="00192758">
                  <w:rPr>
                    <w:rStyle w:val="PlaceholderText"/>
                    <w:rFonts w:ascii="Libre Franklin Thin" w:hAnsi="Libre Franklin Thin"/>
                    <w:i/>
                    <w:iCs/>
                    <w:color w:val="767171" w:themeColor="background2" w:themeShade="80"/>
                  </w:rPr>
                  <w:t>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w:t>
                </w:r>
              </w:p>
            </w:tc>
          </w:sdtContent>
        </w:sdt>
      </w:tr>
    </w:tbl>
    <w:p w14:paraId="1C6B7DBC" w14:textId="77777777" w:rsidR="005405C8" w:rsidRPr="00192758" w:rsidRDefault="005405C8" w:rsidP="005405C8">
      <w:pPr>
        <w:keepNext/>
        <w:keepLines/>
        <w:spacing w:before="200"/>
        <w:outlineLvl w:val="1"/>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Beschrijving van de categorieën betrokken personen en de categorieën persoonsgegevens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950C2" w:rsidRPr="00192758" w14:paraId="4960135B" w14:textId="77777777" w:rsidTr="00CA2A65">
        <w:trPr>
          <w:trHeight w:val="1134"/>
        </w:trPr>
        <w:sdt>
          <w:sdtPr>
            <w:alias w:val="Beschrijving van de categorieën betrokken personen en de categorieën persoonsgegevens"/>
            <w:tag w:val="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
            <w:id w:val="-396284292"/>
            <w:lock w:val="sdtLocked"/>
            <w:placeholder>
              <w:docPart w:val="E81252F9A1994F5BA50333B5FC807014"/>
            </w:placeholder>
            <w:showingPlcHdr/>
            <w15:appearance w15:val="hidden"/>
          </w:sdtPr>
          <w:sdtContent>
            <w:tc>
              <w:tcPr>
                <w:tcW w:w="12640" w:type="dxa"/>
              </w:tcPr>
              <w:p w14:paraId="4D5ED00B" w14:textId="590CCD4B" w:rsidR="00A950C2" w:rsidRPr="00192758" w:rsidRDefault="00A950C2" w:rsidP="00A950C2">
                <w:pPr>
                  <w:spacing w:after="160" w:line="259" w:lineRule="auto"/>
                  <w:ind w:left="0"/>
                </w:pPr>
                <w:r w:rsidRPr="00192758">
                  <w:rPr>
                    <w:rFonts w:ascii="Libre Franklin Thin" w:hAnsi="Libre Franklin Thin"/>
                    <w:i/>
                    <w:iCs/>
                    <w:color w:val="767171" w:themeColor="background2" w:themeShade="80"/>
                  </w:rPr>
                  <w:t>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w:t>
                </w:r>
              </w:p>
            </w:tc>
          </w:sdtContent>
        </w:sdt>
      </w:tr>
    </w:tbl>
    <w:p w14:paraId="626D6098" w14:textId="68E695C5" w:rsidR="005405C8" w:rsidRPr="00192758" w:rsidRDefault="005405C8" w:rsidP="005405C8">
      <w:pPr>
        <w:keepNext/>
        <w:keepLines/>
        <w:spacing w:before="200"/>
        <w:outlineLvl w:val="1"/>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Plaats van beeldverwerking (realtime weergave en informatie over internationale overdrachten)</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405C8" w:rsidRPr="00192758" w14:paraId="6AB21695" w14:textId="77777777" w:rsidTr="00FD7EA8">
        <w:trPr>
          <w:trHeight w:val="1701"/>
        </w:trPr>
        <w:sdt>
          <w:sdtPr>
            <w:alias w:val="Plaats van beeldverwerking (realtime weergave en informatie over internationale overdrachten)"/>
            <w:tag w:val="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
            <w:id w:val="-448001249"/>
            <w:lock w:val="sdtLocked"/>
            <w:placeholder>
              <w:docPart w:val="1FCF5883BD2C4297837C8A2A4F2FEFA7"/>
            </w:placeholder>
            <w:showingPlcHdr/>
            <w15:appearance w15:val="hidden"/>
          </w:sdtPr>
          <w:sdtContent>
            <w:tc>
              <w:tcPr>
                <w:tcW w:w="12640" w:type="dxa"/>
              </w:tcPr>
              <w:p w14:paraId="191F8EB3" w14:textId="77777777" w:rsidR="005405C8" w:rsidRPr="00192758" w:rsidRDefault="005405C8" w:rsidP="005405C8">
                <w:pPr>
                  <w:spacing w:after="160" w:line="259" w:lineRule="auto"/>
                  <w:ind w:left="0"/>
                </w:pPr>
                <w:r w:rsidRPr="00192758">
                  <w:rPr>
                    <w:rFonts w:ascii="Libre Franklin Thin" w:hAnsi="Libre Franklin Thin"/>
                    <w:i/>
                    <w:iCs/>
                    <w:color w:val="767171" w:themeColor="background2" w:themeShade="80"/>
                  </w:rPr>
                  <w:t>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w:t>
                </w:r>
              </w:p>
            </w:tc>
          </w:sdtContent>
        </w:sdt>
      </w:tr>
    </w:tbl>
    <w:p w14:paraId="4D193CC0" w14:textId="77777777" w:rsidR="005405C8" w:rsidRPr="00192758" w:rsidRDefault="005405C8" w:rsidP="005405C8">
      <w:pPr>
        <w:keepNext/>
        <w:keepLines/>
        <w:spacing w:before="200"/>
        <w:outlineLvl w:val="1"/>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Bewaartermijn van de beelden</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405C8" w:rsidRPr="00192758" w14:paraId="17B2D21B" w14:textId="77777777" w:rsidTr="00FD7EA8">
        <w:trPr>
          <w:trHeight w:val="1134"/>
        </w:trPr>
        <w:sdt>
          <w:sdtPr>
            <w:alias w:val="Bewaartermijn van de beelden"/>
            <w:tag w:val="Gelieve de bewaartermijn te vermelden waarna de beelden die met de bewakingscamera's zijn opgenomen, automatisch worden gewist. De camerawet bepaalt dat de bewaartermijn maximaal één maand bedraagt (drie maanden voor plaatsen die een bijzonder veiligheidsrisico inhouden, zoals bepaald in artikel 3 van het koninklijk besluit van 6 december 2018), tenzij de beelden als bewijs of voor identificatie kunnen dienen."/>
            <w:id w:val="-1009522433"/>
            <w:lock w:val="sdtLocked"/>
            <w:placeholder>
              <w:docPart w:val="5D02E077389F48C89254954B08F70DC0"/>
            </w:placeholder>
            <w:showingPlcHdr/>
            <w15:appearance w15:val="hidden"/>
          </w:sdtPr>
          <w:sdtContent>
            <w:tc>
              <w:tcPr>
                <w:tcW w:w="12640" w:type="dxa"/>
              </w:tcPr>
              <w:p w14:paraId="5C3C7DCC" w14:textId="77777777" w:rsidR="005405C8" w:rsidRPr="00192758" w:rsidRDefault="005405C8" w:rsidP="005405C8">
                <w:pPr>
                  <w:spacing w:after="160" w:line="259" w:lineRule="auto"/>
                  <w:ind w:left="0"/>
                </w:pPr>
                <w:r w:rsidRPr="00192758">
                  <w:rPr>
                    <w:rFonts w:ascii="Libre Franklin Thin" w:hAnsi="Libre Franklin Thin"/>
                    <w:i/>
                    <w:iCs/>
                    <w:color w:val="767171" w:themeColor="background2" w:themeShade="80"/>
                  </w:rPr>
                  <w:t>Gelieve de bewaartermijn te vermelden waarna de beelden die met de bewakingscamera's zijn opgenomen, automatisch worden gewist. De camerawet bepaalt dat de bewaartermijn maximaal één maand bedraagt (drie maanden voor plaatsen die een bijzonder veiligheidsrisico inhouden, zoals bepaald in artikel 3 van het koninklijk besluit van 6 december 2018), tenzij de beelden als bewijs of voor identificatie kunnen dienen.</w:t>
                </w:r>
              </w:p>
            </w:tc>
          </w:sdtContent>
        </w:sdt>
      </w:tr>
    </w:tbl>
    <w:p w14:paraId="423304DD" w14:textId="77777777" w:rsidR="005405C8" w:rsidRPr="00192758" w:rsidRDefault="005405C8" w:rsidP="005405C8">
      <w:pPr>
        <w:keepNext/>
        <w:keepLines/>
        <w:spacing w:before="200"/>
        <w:outlineLvl w:val="1"/>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Beschrijving van de categorieën ontvangers van de persoonsgegevens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405C8" w:rsidRPr="00192758" w14:paraId="6DFE54A3" w14:textId="77777777" w:rsidTr="00FD7EA8">
        <w:trPr>
          <w:trHeight w:val="1417"/>
        </w:trPr>
        <w:bookmarkStart w:id="6" w:name="_Hlk177143124" w:displacedByCustomXml="next"/>
        <w:sdt>
          <w:sdtPr>
            <w:alias w:val="Beschrijving van de categorieën ontvangers van de persoonsgegevens"/>
            <w:tag w:val="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
            <w:id w:val="1974785771"/>
            <w:lock w:val="sdtLocked"/>
            <w:placeholder>
              <w:docPart w:val="DC1CCA4EE1014F75824CA1EFC5FC3D60"/>
            </w:placeholder>
            <w:showingPlcHdr/>
            <w15:appearance w15:val="hidden"/>
          </w:sdtPr>
          <w:sdtContent>
            <w:tc>
              <w:tcPr>
                <w:tcW w:w="12640" w:type="dxa"/>
              </w:tcPr>
              <w:p w14:paraId="3A4E6ED3" w14:textId="77777777" w:rsidR="005405C8" w:rsidRPr="00192758" w:rsidRDefault="005405C8" w:rsidP="005405C8">
                <w:pPr>
                  <w:spacing w:after="160" w:line="259" w:lineRule="auto"/>
                  <w:ind w:left="0"/>
                </w:pPr>
                <w:r w:rsidRPr="00192758">
                  <w:rPr>
                    <w:rFonts w:ascii="Libre Franklin Thin" w:hAnsi="Libre Franklin Thin"/>
                    <w:i/>
                    <w:iCs/>
                    <w:color w:val="767171" w:themeColor="background2" w:themeShade="80"/>
                  </w:rPr>
                  <w:t>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w:t>
                </w:r>
              </w:p>
            </w:tc>
          </w:sdtContent>
        </w:sdt>
      </w:tr>
    </w:tbl>
    <w:bookmarkEnd w:id="6"/>
    <w:p w14:paraId="5101F610" w14:textId="78A2D57A" w:rsidR="000D0A72" w:rsidRPr="00192758" w:rsidRDefault="000D0A72" w:rsidP="000D0A72">
      <w:pPr>
        <w:keepNext/>
        <w:keepLines/>
        <w:spacing w:before="200"/>
        <w:outlineLvl w:val="1"/>
        <w:rPr>
          <w:rFonts w:ascii="Libre Franklin Medium" w:eastAsiaTheme="majorEastAsia" w:hAnsi="Libre Franklin Medium" w:cstheme="majorBidi"/>
          <w:sz w:val="21"/>
          <w:szCs w:val="21"/>
        </w:rPr>
      </w:pPr>
      <w:r w:rsidRPr="00192758">
        <w:rPr>
          <w:rFonts w:ascii="Libre Franklin Medium" w:eastAsiaTheme="majorEastAsia" w:hAnsi="Libre Franklin Medium" w:cstheme="majorBidi"/>
          <w:sz w:val="21"/>
          <w:szCs w:val="21"/>
        </w:rPr>
        <w:t>Wijze van informatieverstrekking over de beeldverwerking door middel van bewakingscamera</w:t>
      </w:r>
      <w:r w:rsidR="00396282">
        <w:rPr>
          <w:rFonts w:ascii="Libre Franklin Medium" w:eastAsiaTheme="majorEastAsia" w:hAnsi="Libre Franklin Medium" w:cstheme="majorBidi"/>
          <w:sz w:val="21"/>
          <w:szCs w:val="21"/>
        </w:rPr>
        <w:t>’</w:t>
      </w:r>
      <w:r w:rsidRPr="00192758">
        <w:rPr>
          <w:rFonts w:ascii="Libre Franklin Medium" w:eastAsiaTheme="majorEastAsia" w:hAnsi="Libre Franklin Medium" w:cstheme="majorBidi"/>
          <w:sz w:val="21"/>
          <w:szCs w:val="21"/>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2156"/>
      </w:tblGrid>
      <w:tr w:rsidR="000D0A72" w:rsidRPr="00192758" w14:paraId="29C56127" w14:textId="77777777" w:rsidTr="000D0A72">
        <w:trPr>
          <w:trHeight w:val="113"/>
        </w:trPr>
        <w:sdt>
          <w:sdtPr>
            <w:alias w:val="Aangifte bij de politiediensten"/>
            <w:tag w:val="Aangifte bij de politiediensten"/>
            <w:id w:val="1162051361"/>
            <w:lock w:val="sdtLocked"/>
            <w14:checkbox>
              <w14:checked w14:val="0"/>
              <w14:checkedState w14:val="2612" w14:font="MS Gothic"/>
              <w14:uncheckedState w14:val="2610" w14:font="MS Gothic"/>
            </w14:checkbox>
          </w:sdtPr>
          <w:sdtContent>
            <w:tc>
              <w:tcPr>
                <w:tcW w:w="567" w:type="dxa"/>
                <w:vAlign w:val="center"/>
              </w:tcPr>
              <w:p w14:paraId="53499F99" w14:textId="77777777" w:rsidR="000D0A72" w:rsidRPr="00192758" w:rsidRDefault="000D0A72" w:rsidP="000D0A72">
                <w:pPr>
                  <w:spacing w:line="259" w:lineRule="auto"/>
                  <w:ind w:left="0"/>
                  <w:jc w:val="right"/>
                </w:pPr>
                <w:r w:rsidRPr="00192758">
                  <w:rPr>
                    <w:rFonts w:ascii="Segoe UI Symbol" w:hAnsi="Segoe UI Symbol" w:cs="Segoe UI Symbol"/>
                  </w:rPr>
                  <w:t>☐</w:t>
                </w:r>
              </w:p>
            </w:tc>
          </w:sdtContent>
        </w:sdt>
        <w:tc>
          <w:tcPr>
            <w:tcW w:w="12156" w:type="dxa"/>
            <w:vAlign w:val="center"/>
          </w:tcPr>
          <w:p w14:paraId="4A7C9DFA" w14:textId="5C705474" w:rsidR="000D0A72" w:rsidRPr="00192758" w:rsidRDefault="000D0A72" w:rsidP="000D0A72">
            <w:pPr>
              <w:spacing w:line="259" w:lineRule="auto"/>
              <w:ind w:left="0"/>
            </w:pPr>
            <w:r w:rsidRPr="00192758">
              <w:t>Aangifte bij de politiediensten</w:t>
            </w:r>
          </w:p>
        </w:tc>
      </w:tr>
      <w:tr w:rsidR="000D0A72" w:rsidRPr="00192758" w14:paraId="712E582D" w14:textId="77777777" w:rsidTr="000D0A72">
        <w:trPr>
          <w:trHeight w:val="113"/>
        </w:trPr>
        <w:sdt>
          <w:sdtPr>
            <w:alias w:val="Reglementaire pictogram "/>
            <w:tag w:val="Reglementaire pictogram "/>
            <w:id w:val="-1678727824"/>
            <w:lock w:val="sdtLocked"/>
            <w14:checkbox>
              <w14:checked w14:val="0"/>
              <w14:checkedState w14:val="2612" w14:font="MS Gothic"/>
              <w14:uncheckedState w14:val="2610" w14:font="MS Gothic"/>
            </w14:checkbox>
          </w:sdtPr>
          <w:sdtContent>
            <w:tc>
              <w:tcPr>
                <w:tcW w:w="567" w:type="dxa"/>
                <w:vAlign w:val="center"/>
              </w:tcPr>
              <w:p w14:paraId="142CED23" w14:textId="77777777" w:rsidR="000D0A72" w:rsidRPr="00192758" w:rsidRDefault="000D0A72" w:rsidP="000D0A72">
                <w:pPr>
                  <w:spacing w:line="259" w:lineRule="auto"/>
                  <w:ind w:left="0"/>
                  <w:jc w:val="right"/>
                </w:pPr>
                <w:r w:rsidRPr="00192758">
                  <w:rPr>
                    <w:rFonts w:ascii="Segoe UI Symbol" w:hAnsi="Segoe UI Symbol" w:cs="Segoe UI Symbol"/>
                  </w:rPr>
                  <w:t>☐</w:t>
                </w:r>
              </w:p>
            </w:tc>
          </w:sdtContent>
        </w:sdt>
        <w:tc>
          <w:tcPr>
            <w:tcW w:w="12156" w:type="dxa"/>
            <w:vAlign w:val="center"/>
          </w:tcPr>
          <w:p w14:paraId="1A9214A2" w14:textId="77777777" w:rsidR="000D0A72" w:rsidRPr="00192758" w:rsidRDefault="000D0A72" w:rsidP="000D0A72">
            <w:pPr>
              <w:spacing w:line="259" w:lineRule="auto"/>
              <w:ind w:left="0"/>
            </w:pPr>
            <w:r w:rsidRPr="00192758">
              <w:t xml:space="preserve">Reglementaire pictogram (overeenkomstig het Koninklijk Besluit van 10 februari 2008) </w:t>
            </w:r>
          </w:p>
        </w:tc>
      </w:tr>
      <w:tr w:rsidR="000D0A72" w:rsidRPr="00192758" w14:paraId="6DDD0910" w14:textId="77777777" w:rsidTr="000D0A72">
        <w:trPr>
          <w:trHeight w:val="113"/>
        </w:trPr>
        <w:sdt>
          <w:sdtPr>
            <w:alias w:val="Andere wijze van informatieverstrekking "/>
            <w:tag w:val="Andere wijze van informatieverstrekking "/>
            <w:id w:val="-621069448"/>
            <w:lock w:val="sdtLocked"/>
            <w14:checkbox>
              <w14:checked w14:val="0"/>
              <w14:checkedState w14:val="2612" w14:font="MS Gothic"/>
              <w14:uncheckedState w14:val="2610" w14:font="MS Gothic"/>
            </w14:checkbox>
          </w:sdtPr>
          <w:sdtContent>
            <w:tc>
              <w:tcPr>
                <w:tcW w:w="567" w:type="dxa"/>
                <w:vAlign w:val="center"/>
              </w:tcPr>
              <w:p w14:paraId="19F9A193" w14:textId="77777777" w:rsidR="000D0A72" w:rsidRPr="00192758" w:rsidRDefault="000D0A72" w:rsidP="000D0A72">
                <w:pPr>
                  <w:spacing w:line="259" w:lineRule="auto"/>
                  <w:ind w:left="0"/>
                  <w:jc w:val="right"/>
                </w:pPr>
                <w:r w:rsidRPr="00192758">
                  <w:rPr>
                    <w:rFonts w:ascii="Segoe UI Symbol" w:hAnsi="Segoe UI Symbol" w:cs="Segoe UI Symbol"/>
                  </w:rPr>
                  <w:t>☐</w:t>
                </w:r>
              </w:p>
            </w:tc>
          </w:sdtContent>
        </w:sdt>
        <w:tc>
          <w:tcPr>
            <w:tcW w:w="12156" w:type="dxa"/>
            <w:vAlign w:val="center"/>
          </w:tcPr>
          <w:p w14:paraId="18B8352F" w14:textId="77777777" w:rsidR="000D0A72" w:rsidRPr="00192758" w:rsidRDefault="000D0A72" w:rsidP="000D0A72">
            <w:pPr>
              <w:spacing w:line="259" w:lineRule="auto"/>
              <w:ind w:left="0"/>
            </w:pPr>
            <w:r w:rsidRPr="00192758">
              <w:t>Andere wijze van informatieverstrekking (</w:t>
            </w:r>
            <w:r w:rsidR="0011217B" w:rsidRPr="00192758">
              <w:t>openbaar raadpleegbare privacyverklaring)</w:t>
            </w:r>
            <w:r w:rsidRPr="00192758">
              <w:t>)</w:t>
            </w:r>
          </w:p>
        </w:tc>
      </w:tr>
    </w:tbl>
    <w:p w14:paraId="53B1A578" w14:textId="77777777" w:rsidR="00556831" w:rsidRPr="00192758" w:rsidRDefault="00556831" w:rsidP="001E7963">
      <w:pPr>
        <w:spacing w:after="0"/>
        <w:ind w:left="0"/>
      </w:pP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06DDD" w:rsidRPr="00192758" w14:paraId="033A0AFB" w14:textId="77777777" w:rsidTr="00CA2A65">
        <w:trPr>
          <w:trHeight w:val="1417"/>
        </w:trPr>
        <w:sdt>
          <w:sdtPr>
            <w:alias w:val="Wijze van informatieverstrekking over de beeldverwerking door middel van bewakingscamera's"/>
            <w:tag w:val="Beschrijf op welke wijze de bevoegde diensten en betrokken personen op de hoogte zijn gesteld/worden gesteld van de verwerking van beelden, bijvoorbeeld door de grootte van het pictogram en de precieze plaats waar het is aangebracht te vermelden. Kopieer indien van toepassing de inhoud van de privacyverklaring of plaats een link naar een elektronische, openbaar toegankelijke versie van die verklaring."/>
            <w:id w:val="1746153689"/>
            <w:lock w:val="sdtLocked"/>
            <w:placeholder>
              <w:docPart w:val="EF5F4F6AF606440AB8FF3AE1BEFFAA18"/>
            </w:placeholder>
            <w:showingPlcHdr/>
            <w15:appearance w15:val="hidden"/>
          </w:sdtPr>
          <w:sdtContent>
            <w:tc>
              <w:tcPr>
                <w:tcW w:w="12640" w:type="dxa"/>
              </w:tcPr>
              <w:p w14:paraId="6125D3C5" w14:textId="77777777" w:rsidR="00506DDD" w:rsidRPr="00192758" w:rsidRDefault="00127661" w:rsidP="00E07339">
                <w:pPr>
                  <w:ind w:left="0"/>
                </w:pPr>
                <w:r w:rsidRPr="00192758">
                  <w:rPr>
                    <w:rStyle w:val="PlaceholderText"/>
                    <w:rFonts w:ascii="Libre Franklin Thin" w:hAnsi="Libre Franklin Thin"/>
                    <w:i/>
                    <w:iCs/>
                    <w:color w:val="767171" w:themeColor="background2" w:themeShade="80"/>
                  </w:rPr>
                  <w:t>Beschrijf op welke wijze de bevoegde diensten en betrokken personen op de hoogte zijn gesteld/worden gesteld van de verwerking van beelden, bijvoorbeeld door de grootte van het pictogram en de precieze plaats waar het is aangebracht te vermelden</w:t>
                </w:r>
                <w:r w:rsidR="00D32E6F" w:rsidRPr="00192758">
                  <w:rPr>
                    <w:rStyle w:val="PlaceholderText"/>
                    <w:rFonts w:ascii="Libre Franklin Thin" w:hAnsi="Libre Franklin Thin"/>
                    <w:i/>
                    <w:iCs/>
                    <w:color w:val="767171" w:themeColor="background2" w:themeShade="80"/>
                  </w:rPr>
                  <w:t>.</w:t>
                </w:r>
                <w:r w:rsidR="00FD7EA8" w:rsidRPr="00192758">
                  <w:rPr>
                    <w:rStyle w:val="PlaceholderText"/>
                    <w:rFonts w:ascii="Libre Franklin Thin" w:hAnsi="Libre Franklin Thin"/>
                    <w:i/>
                    <w:iCs/>
                    <w:color w:val="767171" w:themeColor="background2" w:themeShade="80"/>
                  </w:rPr>
                  <w:t xml:space="preserve"> Kopieer indien van toepassing de inhoud van de privacyverklaring of plaats een link naar een elektronische, openbaar toegankelijke versie van die verklaring.</w:t>
                </w:r>
              </w:p>
            </w:tc>
          </w:sdtContent>
        </w:sdt>
      </w:tr>
    </w:tbl>
    <w:p w14:paraId="64C3ED90" w14:textId="3ABCE977" w:rsidR="00593864" w:rsidRPr="00192758" w:rsidRDefault="001F422B" w:rsidP="003C31BE">
      <w:pPr>
        <w:pStyle w:val="Heading1"/>
        <w:pageBreakBefore/>
      </w:pPr>
      <w:r w:rsidRPr="00192758">
        <w:t>Algemene beschrijving van de getroffen technische en organisatorische veiligheidsmaatregelen</w:t>
      </w:r>
      <w:r w:rsidR="00192758" w:rsidRPr="00192758">
        <w:rPr>
          <w:rStyle w:val="FootnoteReference"/>
        </w:rPr>
        <w:footnoteReference w:id="6"/>
      </w:r>
    </w:p>
    <w:tbl>
      <w:tblPr>
        <w:tblStyle w:val="TableGrid"/>
        <w:tblW w:w="0" w:type="auto"/>
        <w:tblInd w:w="113" w:type="dxa"/>
        <w:tblCellMar>
          <w:top w:w="113" w:type="dxa"/>
          <w:bottom w:w="113" w:type="dxa"/>
        </w:tblCellMar>
        <w:tblLook w:val="04A0" w:firstRow="1" w:lastRow="0" w:firstColumn="1" w:lastColumn="0" w:noHBand="0" w:noVBand="1"/>
      </w:tblPr>
      <w:tblGrid>
        <w:gridCol w:w="12620"/>
      </w:tblGrid>
      <w:tr w:rsidR="00764C3A" w:rsidRPr="00192758" w14:paraId="7240B27B" w14:textId="77777777" w:rsidTr="001038E6">
        <w:trPr>
          <w:trHeight w:val="2097"/>
        </w:trPr>
        <w:tc>
          <w:tcPr>
            <w:tcW w:w="12723" w:type="dxa"/>
            <w:tcBorders>
              <w:top w:val="nil"/>
              <w:left w:val="nil"/>
              <w:bottom w:val="single" w:sz="4" w:space="0" w:color="auto"/>
              <w:right w:val="nil"/>
            </w:tcBorders>
          </w:tcPr>
          <w:p w14:paraId="4B7D97DD" w14:textId="77777777" w:rsidR="001F422B" w:rsidRPr="00192758" w:rsidRDefault="001F422B" w:rsidP="001F422B">
            <w:pPr>
              <w:spacing w:line="276" w:lineRule="auto"/>
              <w:ind w:left="0"/>
            </w:pPr>
            <w:r w:rsidRPr="00192758">
              <w:t>Beschrijf de maatregelen die genomen zijn op het gebied van</w:t>
            </w:r>
          </w:p>
          <w:p w14:paraId="2C37CF01" w14:textId="77777777" w:rsidR="001F422B" w:rsidRPr="00192758" w:rsidRDefault="001F422B" w:rsidP="001F422B">
            <w:pPr>
              <w:spacing w:line="276" w:lineRule="auto"/>
              <w:ind w:left="0"/>
            </w:pPr>
            <w:r w:rsidRPr="00192758">
              <w:t>- het beveiligingsbeleid;</w:t>
            </w:r>
          </w:p>
          <w:p w14:paraId="740D2B68" w14:textId="77777777" w:rsidR="001F422B" w:rsidRPr="00192758" w:rsidRDefault="001F422B" w:rsidP="001F422B">
            <w:pPr>
              <w:spacing w:line="276" w:lineRule="auto"/>
              <w:ind w:left="0"/>
            </w:pPr>
            <w:r w:rsidRPr="00192758">
              <w:t>- de organisatie en de menselijke aspecten van beveiliging (vertrouwelijkheidsverklaring, classificatie van informatie, enz.);</w:t>
            </w:r>
          </w:p>
          <w:p w14:paraId="38473103" w14:textId="77777777" w:rsidR="001F422B" w:rsidRPr="00192758" w:rsidRDefault="001F422B" w:rsidP="001F422B">
            <w:pPr>
              <w:spacing w:line="276" w:lineRule="auto"/>
              <w:ind w:left="0"/>
            </w:pPr>
            <w:r w:rsidRPr="00192758">
              <w:t>- de fysieke en omgevingsbeveiliging (beveiliging van de toegang, back-upsysteem, enz.);</w:t>
            </w:r>
          </w:p>
          <w:p w14:paraId="1E30203A" w14:textId="77777777" w:rsidR="001F422B" w:rsidRPr="00192758" w:rsidRDefault="001F422B" w:rsidP="001F422B">
            <w:pPr>
              <w:spacing w:line="276" w:lineRule="auto"/>
              <w:ind w:left="0"/>
            </w:pPr>
            <w:r w:rsidRPr="00192758">
              <w:t>- de beveiliging van netwerken;</w:t>
            </w:r>
          </w:p>
          <w:p w14:paraId="37510645" w14:textId="77777777" w:rsidR="001F422B" w:rsidRPr="00192758" w:rsidRDefault="001F422B" w:rsidP="001F422B">
            <w:pPr>
              <w:spacing w:line="276" w:lineRule="auto"/>
              <w:ind w:left="0"/>
            </w:pPr>
            <w:r w:rsidRPr="00192758">
              <w:t>- de logische beveiliging van de toegang (authenticatiesysteem, lijst van betrokken personeel, enz.);</w:t>
            </w:r>
          </w:p>
          <w:p w14:paraId="3A6A5D8F" w14:textId="77777777" w:rsidR="001F422B" w:rsidRPr="00192758" w:rsidRDefault="001F422B" w:rsidP="001F422B">
            <w:pPr>
              <w:spacing w:line="276" w:lineRule="auto"/>
              <w:ind w:left="0"/>
            </w:pPr>
            <w:r w:rsidRPr="00192758">
              <w:t>- logboekregistratie, tracering en analyse van de toegang;</w:t>
            </w:r>
          </w:p>
          <w:p w14:paraId="1D93FE49" w14:textId="77777777" w:rsidR="001F422B" w:rsidRPr="00192758" w:rsidRDefault="001F422B" w:rsidP="001F422B">
            <w:pPr>
              <w:spacing w:line="276" w:lineRule="auto"/>
              <w:ind w:left="0"/>
            </w:pPr>
            <w:r w:rsidRPr="00192758">
              <w:t>- bewaking en onderhoud;</w:t>
            </w:r>
          </w:p>
          <w:p w14:paraId="518EE6FF" w14:textId="77777777" w:rsidR="00764C3A" w:rsidRPr="00192758" w:rsidRDefault="001F422B" w:rsidP="001F422B">
            <w:pPr>
              <w:spacing w:line="276" w:lineRule="auto"/>
              <w:ind w:left="0"/>
            </w:pPr>
            <w:r w:rsidRPr="00192758">
              <w:t>- beheer van veiligheidsincidenten en continuïteit.</w:t>
            </w:r>
          </w:p>
        </w:tc>
      </w:tr>
      <w:tr w:rsidR="00764C3A" w:rsidRPr="00192758" w14:paraId="62077D8B" w14:textId="77777777" w:rsidTr="00FE2304">
        <w:trPr>
          <w:trHeight w:val="8504"/>
        </w:trPr>
        <w:sdt>
          <w:sdtPr>
            <w:alias w:val="Algemene beschrijving van de getroffen technische en organisatorische veiligheidsmaatregelen"/>
            <w:tag w:val="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
            <w:id w:val="1802655037"/>
            <w:lock w:val="sdtLocked"/>
            <w:placeholder>
              <w:docPart w:val="9EA33220BD9844D4A3CDEF789621327D"/>
            </w:placeholder>
            <w:showingPlcHdr/>
            <w15:appearance w15:val="hidden"/>
          </w:sdtPr>
          <w:sdtContent>
            <w:tc>
              <w:tcPr>
                <w:tcW w:w="12723" w:type="dxa"/>
                <w:tcBorders>
                  <w:top w:val="single" w:sz="4" w:space="0" w:color="auto"/>
                </w:tcBorders>
              </w:tcPr>
              <w:p w14:paraId="370BFD77" w14:textId="77777777" w:rsidR="00764C3A" w:rsidRPr="00192758" w:rsidRDefault="001F422B" w:rsidP="00764C3A">
                <w:pPr>
                  <w:ind w:left="0"/>
                </w:pPr>
                <w:r w:rsidRPr="00192758">
                  <w:rPr>
                    <w:rStyle w:val="PlaceholderText"/>
                    <w:rFonts w:ascii="Libre Franklin Thin" w:hAnsi="Libre Franklin Thin"/>
                    <w:i/>
                    <w:iCs/>
                    <w:color w:val="767171" w:themeColor="background2" w:themeShade="80"/>
                  </w:rPr>
                  <w:t>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w:t>
                </w:r>
                <w:r w:rsidR="000148F3" w:rsidRPr="00192758">
                  <w:rPr>
                    <w:rStyle w:val="PlaceholderText"/>
                    <w:rFonts w:ascii="Libre Franklin Thin" w:hAnsi="Libre Franklin Thin"/>
                    <w:i/>
                    <w:iCs/>
                    <w:color w:val="767171" w:themeColor="background2" w:themeShade="80"/>
                  </w:rPr>
                  <w:t>.</w:t>
                </w:r>
              </w:p>
            </w:tc>
          </w:sdtContent>
        </w:sdt>
      </w:tr>
    </w:tbl>
    <w:p w14:paraId="546829FE" w14:textId="77777777" w:rsidR="00764C3A" w:rsidRPr="00192758" w:rsidRDefault="00764C3A" w:rsidP="00764C3A"/>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7" w:type="dxa"/>
        </w:tblCellMar>
        <w:tblLook w:val="04A0" w:firstRow="1" w:lastRow="0" w:firstColumn="1" w:lastColumn="0" w:noHBand="0" w:noVBand="1"/>
      </w:tblPr>
      <w:tblGrid>
        <w:gridCol w:w="6096"/>
        <w:gridCol w:w="6662"/>
      </w:tblGrid>
      <w:tr w:rsidR="00245B63" w:rsidRPr="00192758" w14:paraId="478CE2C5" w14:textId="77777777" w:rsidTr="002B0914">
        <w:tc>
          <w:tcPr>
            <w:tcW w:w="6096" w:type="dxa"/>
            <w:vAlign w:val="center"/>
          </w:tcPr>
          <w:p w14:paraId="3B1FCFB6" w14:textId="36525634" w:rsidR="002138D9" w:rsidRPr="00192758" w:rsidRDefault="002B0914" w:rsidP="00E07339">
            <w:pPr>
              <w:rPr>
                <w:rFonts w:ascii="Libre Franklin Medium" w:hAnsi="Libre Franklin Medium"/>
                <w:sz w:val="20"/>
                <w:szCs w:val="20"/>
              </w:rPr>
            </w:pPr>
            <w:r w:rsidRPr="00192758">
              <w:rPr>
                <w:rFonts w:ascii="Libre Franklin Medium" w:hAnsi="Libre Franklin Medium"/>
                <w:sz w:val="20"/>
                <w:szCs w:val="20"/>
              </w:rPr>
              <w:t>Datum van de laatste aanpassing van het register van de beeldverwerkingsactiviteiten van bewakingscamera</w:t>
            </w:r>
            <w:r w:rsidR="00396282">
              <w:rPr>
                <w:rFonts w:ascii="Libre Franklin Medium" w:hAnsi="Libre Franklin Medium"/>
                <w:sz w:val="20"/>
                <w:szCs w:val="20"/>
              </w:rPr>
              <w:t>’</w:t>
            </w:r>
            <w:r w:rsidRPr="00192758">
              <w:rPr>
                <w:rFonts w:ascii="Libre Franklin Medium" w:hAnsi="Libre Franklin Medium"/>
                <w:sz w:val="20"/>
                <w:szCs w:val="20"/>
              </w:rPr>
              <w:t>s</w:t>
            </w:r>
            <w:r w:rsidR="00192758">
              <w:rPr>
                <w:rStyle w:val="FootnoteReference"/>
                <w:rFonts w:ascii="Libre Franklin Medium" w:hAnsi="Libre Franklin Medium"/>
                <w:sz w:val="20"/>
                <w:szCs w:val="20"/>
              </w:rPr>
              <w:footnoteReference w:id="7"/>
            </w:r>
            <w:r w:rsidRPr="00192758">
              <w:rPr>
                <w:rFonts w:ascii="Libre Franklin Medium" w:hAnsi="Libre Franklin Medium"/>
                <w:sz w:val="20"/>
                <w:szCs w:val="20"/>
              </w:rPr>
              <w:t>:</w:t>
            </w:r>
          </w:p>
        </w:tc>
        <w:bookmarkStart w:id="7" w:name="Derniière_màj_registre" w:displacedByCustomXml="next"/>
        <w:sdt>
          <w:sdtPr>
            <w:rPr>
              <w:sz w:val="20"/>
              <w:szCs w:val="20"/>
            </w:rPr>
            <w:alias w:val="Datum laatste aanpassing aan het register"/>
            <w:tag w:val="Datum laatste aanpassing aan het register"/>
            <w:id w:val="1180706649"/>
            <w:lock w:val="sdtLocked"/>
            <w:placeholder>
              <w:docPart w:val="E034602C811B4CBEADDF5AFB9FB7292D"/>
            </w:placeholder>
            <w:showingPlcHdr/>
            <w:date w:fullDate="2024-09-13T00:00:00Z">
              <w:dateFormat w:val="d MMMM yyyy"/>
              <w:lid w:val="nl-BE"/>
              <w:storeMappedDataAs w:val="date"/>
              <w:calendar w:val="gregorian"/>
            </w:date>
          </w:sdtPr>
          <w:sdtContent>
            <w:tc>
              <w:tcPr>
                <w:tcW w:w="6662" w:type="dxa"/>
                <w:vAlign w:val="bottom"/>
              </w:tcPr>
              <w:p w14:paraId="4E705C2C" w14:textId="77777777" w:rsidR="002138D9" w:rsidRPr="00192758" w:rsidRDefault="001052F9" w:rsidP="00C20FB9">
                <w:pPr>
                  <w:rPr>
                    <w:sz w:val="20"/>
                    <w:szCs w:val="20"/>
                  </w:rPr>
                </w:pPr>
                <w:r w:rsidRPr="00192758">
                  <w:rPr>
                    <w:rStyle w:val="PlaceholderText"/>
                    <w:rFonts w:ascii="Libre Franklin Thin" w:hAnsi="Libre Franklin Thin"/>
                    <w:i/>
                    <w:iCs/>
                    <w:color w:val="767171" w:themeColor="background2" w:themeShade="80"/>
                  </w:rPr>
                  <w:t>Voeg datum in</w:t>
                </w:r>
                <w:r w:rsidR="00890CC9" w:rsidRPr="00192758">
                  <w:rPr>
                    <w:rStyle w:val="PlaceholderText"/>
                    <w:rFonts w:ascii="Libre Franklin Thin" w:hAnsi="Libre Franklin Thin"/>
                    <w:color w:val="767171" w:themeColor="background2" w:themeShade="80"/>
                  </w:rPr>
                  <w:t>.</w:t>
                </w:r>
              </w:p>
            </w:tc>
          </w:sdtContent>
        </w:sdt>
        <w:bookmarkEnd w:id="7" w:displacedByCustomXml="prev"/>
      </w:tr>
    </w:tbl>
    <w:p w14:paraId="02E470CB" w14:textId="77777777" w:rsidR="00604BCD" w:rsidRPr="00192758" w:rsidRDefault="00604BCD" w:rsidP="00AB6C07">
      <w:pPr>
        <w:ind w:left="0"/>
      </w:pPr>
    </w:p>
    <w:p w14:paraId="10C7CB54" w14:textId="77777777" w:rsidR="00604BCD" w:rsidRPr="0097332A" w:rsidRDefault="00604BCD" w:rsidP="00AB6C07">
      <w:pPr>
        <w:ind w:left="0"/>
      </w:pPr>
    </w:p>
    <w:sectPr w:rsidR="00604BCD" w:rsidRPr="0097332A" w:rsidSect="00604BCD">
      <w:headerReference w:type="even" r:id="rId7"/>
      <w:headerReference w:type="default" r:id="rId8"/>
      <w:footerReference w:type="even" r:id="rId9"/>
      <w:footerReference w:type="default" r:id="rId10"/>
      <w:headerReference w:type="first" r:id="rId11"/>
      <w:footerReference w:type="first" r:id="rId12"/>
      <w:pgSz w:w="14173" w:h="20013" w:code="42"/>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F738" w14:textId="77777777" w:rsidR="0078369F" w:rsidRPr="00192758" w:rsidRDefault="0078369F" w:rsidP="001B60FF">
      <w:pPr>
        <w:spacing w:after="0" w:line="240" w:lineRule="auto"/>
      </w:pPr>
      <w:r w:rsidRPr="00192758">
        <w:separator/>
      </w:r>
    </w:p>
  </w:endnote>
  <w:endnote w:type="continuationSeparator" w:id="0">
    <w:p w14:paraId="11D14038" w14:textId="77777777" w:rsidR="0078369F" w:rsidRPr="00192758" w:rsidRDefault="0078369F" w:rsidP="001B60FF">
      <w:pPr>
        <w:spacing w:after="0" w:line="240" w:lineRule="auto"/>
      </w:pPr>
      <w:r w:rsidRPr="001927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Thin">
    <w:panose1 w:val="000003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256E" w14:textId="77777777" w:rsidR="0012079C" w:rsidRPr="00192758" w:rsidRDefault="00120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089"/>
      <w:gridCol w:w="4364"/>
    </w:tblGrid>
    <w:tr w:rsidR="00BD2DE5" w:rsidRPr="00192758" w14:paraId="76683079" w14:textId="77777777" w:rsidTr="00BD2DE5">
      <w:trPr>
        <w:trHeight w:val="144"/>
      </w:trPr>
      <w:tc>
        <w:tcPr>
          <w:tcW w:w="4167" w:type="dxa"/>
        </w:tcPr>
        <w:p w14:paraId="42195601" w14:textId="77777777" w:rsidR="00BD2DE5" w:rsidRPr="00192758" w:rsidRDefault="00BD2DE5" w:rsidP="00BD2DE5">
          <w:pPr>
            <w:pStyle w:val="Footer"/>
            <w:jc w:val="center"/>
            <w:rPr>
              <w:sz w:val="14"/>
              <w:szCs w:val="14"/>
            </w:rPr>
          </w:pPr>
        </w:p>
      </w:tc>
      <w:tc>
        <w:tcPr>
          <w:tcW w:w="4089" w:type="dxa"/>
        </w:tcPr>
        <w:p w14:paraId="61052FF7" w14:textId="77777777" w:rsidR="00BD2DE5" w:rsidRPr="00192758" w:rsidRDefault="00000000" w:rsidP="00BD2DE5">
          <w:pPr>
            <w:pStyle w:val="Footer"/>
            <w:jc w:val="center"/>
            <w:rPr>
              <w:rFonts w:ascii="Libre Franklin Light" w:hAnsi="Libre Franklin Light"/>
              <w:sz w:val="12"/>
              <w:szCs w:val="12"/>
            </w:rPr>
          </w:pPr>
          <w:sdt>
            <w:sdtPr>
              <w:rPr>
                <w:rFonts w:ascii="Libre Franklin Light" w:hAnsi="Libre Franklin Light"/>
                <w:szCs w:val="18"/>
              </w:rPr>
              <w:id w:val="-1769616900"/>
              <w:docPartObj>
                <w:docPartGallery w:val="Page Numbers (Top of Page)"/>
                <w:docPartUnique/>
              </w:docPartObj>
            </w:sdtPr>
            <w:sdtContent>
              <w:r w:rsidR="00BD2DE5" w:rsidRPr="00192758">
                <w:rPr>
                  <w:rFonts w:ascii="Libre Franklin Light" w:hAnsi="Libre Franklin Light"/>
                  <w:szCs w:val="18"/>
                </w:rPr>
                <w:br/>
              </w:r>
              <w:r w:rsidR="00BD2DE5" w:rsidRPr="00192758">
                <w:rPr>
                  <w:rFonts w:ascii="Libre Franklin Light" w:hAnsi="Libre Franklin Light"/>
                  <w:szCs w:val="18"/>
                </w:rPr>
                <w:fldChar w:fldCharType="begin"/>
              </w:r>
              <w:r w:rsidR="00BD2DE5" w:rsidRPr="00192758">
                <w:rPr>
                  <w:rFonts w:ascii="Libre Franklin Light" w:hAnsi="Libre Franklin Light"/>
                  <w:szCs w:val="18"/>
                </w:rPr>
                <w:instrText xml:space="preserve"> PAGE </w:instrText>
              </w:r>
              <w:r w:rsidR="00BD2DE5" w:rsidRPr="00192758">
                <w:rPr>
                  <w:rFonts w:ascii="Libre Franklin Light" w:hAnsi="Libre Franklin Light"/>
                  <w:szCs w:val="18"/>
                </w:rPr>
                <w:fldChar w:fldCharType="separate"/>
              </w:r>
              <w:r w:rsidR="00BD2DE5" w:rsidRPr="00192758">
                <w:rPr>
                  <w:rFonts w:ascii="Libre Franklin Light" w:hAnsi="Libre Franklin Light"/>
                  <w:szCs w:val="18"/>
                </w:rPr>
                <w:t>1</w:t>
              </w:r>
              <w:r w:rsidR="00BD2DE5" w:rsidRPr="00192758">
                <w:rPr>
                  <w:rFonts w:ascii="Libre Franklin Light" w:hAnsi="Libre Franklin Light"/>
                  <w:szCs w:val="18"/>
                </w:rPr>
                <w:fldChar w:fldCharType="end"/>
              </w:r>
              <w:r w:rsidR="00BD2DE5" w:rsidRPr="00192758">
                <w:rPr>
                  <w:rFonts w:ascii="Libre Franklin Light" w:hAnsi="Libre Franklin Light"/>
                  <w:szCs w:val="18"/>
                </w:rPr>
                <w:t xml:space="preserve"> / </w:t>
              </w:r>
              <w:r w:rsidR="00BD2DE5" w:rsidRPr="00192758">
                <w:rPr>
                  <w:rFonts w:ascii="Libre Franklin Light" w:hAnsi="Libre Franklin Light"/>
                  <w:szCs w:val="18"/>
                </w:rPr>
                <w:fldChar w:fldCharType="begin"/>
              </w:r>
              <w:r w:rsidR="00BD2DE5" w:rsidRPr="00192758">
                <w:rPr>
                  <w:rFonts w:ascii="Libre Franklin Light" w:hAnsi="Libre Franklin Light"/>
                  <w:szCs w:val="18"/>
                </w:rPr>
                <w:instrText xml:space="preserve"> NUMPAGES  </w:instrText>
              </w:r>
              <w:r w:rsidR="00BD2DE5" w:rsidRPr="00192758">
                <w:rPr>
                  <w:rFonts w:ascii="Libre Franklin Light" w:hAnsi="Libre Franklin Light"/>
                  <w:szCs w:val="18"/>
                </w:rPr>
                <w:fldChar w:fldCharType="separate"/>
              </w:r>
              <w:r w:rsidR="00BD2DE5" w:rsidRPr="00192758">
                <w:rPr>
                  <w:rFonts w:ascii="Libre Franklin Light" w:hAnsi="Libre Franklin Light"/>
                  <w:szCs w:val="18"/>
                </w:rPr>
                <w:t>4</w:t>
              </w:r>
              <w:r w:rsidR="00BD2DE5" w:rsidRPr="00192758">
                <w:rPr>
                  <w:rFonts w:ascii="Libre Franklin Light" w:hAnsi="Libre Franklin Light"/>
                  <w:szCs w:val="18"/>
                </w:rPr>
                <w:fldChar w:fldCharType="end"/>
              </w:r>
            </w:sdtContent>
          </w:sdt>
        </w:p>
      </w:tc>
      <w:tc>
        <w:tcPr>
          <w:tcW w:w="4364" w:type="dxa"/>
          <w:vAlign w:val="bottom"/>
        </w:tcPr>
        <w:p w14:paraId="1F0DFB23" w14:textId="51CFC062" w:rsidR="00BD2DE5" w:rsidRPr="00192758" w:rsidRDefault="002B0914" w:rsidP="00BD2DE5">
          <w:pPr>
            <w:pStyle w:val="Footer"/>
            <w:jc w:val="right"/>
            <w:rPr>
              <w:rFonts w:ascii="Libre Franklin Light" w:hAnsi="Libre Franklin Light"/>
              <w:szCs w:val="18"/>
            </w:rPr>
          </w:pPr>
          <w:r w:rsidRPr="00192758">
            <w:rPr>
              <w:rFonts w:ascii="Libre Franklin Light" w:hAnsi="Libre Franklin Light"/>
              <w:sz w:val="12"/>
              <w:szCs w:val="12"/>
            </w:rPr>
            <w:t>Laatste opslag van het document</w:t>
          </w:r>
          <w:r w:rsidR="00BD2DE5" w:rsidRPr="00192758">
            <w:rPr>
              <w:rFonts w:ascii="Libre Franklin Light" w:hAnsi="Libre Franklin Light"/>
              <w:sz w:val="12"/>
              <w:szCs w:val="12"/>
            </w:rPr>
            <w:t xml:space="preserve"> : </w:t>
          </w:r>
          <w:r w:rsidR="00BD2DE5" w:rsidRPr="00192758">
            <w:rPr>
              <w:rFonts w:ascii="Libre Franklin Light" w:hAnsi="Libre Franklin Light"/>
              <w:sz w:val="12"/>
              <w:szCs w:val="12"/>
            </w:rPr>
            <w:fldChar w:fldCharType="begin"/>
          </w:r>
          <w:r w:rsidR="00BD2DE5" w:rsidRPr="00192758">
            <w:rPr>
              <w:rFonts w:ascii="Libre Franklin Light" w:hAnsi="Libre Franklin Light"/>
              <w:sz w:val="12"/>
              <w:szCs w:val="12"/>
            </w:rPr>
            <w:instrText xml:space="preserve"> SAVEDATE  \@ "dddd d MMMM yyyy"  \* MERGEFORMAT </w:instrText>
          </w:r>
          <w:r w:rsidR="00BD2DE5" w:rsidRPr="00192758">
            <w:rPr>
              <w:rFonts w:ascii="Libre Franklin Light" w:hAnsi="Libre Franklin Light"/>
              <w:sz w:val="12"/>
              <w:szCs w:val="12"/>
            </w:rPr>
            <w:fldChar w:fldCharType="separate"/>
          </w:r>
          <w:r w:rsidR="00652C93">
            <w:rPr>
              <w:rFonts w:ascii="Libre Franklin Light" w:hAnsi="Libre Franklin Light"/>
              <w:noProof/>
              <w:sz w:val="12"/>
              <w:szCs w:val="12"/>
            </w:rPr>
            <w:t>vrijdag 16 oktober 2026</w:t>
          </w:r>
          <w:r w:rsidR="00BD2DE5" w:rsidRPr="00192758">
            <w:rPr>
              <w:rFonts w:ascii="Libre Franklin Light" w:hAnsi="Libre Franklin Light"/>
              <w:sz w:val="12"/>
              <w:szCs w:val="12"/>
            </w:rPr>
            <w:fldChar w:fldCharType="end"/>
          </w:r>
        </w:p>
      </w:tc>
    </w:tr>
  </w:tbl>
  <w:p w14:paraId="16188C18" w14:textId="77777777" w:rsidR="00372A59" w:rsidRPr="00192758" w:rsidRDefault="00372A59" w:rsidP="00BD2DE5">
    <w:pPr>
      <w:pStyle w:val="Footer"/>
      <w:spacing w:before="120"/>
      <w:ind w:left="0"/>
      <w:rPr>
        <w:rFonts w:ascii="Libre Franklin Light" w:hAnsi="Libre Franklin Light"/>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9CB0" w14:textId="77777777" w:rsidR="0012079C" w:rsidRPr="00192758" w:rsidRDefault="00120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0487" w14:textId="77777777" w:rsidR="0078369F" w:rsidRPr="00192758" w:rsidRDefault="0078369F" w:rsidP="001B60FF">
      <w:pPr>
        <w:spacing w:after="0" w:line="240" w:lineRule="auto"/>
      </w:pPr>
      <w:r w:rsidRPr="00192758">
        <w:separator/>
      </w:r>
    </w:p>
  </w:footnote>
  <w:footnote w:type="continuationSeparator" w:id="0">
    <w:p w14:paraId="0716AE14" w14:textId="77777777" w:rsidR="0078369F" w:rsidRPr="00192758" w:rsidRDefault="0078369F" w:rsidP="001B60FF">
      <w:pPr>
        <w:spacing w:after="0" w:line="240" w:lineRule="auto"/>
      </w:pPr>
      <w:r w:rsidRPr="00192758">
        <w:continuationSeparator/>
      </w:r>
    </w:p>
  </w:footnote>
  <w:footnote w:id="1">
    <w:p w14:paraId="36CCEC6F" w14:textId="7EE5706F" w:rsidR="00516D9D" w:rsidRPr="00192758" w:rsidRDefault="00516D9D">
      <w:pPr>
        <w:pStyle w:val="FootnoteText"/>
        <w:rPr>
          <w:rStyle w:val="FootnoteReference"/>
          <w:szCs w:val="16"/>
        </w:rPr>
      </w:pPr>
      <w:r w:rsidRPr="00192758">
        <w:rPr>
          <w:rStyle w:val="FootnoteReference"/>
          <w:szCs w:val="16"/>
        </w:rPr>
        <w:footnoteRef/>
      </w:r>
      <w:r w:rsidRPr="00192758">
        <w:rPr>
          <w:szCs w:val="16"/>
        </w:rPr>
        <w:t xml:space="preserve"> </w:t>
      </w:r>
      <w:bookmarkStart w:id="0" w:name="_Hlk207618911"/>
      <w:r w:rsidR="00F50B65" w:rsidRPr="00192758">
        <w:rPr>
          <w:szCs w:val="16"/>
        </w:rPr>
        <w:t>A</w:t>
      </w:r>
      <w:r w:rsidR="00165861" w:rsidRPr="00192758">
        <w:rPr>
          <w:szCs w:val="16"/>
        </w:rPr>
        <w:t>rtikelen</w:t>
      </w:r>
      <w:r w:rsidR="003B1604" w:rsidRPr="00192758">
        <w:rPr>
          <w:szCs w:val="16"/>
        </w:rPr>
        <w:t xml:space="preserve"> 6 en 7 van de </w:t>
      </w:r>
      <w:hyperlink r:id="rId1" w:history="1">
        <w:r w:rsidR="003B1604" w:rsidRPr="00192758">
          <w:rPr>
            <w:color w:val="0563C1"/>
            <w:szCs w:val="16"/>
          </w:rPr>
          <w:t>Wet van 21 maart 2007</w:t>
        </w:r>
      </w:hyperlink>
      <w:r w:rsidR="003B1604" w:rsidRPr="00192758">
        <w:rPr>
          <w:rStyle w:val="Hyperlink"/>
          <w:u w:val="none"/>
        </w:rPr>
        <w:t xml:space="preserve"> </w:t>
      </w:r>
      <w:r w:rsidR="003B1604" w:rsidRPr="00192758">
        <w:rPr>
          <w:i/>
          <w:iCs/>
          <w:szCs w:val="16"/>
        </w:rPr>
        <w:t>tot regeling van de plaatsing en het gebruik van bewakingscamera's</w:t>
      </w:r>
      <w:r w:rsidR="00165861" w:rsidRPr="00192758">
        <w:rPr>
          <w:szCs w:val="16"/>
        </w:rPr>
        <w:t>; a</w:t>
      </w:r>
      <w:r w:rsidR="00F50B65" w:rsidRPr="00192758">
        <w:rPr>
          <w:szCs w:val="16"/>
        </w:rPr>
        <w:t>rtikelen 7</w:t>
      </w:r>
      <w:r w:rsidR="003239C3" w:rsidRPr="00192758">
        <w:rPr>
          <w:szCs w:val="16"/>
        </w:rPr>
        <w:t>, 8</w:t>
      </w:r>
      <w:r w:rsidR="00F50B65" w:rsidRPr="00192758">
        <w:rPr>
          <w:szCs w:val="16"/>
        </w:rPr>
        <w:t xml:space="preserve"> en </w:t>
      </w:r>
      <w:r w:rsidR="003239C3" w:rsidRPr="00192758">
        <w:rPr>
          <w:szCs w:val="16"/>
        </w:rPr>
        <w:t>9</w:t>
      </w:r>
      <w:r w:rsidR="00F50B65" w:rsidRPr="00192758">
        <w:rPr>
          <w:szCs w:val="16"/>
        </w:rPr>
        <w:t xml:space="preserve"> van het </w:t>
      </w:r>
      <w:hyperlink r:id="rId2" w:history="1">
        <w:r w:rsidR="00F50B65" w:rsidRPr="00192758">
          <w:rPr>
            <w:rStyle w:val="Hyperlink"/>
            <w:szCs w:val="16"/>
            <w:u w:val="none"/>
          </w:rPr>
          <w:t>Koninklijk besluit van 8 mei 2018</w:t>
        </w:r>
      </w:hyperlink>
      <w:r w:rsidR="00F50B65" w:rsidRPr="00192758">
        <w:t xml:space="preserve"> </w:t>
      </w:r>
      <w:r w:rsidR="00F50B65" w:rsidRPr="00192758">
        <w:rPr>
          <w:i/>
          <w:iCs/>
          <w:szCs w:val="16"/>
        </w:rPr>
        <w:t>betreffende de aangiften van de plaatsing en het gebruik van bewakingscamera's en betreffende het register van de beeldverwerkingsactiviteiten van bewakingscamera's</w:t>
      </w:r>
      <w:bookmarkEnd w:id="0"/>
      <w:r w:rsidR="00F50B65" w:rsidRPr="00192758">
        <w:rPr>
          <w:szCs w:val="16"/>
        </w:rPr>
        <w:t>.</w:t>
      </w:r>
    </w:p>
  </w:footnote>
  <w:footnote w:id="2">
    <w:p w14:paraId="6E9723C8" w14:textId="34EB9548" w:rsidR="003239C3" w:rsidRPr="00192758" w:rsidRDefault="003239C3">
      <w:pPr>
        <w:pStyle w:val="FootnoteText"/>
      </w:pPr>
      <w:r w:rsidRPr="00192758">
        <w:rPr>
          <w:rStyle w:val="FootnoteReference"/>
          <w:szCs w:val="16"/>
        </w:rPr>
        <w:footnoteRef/>
      </w:r>
      <w:r w:rsidRPr="00192758">
        <w:rPr>
          <w:szCs w:val="16"/>
        </w:rPr>
        <w:t xml:space="preserve"> </w:t>
      </w:r>
      <w:bookmarkStart w:id="1" w:name="_Hlk207619027"/>
      <w:r w:rsidRPr="00192758">
        <w:rPr>
          <w:szCs w:val="16"/>
        </w:rPr>
        <w:t>Arti</w:t>
      </w:r>
      <w:r w:rsidR="002D0D0E" w:rsidRPr="00192758">
        <w:rPr>
          <w:szCs w:val="16"/>
        </w:rPr>
        <w:t>kel</w:t>
      </w:r>
      <w:r w:rsidRPr="00192758">
        <w:rPr>
          <w:szCs w:val="16"/>
        </w:rPr>
        <w:t xml:space="preserve"> 2, 5° </w:t>
      </w:r>
      <w:r w:rsidR="002D0D0E" w:rsidRPr="00192758">
        <w:rPr>
          <w:szCs w:val="16"/>
        </w:rPr>
        <w:t xml:space="preserve">van de </w:t>
      </w:r>
      <w:r w:rsidR="00B80015" w:rsidRPr="00192758">
        <w:rPr>
          <w:szCs w:val="16"/>
        </w:rPr>
        <w:t>Wet van 21 maart 2007</w:t>
      </w:r>
      <w:bookmarkEnd w:id="1"/>
      <w:r w:rsidR="00F349B1" w:rsidRPr="00192758">
        <w:rPr>
          <w:szCs w:val="16"/>
        </w:rPr>
        <w:t xml:space="preserve"> ; artikelen 7, 1° en 8, 2°</w:t>
      </w:r>
      <w:r w:rsidR="00F349B1" w:rsidRPr="00192758">
        <w:t xml:space="preserve"> </w:t>
      </w:r>
      <w:r w:rsidR="00F349B1" w:rsidRPr="00192758">
        <w:rPr>
          <w:szCs w:val="16"/>
        </w:rPr>
        <w:t xml:space="preserve">van het </w:t>
      </w:r>
      <w:r w:rsidR="0022775B" w:rsidRPr="00192758">
        <w:rPr>
          <w:szCs w:val="16"/>
        </w:rPr>
        <w:t xml:space="preserve">Koninklijk besluit </w:t>
      </w:r>
      <w:r w:rsidR="00F349B1" w:rsidRPr="00192758">
        <w:rPr>
          <w:szCs w:val="16"/>
        </w:rPr>
        <w:t>van 8 mei 2018.</w:t>
      </w:r>
    </w:p>
  </w:footnote>
  <w:footnote w:id="3">
    <w:p w14:paraId="3744981B" w14:textId="2E384B49" w:rsidR="00E420C5" w:rsidRPr="00192758" w:rsidRDefault="00E420C5" w:rsidP="00E420C5">
      <w:pPr>
        <w:pStyle w:val="FootnoteText"/>
        <w:rPr>
          <w:szCs w:val="16"/>
        </w:rPr>
      </w:pPr>
      <w:r w:rsidRPr="00192758">
        <w:rPr>
          <w:rStyle w:val="FootnoteReference"/>
          <w:szCs w:val="16"/>
        </w:rPr>
        <w:footnoteRef/>
      </w:r>
      <w:r w:rsidRPr="00192758">
        <w:rPr>
          <w:szCs w:val="16"/>
        </w:rPr>
        <w:t xml:space="preserve"> </w:t>
      </w:r>
      <w:bookmarkStart w:id="3" w:name="_Hlk207619040"/>
      <w:r w:rsidR="0022775B" w:rsidRPr="00192758">
        <w:rPr>
          <w:szCs w:val="16"/>
        </w:rPr>
        <w:t xml:space="preserve">Artikelen 2, 6 en 7 van de Wet van 21 maart 2007; artikelen 2 t.e.m. 6, en 8 van het Koninklijk besluit van 8 mei 2018. </w:t>
      </w:r>
      <w:r w:rsidR="00F50B65" w:rsidRPr="00192758">
        <w:rPr>
          <w:szCs w:val="16"/>
        </w:rPr>
        <w:t xml:space="preserve">Zie </w:t>
      </w:r>
      <w:r w:rsidR="0022775B" w:rsidRPr="00192758">
        <w:rPr>
          <w:szCs w:val="16"/>
        </w:rPr>
        <w:t xml:space="preserve">eveneens de </w:t>
      </w:r>
      <w:r w:rsidR="00F50B65" w:rsidRPr="00192758">
        <w:rPr>
          <w:szCs w:val="16"/>
        </w:rPr>
        <w:t xml:space="preserve">thematische pagina op de website van de </w:t>
      </w:r>
      <w:r w:rsidR="0022775B" w:rsidRPr="00192758">
        <w:rPr>
          <w:szCs w:val="16"/>
        </w:rPr>
        <w:t>Gegevensbeschermingsautoriteit</w:t>
      </w:r>
      <w:r w:rsidR="00F50B65" w:rsidRPr="00192758">
        <w:rPr>
          <w:szCs w:val="16"/>
        </w:rPr>
        <w:t xml:space="preserve">: </w:t>
      </w:r>
      <w:hyperlink r:id="rId3" w:history="1">
        <w:r w:rsidR="00F50B65" w:rsidRPr="00192758">
          <w:rPr>
            <w:rStyle w:val="Hyperlink"/>
            <w:szCs w:val="16"/>
            <w:u w:val="none"/>
          </w:rPr>
          <w:t>https://www.gegevensbeschermingsautoriteit.be/burger/thema-s/camera-s-en-uw-privacy/bewakingscamera-s</w:t>
        </w:r>
      </w:hyperlink>
      <w:bookmarkEnd w:id="3"/>
      <w:r w:rsidR="00F50B65" w:rsidRPr="00192758">
        <w:rPr>
          <w:szCs w:val="16"/>
        </w:rPr>
        <w:t>.</w:t>
      </w:r>
    </w:p>
  </w:footnote>
  <w:footnote w:id="4">
    <w:p w14:paraId="5D8C25BD" w14:textId="77777777" w:rsidR="00B45F6B" w:rsidRPr="00192758" w:rsidRDefault="00B45F6B">
      <w:pPr>
        <w:pStyle w:val="FootnoteText"/>
        <w:rPr>
          <w:szCs w:val="16"/>
        </w:rPr>
      </w:pPr>
      <w:r w:rsidRPr="00192758">
        <w:rPr>
          <w:rStyle w:val="FootnoteReference"/>
          <w:szCs w:val="16"/>
        </w:rPr>
        <w:footnoteRef/>
      </w:r>
      <w:r w:rsidRPr="00192758">
        <w:rPr>
          <w:szCs w:val="16"/>
        </w:rPr>
        <w:t xml:space="preserve"> </w:t>
      </w:r>
      <w:bookmarkStart w:id="5" w:name="_Hlk207619096"/>
      <w:r w:rsidR="00F50B65" w:rsidRPr="00192758">
        <w:fldChar w:fldCharType="begin"/>
      </w:r>
      <w:r w:rsidR="00F50B65" w:rsidRPr="00192758">
        <w:instrText>HYPERLINK "https://www.aangiftecamera.be/"</w:instrText>
      </w:r>
      <w:r w:rsidR="00F50B65" w:rsidRPr="00192758">
        <w:fldChar w:fldCharType="separate"/>
      </w:r>
      <w:r w:rsidR="00F50B65" w:rsidRPr="00192758">
        <w:rPr>
          <w:rStyle w:val="Hyperlink"/>
          <w:szCs w:val="16"/>
          <w:u w:val="none"/>
        </w:rPr>
        <w:t>https://www.aangiftecamera.be/</w:t>
      </w:r>
      <w:r w:rsidR="00F50B65" w:rsidRPr="00192758">
        <w:fldChar w:fldCharType="end"/>
      </w:r>
      <w:bookmarkEnd w:id="5"/>
      <w:r w:rsidR="00F50B65" w:rsidRPr="00192758">
        <w:rPr>
          <w:szCs w:val="16"/>
        </w:rPr>
        <w:t>.</w:t>
      </w:r>
    </w:p>
  </w:footnote>
  <w:footnote w:id="5">
    <w:p w14:paraId="2D3565A0" w14:textId="63A78C3F" w:rsidR="0022775B" w:rsidRPr="00192758" w:rsidRDefault="0022775B">
      <w:pPr>
        <w:pStyle w:val="FootnoteText"/>
      </w:pPr>
      <w:r w:rsidRPr="00192758">
        <w:rPr>
          <w:rStyle w:val="FootnoteReference"/>
        </w:rPr>
        <w:footnoteRef/>
      </w:r>
      <w:r w:rsidRPr="00192758">
        <w:t xml:space="preserve"> </w:t>
      </w:r>
      <w:r w:rsidR="00E428AD" w:rsidRPr="00192758">
        <w:t>Artikelen 3, 6, 7 e</w:t>
      </w:r>
      <w:r w:rsidR="00192758" w:rsidRPr="00192758">
        <w:t>n</w:t>
      </w:r>
      <w:r w:rsidR="00E428AD" w:rsidRPr="00192758">
        <w:t xml:space="preserve"> 9 </w:t>
      </w:r>
      <w:r w:rsidR="00E428AD" w:rsidRPr="00192758">
        <w:rPr>
          <w:szCs w:val="16"/>
        </w:rPr>
        <w:t>van de Wet van 21 maart 2007</w:t>
      </w:r>
      <w:r w:rsidR="00E428AD" w:rsidRPr="00192758">
        <w:t xml:space="preserve">; artikelen 5, 7 en 8 </w:t>
      </w:r>
      <w:r w:rsidR="00E428AD" w:rsidRPr="00192758">
        <w:rPr>
          <w:szCs w:val="16"/>
        </w:rPr>
        <w:t>van het Koninklijk besluit van 8 mei 2018</w:t>
      </w:r>
      <w:r w:rsidR="00E428AD" w:rsidRPr="00192758">
        <w:t xml:space="preserve">; artikelen 1 t.e.m. 5 van het </w:t>
      </w:r>
      <w:hyperlink r:id="rId4" w:history="1">
        <w:r w:rsidR="008C213F" w:rsidRPr="00192758">
          <w:rPr>
            <w:rStyle w:val="Hyperlink"/>
            <w:u w:val="none"/>
          </w:rPr>
          <w:t>Koninklijk besluit van 10 februari 2008</w:t>
        </w:r>
      </w:hyperlink>
      <w:r w:rsidR="008C213F" w:rsidRPr="00192758">
        <w:t xml:space="preserve"> </w:t>
      </w:r>
      <w:r w:rsidR="008C213F" w:rsidRPr="00192758">
        <w:rPr>
          <w:i/>
          <w:iCs/>
        </w:rPr>
        <w:t>tot vaststelling van de wijze waarop wordt aangegeven dat er camerabewaking plaatsvindt</w:t>
      </w:r>
      <w:r w:rsidR="00E428AD" w:rsidRPr="00192758">
        <w:t xml:space="preserve"> ; artikel 13 van de </w:t>
      </w:r>
      <w:hyperlink r:id="rId5" w:anchor="art_13" w:history="1">
        <w:r w:rsidR="00E428AD" w:rsidRPr="00192758">
          <w:rPr>
            <w:rStyle w:val="Hyperlink"/>
            <w:u w:val="none"/>
          </w:rPr>
          <w:t>Algemene Verordening Gegevensbescherming</w:t>
        </w:r>
      </w:hyperlink>
      <w:r w:rsidR="00E428AD" w:rsidRPr="00192758">
        <w:t>.</w:t>
      </w:r>
    </w:p>
  </w:footnote>
  <w:footnote w:id="6">
    <w:p w14:paraId="7C5544C8" w14:textId="2FAFDED3" w:rsidR="00192758" w:rsidRPr="00192758" w:rsidRDefault="00192758">
      <w:pPr>
        <w:pStyle w:val="FootnoteText"/>
        <w:rPr>
          <w:lang w:val="fr-BE"/>
        </w:rPr>
      </w:pPr>
      <w:r w:rsidRPr="00192758">
        <w:rPr>
          <w:rStyle w:val="FootnoteReference"/>
        </w:rPr>
        <w:footnoteRef/>
      </w:r>
      <w:r w:rsidRPr="00192758">
        <w:t xml:space="preserve"> </w:t>
      </w:r>
      <w:r>
        <w:t>A</w:t>
      </w:r>
      <w:r w:rsidRPr="00192758">
        <w:t xml:space="preserve">rtikel 7, 7° </w:t>
      </w:r>
      <w:r w:rsidRPr="00192758">
        <w:rPr>
          <w:szCs w:val="16"/>
        </w:rPr>
        <w:t>van het Koninklijk besluit van 8 mei 2018</w:t>
      </w:r>
      <w:r w:rsidRPr="00192758">
        <w:t>; artikelen 25 e</w:t>
      </w:r>
      <w:r>
        <w:t>n</w:t>
      </w:r>
      <w:r w:rsidRPr="00192758">
        <w:t xml:space="preserve"> 32 van de Algemene Verordening Gegevensbescherming.</w:t>
      </w:r>
    </w:p>
  </w:footnote>
  <w:footnote w:id="7">
    <w:p w14:paraId="1C551B36" w14:textId="0E54CD12" w:rsidR="00192758" w:rsidRPr="00192758" w:rsidRDefault="00192758">
      <w:pPr>
        <w:pStyle w:val="FootnoteText"/>
        <w:rPr>
          <w:lang w:val="fr-BE"/>
        </w:rPr>
      </w:pPr>
      <w:r>
        <w:rPr>
          <w:rStyle w:val="FootnoteReference"/>
        </w:rPr>
        <w:footnoteRef/>
      </w:r>
      <w:r>
        <w:t xml:space="preserve"> A</w:t>
      </w:r>
      <w:r w:rsidRPr="00192758">
        <w:t xml:space="preserve">rtikel </w:t>
      </w:r>
      <w:r>
        <w:t>9</w:t>
      </w:r>
      <w:r w:rsidRPr="00192758">
        <w:t xml:space="preserve"> </w:t>
      </w:r>
      <w:r w:rsidRPr="00192758">
        <w:rPr>
          <w:szCs w:val="16"/>
        </w:rPr>
        <w:t>van het Koninklijk besluit van 8 mei 2018</w:t>
      </w:r>
      <w:r w:rsidR="00E11C9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65F2" w14:textId="77777777" w:rsidR="0012079C" w:rsidRPr="00192758" w:rsidRDefault="00120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274"/>
      <w:gridCol w:w="2126"/>
      <w:gridCol w:w="5220"/>
    </w:tblGrid>
    <w:tr w:rsidR="00623345" w:rsidRPr="00192758" w14:paraId="0B24AD7F" w14:textId="77777777" w:rsidTr="00623345">
      <w:tc>
        <w:tcPr>
          <w:tcW w:w="5274" w:type="dxa"/>
        </w:tcPr>
        <w:p w14:paraId="21E5DE94" w14:textId="77777777" w:rsidR="00623345" w:rsidRPr="00192758" w:rsidRDefault="0097332A" w:rsidP="0012079C">
          <w:pPr>
            <w:pStyle w:val="Header"/>
            <w:tabs>
              <w:tab w:val="clear" w:pos="9072"/>
              <w:tab w:val="right" w:pos="7655"/>
            </w:tabs>
            <w:ind w:left="0"/>
            <w:rPr>
              <w:smallCaps/>
              <w:color w:val="000000" w:themeColor="text1"/>
              <w:sz w:val="16"/>
              <w:szCs w:val="20"/>
            </w:rPr>
          </w:pPr>
          <w:bookmarkStart w:id="8" w:name="_Hlk206769588"/>
          <w:r w:rsidRPr="00192758">
            <w:rPr>
              <w:smallCaps/>
              <w:color w:val="000000" w:themeColor="text1"/>
              <w:sz w:val="16"/>
              <w:szCs w:val="20"/>
            </w:rPr>
            <w:t>Register van beeldverwerkingsactiviteiten van bewakingscamera's</w:t>
          </w:r>
        </w:p>
      </w:tc>
      <w:tc>
        <w:tcPr>
          <w:tcW w:w="2126" w:type="dxa"/>
        </w:tcPr>
        <w:p w14:paraId="0A98AA3D" w14:textId="77777777" w:rsidR="00623345" w:rsidRPr="00192758" w:rsidRDefault="00603C8D" w:rsidP="00623345">
          <w:pPr>
            <w:pStyle w:val="Header"/>
            <w:tabs>
              <w:tab w:val="clear" w:pos="9072"/>
              <w:tab w:val="right" w:pos="7655"/>
            </w:tabs>
            <w:ind w:left="0"/>
            <w:jc w:val="center"/>
            <w:rPr>
              <w:rFonts w:ascii="Libre Franklin ExtraLight" w:hAnsi="Libre Franklin ExtraLight"/>
              <w:color w:val="000000" w:themeColor="text1"/>
              <w:sz w:val="14"/>
              <w:szCs w:val="14"/>
            </w:rPr>
          </w:pPr>
          <w:r w:rsidRPr="00192758">
            <w:rPr>
              <w:rFonts w:ascii="Libre Franklin ExtraLight" w:hAnsi="Libre Franklin ExtraLight"/>
              <w:color w:val="000000" w:themeColor="text1"/>
              <w:sz w:val="14"/>
              <w:szCs w:val="14"/>
            </w:rPr>
            <w:t>Versie d.d.</w:t>
          </w:r>
          <w:r w:rsidR="005E2953" w:rsidRPr="00192758">
            <w:rPr>
              <w:rFonts w:ascii="Libre Franklin ExtraLight" w:hAnsi="Libre Franklin ExtraLight"/>
              <w:color w:val="000000" w:themeColor="text1"/>
              <w:sz w:val="14"/>
              <w:szCs w:val="14"/>
            </w:rPr>
            <w:t xml:space="preserve"> </w:t>
          </w:r>
          <w:r w:rsidR="00623345" w:rsidRPr="00192758">
            <w:rPr>
              <w:rFonts w:ascii="Libre Franklin ExtraLight" w:hAnsi="Libre Franklin ExtraLight"/>
              <w:color w:val="000000" w:themeColor="text1"/>
              <w:sz w:val="14"/>
              <w:szCs w:val="14"/>
            </w:rPr>
            <w:fldChar w:fldCharType="begin"/>
          </w:r>
          <w:r w:rsidR="00623345" w:rsidRPr="00192758">
            <w:rPr>
              <w:rFonts w:ascii="Libre Franklin ExtraLight" w:hAnsi="Libre Franklin ExtraLight"/>
              <w:color w:val="000000" w:themeColor="text1"/>
              <w:sz w:val="14"/>
              <w:szCs w:val="14"/>
            </w:rPr>
            <w:instrText xml:space="preserve"> REF Derniière_màj_registre  \* MERGEFORMAT </w:instrText>
          </w:r>
          <w:r w:rsidR="00623345" w:rsidRPr="00192758">
            <w:rPr>
              <w:rFonts w:ascii="Libre Franklin ExtraLight" w:hAnsi="Libre Franklin ExtraLight"/>
              <w:color w:val="000000" w:themeColor="text1"/>
              <w:sz w:val="14"/>
              <w:szCs w:val="14"/>
            </w:rPr>
            <w:fldChar w:fldCharType="separate"/>
          </w:r>
          <w:sdt>
            <w:sdtPr>
              <w:rPr>
                <w:rFonts w:ascii="Libre Franklin ExtraLight" w:hAnsi="Libre Franklin ExtraLight"/>
                <w:color w:val="000000" w:themeColor="text1"/>
                <w:sz w:val="14"/>
                <w:szCs w:val="14"/>
              </w:rPr>
              <w:alias w:val="Datum laatste aanpassing aan het register"/>
              <w:tag w:val="Datum laatste aanpassing aan het register"/>
              <w:id w:val="-2110110489"/>
              <w:placeholder>
                <w:docPart w:val="939823225C8242B7869AD6777E3A5587"/>
              </w:placeholder>
              <w:showingPlcHdr/>
              <w:date w:fullDate="2024-09-13T00:00:00Z">
                <w:dateFormat w:val="d MMMM yyyy"/>
                <w:lid w:val="nl-BE"/>
                <w:storeMappedDataAs w:val="date"/>
                <w:calendar w:val="gregorian"/>
              </w:date>
            </w:sdtPr>
            <w:sdtContent>
              <w:r w:rsidR="002C36FB" w:rsidRPr="00192758">
                <w:rPr>
                  <w:rStyle w:val="PlaceholderText"/>
                  <w:rFonts w:ascii="Libre Franklin ExtraLight" w:hAnsi="Libre Franklin ExtraLight"/>
                  <w:i/>
                  <w:iCs/>
                  <w:color w:val="000000" w:themeColor="text1"/>
                  <w:sz w:val="14"/>
                  <w:szCs w:val="14"/>
                </w:rPr>
                <w:t>Voeg datum in</w:t>
              </w:r>
              <w:r w:rsidR="002C36FB" w:rsidRPr="00192758">
                <w:rPr>
                  <w:rStyle w:val="PlaceholderText"/>
                  <w:rFonts w:ascii="Libre Franklin ExtraLight" w:hAnsi="Libre Franklin ExtraLight"/>
                  <w:color w:val="000000" w:themeColor="text1"/>
                  <w:sz w:val="14"/>
                  <w:szCs w:val="14"/>
                </w:rPr>
                <w:t>.</w:t>
              </w:r>
            </w:sdtContent>
          </w:sdt>
          <w:r w:rsidR="00623345" w:rsidRPr="00192758">
            <w:rPr>
              <w:rFonts w:ascii="Libre Franklin ExtraLight" w:hAnsi="Libre Franklin ExtraLight"/>
              <w:color w:val="000000" w:themeColor="text1"/>
              <w:sz w:val="14"/>
              <w:szCs w:val="14"/>
            </w:rPr>
            <w:fldChar w:fldCharType="end"/>
          </w:r>
        </w:p>
      </w:tc>
      <w:tc>
        <w:tcPr>
          <w:tcW w:w="5220" w:type="dxa"/>
        </w:tcPr>
        <w:p w14:paraId="1DC78ACD" w14:textId="77777777" w:rsidR="00623345" w:rsidRPr="00192758" w:rsidRDefault="00317ABA" w:rsidP="0012079C">
          <w:pPr>
            <w:pStyle w:val="Header"/>
            <w:tabs>
              <w:tab w:val="clear" w:pos="9072"/>
              <w:tab w:val="right" w:pos="7655"/>
            </w:tabs>
            <w:ind w:left="0"/>
            <w:jc w:val="right"/>
            <w:rPr>
              <w:rFonts w:ascii="Libre Franklin ExtraLight" w:hAnsi="Libre Franklin ExtraLight"/>
              <w:color w:val="000000" w:themeColor="text1"/>
              <w:sz w:val="14"/>
              <w:szCs w:val="18"/>
            </w:rPr>
          </w:pPr>
          <w:r w:rsidRPr="00192758">
            <w:rPr>
              <w:rFonts w:ascii="Libre Franklin ExtraLight" w:hAnsi="Libre Franklin ExtraLight"/>
              <w:smallCaps/>
              <w:color w:val="000000" w:themeColor="text1"/>
              <w:sz w:val="14"/>
              <w:szCs w:val="18"/>
            </w:rPr>
            <w:t xml:space="preserve">(Tijdelijk) </w:t>
          </w:r>
          <w:r w:rsidR="0097332A" w:rsidRPr="00192758">
            <w:rPr>
              <w:rFonts w:ascii="Libre Franklin ExtraLight" w:hAnsi="Libre Franklin ExtraLight"/>
              <w:smallCaps/>
              <w:color w:val="000000" w:themeColor="text1"/>
              <w:sz w:val="14"/>
              <w:szCs w:val="18"/>
            </w:rPr>
            <w:t>Vaste</w:t>
          </w:r>
          <w:r w:rsidR="0097332A" w:rsidRPr="00192758">
            <w:rPr>
              <w:rFonts w:ascii="Libre Franklin ExtraLight" w:hAnsi="Libre Franklin ExtraLight"/>
              <w:color w:val="000000" w:themeColor="text1"/>
              <w:sz w:val="14"/>
              <w:szCs w:val="18"/>
            </w:rPr>
            <w:t xml:space="preserve"> camera’s in een </w:t>
          </w:r>
          <w:r w:rsidR="0097332A" w:rsidRPr="00192758">
            <w:rPr>
              <w:rFonts w:ascii="Libre Franklin ExtraLight" w:hAnsi="Libre Franklin ExtraLight"/>
              <w:smallCaps/>
              <w:color w:val="000000" w:themeColor="text1"/>
              <w:sz w:val="14"/>
              <w:szCs w:val="18"/>
            </w:rPr>
            <w:t>besloten (niet) publiek toegankelijke plaats</w:t>
          </w:r>
        </w:p>
      </w:tc>
    </w:tr>
  </w:tbl>
  <w:bookmarkEnd w:id="8"/>
  <w:p w14:paraId="19209E81" w14:textId="4F21B228" w:rsidR="00516D9D" w:rsidRPr="00192758" w:rsidRDefault="0012079C" w:rsidP="00462F69">
    <w:pPr>
      <w:pStyle w:val="Header"/>
      <w:tabs>
        <w:tab w:val="clear" w:pos="9072"/>
        <w:tab w:val="right" w:pos="7655"/>
      </w:tabs>
      <w:ind w:left="0"/>
      <w:rPr>
        <w:rFonts w:ascii="Libre Franklin ExtraLight" w:hAnsi="Libre Franklin ExtraLight"/>
        <w:sz w:val="16"/>
        <w:szCs w:val="20"/>
      </w:rPr>
    </w:pPr>
    <w:r w:rsidRPr="00192758">
      <w:rPr>
        <w:rFonts w:ascii="Libre Franklin ExtraLight" w:hAnsi="Libre Franklin ExtraLight"/>
        <w:sz w:val="16"/>
        <w:szCs w:val="20"/>
      </w:rPr>
      <w:tab/>
    </w:r>
  </w:p>
  <w:p w14:paraId="136D8BA4" w14:textId="77777777" w:rsidR="00516D9D" w:rsidRPr="00192758" w:rsidRDefault="00516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D2AA" w14:textId="77777777" w:rsidR="0012079C" w:rsidRPr="00192758" w:rsidRDefault="00120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isplayBackgroundShape/>
  <w:attachedTemplate r:id="rId1"/>
  <w:documentProtection w:edit="forms"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6FB"/>
    <w:rsid w:val="000012F9"/>
    <w:rsid w:val="00003AC2"/>
    <w:rsid w:val="00010238"/>
    <w:rsid w:val="00013376"/>
    <w:rsid w:val="000148F3"/>
    <w:rsid w:val="00025ECA"/>
    <w:rsid w:val="00031CDB"/>
    <w:rsid w:val="000337D2"/>
    <w:rsid w:val="00035348"/>
    <w:rsid w:val="00035C99"/>
    <w:rsid w:val="00037C6F"/>
    <w:rsid w:val="000501D6"/>
    <w:rsid w:val="000503C7"/>
    <w:rsid w:val="000512D6"/>
    <w:rsid w:val="0006333A"/>
    <w:rsid w:val="00073D8B"/>
    <w:rsid w:val="00074F45"/>
    <w:rsid w:val="0008455A"/>
    <w:rsid w:val="00095D17"/>
    <w:rsid w:val="0009702B"/>
    <w:rsid w:val="000A250F"/>
    <w:rsid w:val="000A5895"/>
    <w:rsid w:val="000B13DD"/>
    <w:rsid w:val="000B3BA9"/>
    <w:rsid w:val="000B598A"/>
    <w:rsid w:val="000C215A"/>
    <w:rsid w:val="000D0A72"/>
    <w:rsid w:val="000D3692"/>
    <w:rsid w:val="000E2823"/>
    <w:rsid w:val="000E2ED3"/>
    <w:rsid w:val="000E4FAA"/>
    <w:rsid w:val="000F6769"/>
    <w:rsid w:val="001038E6"/>
    <w:rsid w:val="00103F0D"/>
    <w:rsid w:val="00104A9E"/>
    <w:rsid w:val="001052F9"/>
    <w:rsid w:val="001059ED"/>
    <w:rsid w:val="00111FD0"/>
    <w:rsid w:val="0011217B"/>
    <w:rsid w:val="00114E64"/>
    <w:rsid w:val="0012079C"/>
    <w:rsid w:val="00127661"/>
    <w:rsid w:val="00133787"/>
    <w:rsid w:val="00133EF8"/>
    <w:rsid w:val="00136E6C"/>
    <w:rsid w:val="00141259"/>
    <w:rsid w:val="00161597"/>
    <w:rsid w:val="001645D7"/>
    <w:rsid w:val="00165861"/>
    <w:rsid w:val="00166950"/>
    <w:rsid w:val="001849A1"/>
    <w:rsid w:val="001911FA"/>
    <w:rsid w:val="00192758"/>
    <w:rsid w:val="0019279B"/>
    <w:rsid w:val="00194F92"/>
    <w:rsid w:val="001A0729"/>
    <w:rsid w:val="001A2795"/>
    <w:rsid w:val="001A377A"/>
    <w:rsid w:val="001A3851"/>
    <w:rsid w:val="001A4660"/>
    <w:rsid w:val="001A5891"/>
    <w:rsid w:val="001A658C"/>
    <w:rsid w:val="001A79FB"/>
    <w:rsid w:val="001B1EB3"/>
    <w:rsid w:val="001B60FF"/>
    <w:rsid w:val="001B70AE"/>
    <w:rsid w:val="001C4A46"/>
    <w:rsid w:val="001C5190"/>
    <w:rsid w:val="001C6782"/>
    <w:rsid w:val="001D090B"/>
    <w:rsid w:val="001E2B16"/>
    <w:rsid w:val="001E7963"/>
    <w:rsid w:val="001F422B"/>
    <w:rsid w:val="00201F3A"/>
    <w:rsid w:val="002138D9"/>
    <w:rsid w:val="002146F9"/>
    <w:rsid w:val="00226044"/>
    <w:rsid w:val="0022775B"/>
    <w:rsid w:val="0023489E"/>
    <w:rsid w:val="0023540E"/>
    <w:rsid w:val="00245B63"/>
    <w:rsid w:val="002547B4"/>
    <w:rsid w:val="00265CCB"/>
    <w:rsid w:val="00270912"/>
    <w:rsid w:val="002718D0"/>
    <w:rsid w:val="002778A6"/>
    <w:rsid w:val="002942E5"/>
    <w:rsid w:val="00294913"/>
    <w:rsid w:val="0029773F"/>
    <w:rsid w:val="002A2804"/>
    <w:rsid w:val="002A3504"/>
    <w:rsid w:val="002A43B9"/>
    <w:rsid w:val="002A4422"/>
    <w:rsid w:val="002A5DA3"/>
    <w:rsid w:val="002B0914"/>
    <w:rsid w:val="002B185F"/>
    <w:rsid w:val="002B488A"/>
    <w:rsid w:val="002B7C41"/>
    <w:rsid w:val="002C36FB"/>
    <w:rsid w:val="002C4C5B"/>
    <w:rsid w:val="002C6A35"/>
    <w:rsid w:val="002C7458"/>
    <w:rsid w:val="002D0D0E"/>
    <w:rsid w:val="002D18B7"/>
    <w:rsid w:val="002E1032"/>
    <w:rsid w:val="002E726D"/>
    <w:rsid w:val="002F1DE3"/>
    <w:rsid w:val="002F359C"/>
    <w:rsid w:val="002F3E85"/>
    <w:rsid w:val="002F40C5"/>
    <w:rsid w:val="002F7776"/>
    <w:rsid w:val="00302EF5"/>
    <w:rsid w:val="00310B94"/>
    <w:rsid w:val="00317ABA"/>
    <w:rsid w:val="00321B13"/>
    <w:rsid w:val="003239C3"/>
    <w:rsid w:val="003334A9"/>
    <w:rsid w:val="00337045"/>
    <w:rsid w:val="003416B6"/>
    <w:rsid w:val="0035436F"/>
    <w:rsid w:val="003603D9"/>
    <w:rsid w:val="00366E5B"/>
    <w:rsid w:val="00372A59"/>
    <w:rsid w:val="003848B1"/>
    <w:rsid w:val="003861AF"/>
    <w:rsid w:val="00396282"/>
    <w:rsid w:val="003A1B66"/>
    <w:rsid w:val="003A2931"/>
    <w:rsid w:val="003B1604"/>
    <w:rsid w:val="003C0D0D"/>
    <w:rsid w:val="003C31BE"/>
    <w:rsid w:val="003D452F"/>
    <w:rsid w:val="003D7F5E"/>
    <w:rsid w:val="003E391A"/>
    <w:rsid w:val="003E5883"/>
    <w:rsid w:val="003F17A1"/>
    <w:rsid w:val="003F31AD"/>
    <w:rsid w:val="003F4AF5"/>
    <w:rsid w:val="003F5461"/>
    <w:rsid w:val="00400F00"/>
    <w:rsid w:val="004058CD"/>
    <w:rsid w:val="00450F4F"/>
    <w:rsid w:val="00453B51"/>
    <w:rsid w:val="00462F69"/>
    <w:rsid w:val="004652C2"/>
    <w:rsid w:val="00466BAE"/>
    <w:rsid w:val="004806F2"/>
    <w:rsid w:val="00492A40"/>
    <w:rsid w:val="0049487D"/>
    <w:rsid w:val="00495E44"/>
    <w:rsid w:val="004A2666"/>
    <w:rsid w:val="004A6862"/>
    <w:rsid w:val="004D2CB4"/>
    <w:rsid w:val="004D2F2D"/>
    <w:rsid w:val="004E00BE"/>
    <w:rsid w:val="004E4CA1"/>
    <w:rsid w:val="004E5AFB"/>
    <w:rsid w:val="004F7BE5"/>
    <w:rsid w:val="00501174"/>
    <w:rsid w:val="005038C8"/>
    <w:rsid w:val="00506DD6"/>
    <w:rsid w:val="00506DDD"/>
    <w:rsid w:val="00507437"/>
    <w:rsid w:val="005121BE"/>
    <w:rsid w:val="00516D9D"/>
    <w:rsid w:val="00517996"/>
    <w:rsid w:val="0052135A"/>
    <w:rsid w:val="00522258"/>
    <w:rsid w:val="00524DB5"/>
    <w:rsid w:val="00531A66"/>
    <w:rsid w:val="00540282"/>
    <w:rsid w:val="005405C8"/>
    <w:rsid w:val="00540877"/>
    <w:rsid w:val="0054089F"/>
    <w:rsid w:val="00550169"/>
    <w:rsid w:val="00556418"/>
    <w:rsid w:val="00556831"/>
    <w:rsid w:val="00566028"/>
    <w:rsid w:val="005679D2"/>
    <w:rsid w:val="0058382C"/>
    <w:rsid w:val="005902E2"/>
    <w:rsid w:val="00593864"/>
    <w:rsid w:val="0059418D"/>
    <w:rsid w:val="00597A07"/>
    <w:rsid w:val="005C28A2"/>
    <w:rsid w:val="005C391A"/>
    <w:rsid w:val="005D087C"/>
    <w:rsid w:val="005D2F17"/>
    <w:rsid w:val="005D53E3"/>
    <w:rsid w:val="005D57E2"/>
    <w:rsid w:val="005D7B9E"/>
    <w:rsid w:val="005E2953"/>
    <w:rsid w:val="005E4C18"/>
    <w:rsid w:val="005E6956"/>
    <w:rsid w:val="005F283D"/>
    <w:rsid w:val="00602A02"/>
    <w:rsid w:val="0060354C"/>
    <w:rsid w:val="00603C8D"/>
    <w:rsid w:val="00604BCD"/>
    <w:rsid w:val="00607B4B"/>
    <w:rsid w:val="00610673"/>
    <w:rsid w:val="006119C0"/>
    <w:rsid w:val="00623345"/>
    <w:rsid w:val="00626836"/>
    <w:rsid w:val="00644316"/>
    <w:rsid w:val="00652C93"/>
    <w:rsid w:val="00675001"/>
    <w:rsid w:val="006818A1"/>
    <w:rsid w:val="006840CF"/>
    <w:rsid w:val="00696ECC"/>
    <w:rsid w:val="006B61D1"/>
    <w:rsid w:val="006C74B5"/>
    <w:rsid w:val="006D3024"/>
    <w:rsid w:val="006E572B"/>
    <w:rsid w:val="006F5050"/>
    <w:rsid w:val="006F54C0"/>
    <w:rsid w:val="006F63CF"/>
    <w:rsid w:val="00703363"/>
    <w:rsid w:val="007215C4"/>
    <w:rsid w:val="007246FD"/>
    <w:rsid w:val="00730A2F"/>
    <w:rsid w:val="00730B35"/>
    <w:rsid w:val="00743FE1"/>
    <w:rsid w:val="0076446F"/>
    <w:rsid w:val="00764C3A"/>
    <w:rsid w:val="007776EC"/>
    <w:rsid w:val="00782C22"/>
    <w:rsid w:val="0078369F"/>
    <w:rsid w:val="007856F4"/>
    <w:rsid w:val="007A1413"/>
    <w:rsid w:val="007A284E"/>
    <w:rsid w:val="007A4199"/>
    <w:rsid w:val="007B088A"/>
    <w:rsid w:val="007C2291"/>
    <w:rsid w:val="007E1B35"/>
    <w:rsid w:val="007E45F1"/>
    <w:rsid w:val="007F7A13"/>
    <w:rsid w:val="00812BBC"/>
    <w:rsid w:val="00821635"/>
    <w:rsid w:val="0082645D"/>
    <w:rsid w:val="00832EC6"/>
    <w:rsid w:val="00833D46"/>
    <w:rsid w:val="008355CB"/>
    <w:rsid w:val="0084516F"/>
    <w:rsid w:val="008525E3"/>
    <w:rsid w:val="008570B4"/>
    <w:rsid w:val="00864ECF"/>
    <w:rsid w:val="0087027B"/>
    <w:rsid w:val="008731E1"/>
    <w:rsid w:val="00877A57"/>
    <w:rsid w:val="00886EE4"/>
    <w:rsid w:val="00887DFE"/>
    <w:rsid w:val="00890CC9"/>
    <w:rsid w:val="008933A7"/>
    <w:rsid w:val="00896BF7"/>
    <w:rsid w:val="008B50E9"/>
    <w:rsid w:val="008B6A1C"/>
    <w:rsid w:val="008B7C7D"/>
    <w:rsid w:val="008C213F"/>
    <w:rsid w:val="008D3FC7"/>
    <w:rsid w:val="00902659"/>
    <w:rsid w:val="00907330"/>
    <w:rsid w:val="00922889"/>
    <w:rsid w:val="009303D1"/>
    <w:rsid w:val="00955B8E"/>
    <w:rsid w:val="00962E7E"/>
    <w:rsid w:val="00971D42"/>
    <w:rsid w:val="0097332A"/>
    <w:rsid w:val="00974BBA"/>
    <w:rsid w:val="0098284A"/>
    <w:rsid w:val="00991441"/>
    <w:rsid w:val="009954EC"/>
    <w:rsid w:val="009A2BDA"/>
    <w:rsid w:val="009C32FB"/>
    <w:rsid w:val="009D3E7E"/>
    <w:rsid w:val="009D57FE"/>
    <w:rsid w:val="009D5D3B"/>
    <w:rsid w:val="009D7957"/>
    <w:rsid w:val="009E0CF3"/>
    <w:rsid w:val="009E1972"/>
    <w:rsid w:val="009E2774"/>
    <w:rsid w:val="009E695C"/>
    <w:rsid w:val="009F19C5"/>
    <w:rsid w:val="00A014BC"/>
    <w:rsid w:val="00A03168"/>
    <w:rsid w:val="00A1592F"/>
    <w:rsid w:val="00A23778"/>
    <w:rsid w:val="00A30B73"/>
    <w:rsid w:val="00A46780"/>
    <w:rsid w:val="00A548F1"/>
    <w:rsid w:val="00A55317"/>
    <w:rsid w:val="00A55E0B"/>
    <w:rsid w:val="00A57163"/>
    <w:rsid w:val="00A6147A"/>
    <w:rsid w:val="00A617C8"/>
    <w:rsid w:val="00A61B1E"/>
    <w:rsid w:val="00A6751D"/>
    <w:rsid w:val="00A74D88"/>
    <w:rsid w:val="00A81369"/>
    <w:rsid w:val="00A950C2"/>
    <w:rsid w:val="00A96FB3"/>
    <w:rsid w:val="00AB6C07"/>
    <w:rsid w:val="00AC2E20"/>
    <w:rsid w:val="00AD5DF7"/>
    <w:rsid w:val="00AE4F89"/>
    <w:rsid w:val="00AF7BD1"/>
    <w:rsid w:val="00B029C3"/>
    <w:rsid w:val="00B03799"/>
    <w:rsid w:val="00B05CDD"/>
    <w:rsid w:val="00B173C1"/>
    <w:rsid w:val="00B4463C"/>
    <w:rsid w:val="00B45BBC"/>
    <w:rsid w:val="00B45F6B"/>
    <w:rsid w:val="00B53D09"/>
    <w:rsid w:val="00B54EBA"/>
    <w:rsid w:val="00B567C6"/>
    <w:rsid w:val="00B645C2"/>
    <w:rsid w:val="00B72FEF"/>
    <w:rsid w:val="00B80015"/>
    <w:rsid w:val="00B97C3C"/>
    <w:rsid w:val="00BA5C76"/>
    <w:rsid w:val="00BB3962"/>
    <w:rsid w:val="00BC606B"/>
    <w:rsid w:val="00BD24B6"/>
    <w:rsid w:val="00BD2DE5"/>
    <w:rsid w:val="00BD38AB"/>
    <w:rsid w:val="00BD45D5"/>
    <w:rsid w:val="00BD6502"/>
    <w:rsid w:val="00C07DC8"/>
    <w:rsid w:val="00C20FB9"/>
    <w:rsid w:val="00C21325"/>
    <w:rsid w:val="00C26117"/>
    <w:rsid w:val="00C343EC"/>
    <w:rsid w:val="00C36661"/>
    <w:rsid w:val="00C444F8"/>
    <w:rsid w:val="00C6619F"/>
    <w:rsid w:val="00C66783"/>
    <w:rsid w:val="00C66D6A"/>
    <w:rsid w:val="00C71F73"/>
    <w:rsid w:val="00C806C5"/>
    <w:rsid w:val="00C84A36"/>
    <w:rsid w:val="00C870B2"/>
    <w:rsid w:val="00C90B14"/>
    <w:rsid w:val="00C92472"/>
    <w:rsid w:val="00C96449"/>
    <w:rsid w:val="00C971D9"/>
    <w:rsid w:val="00CA2A65"/>
    <w:rsid w:val="00CB126F"/>
    <w:rsid w:val="00CB3DCF"/>
    <w:rsid w:val="00CD16C5"/>
    <w:rsid w:val="00CD1C00"/>
    <w:rsid w:val="00CE181E"/>
    <w:rsid w:val="00CE4507"/>
    <w:rsid w:val="00CE6B94"/>
    <w:rsid w:val="00CF78E8"/>
    <w:rsid w:val="00D0178C"/>
    <w:rsid w:val="00D13023"/>
    <w:rsid w:val="00D21D12"/>
    <w:rsid w:val="00D21EAA"/>
    <w:rsid w:val="00D2750B"/>
    <w:rsid w:val="00D3175E"/>
    <w:rsid w:val="00D32E6F"/>
    <w:rsid w:val="00D3300C"/>
    <w:rsid w:val="00D351D5"/>
    <w:rsid w:val="00D35B99"/>
    <w:rsid w:val="00D365D8"/>
    <w:rsid w:val="00D41B62"/>
    <w:rsid w:val="00D47175"/>
    <w:rsid w:val="00D61323"/>
    <w:rsid w:val="00D71E9A"/>
    <w:rsid w:val="00D80146"/>
    <w:rsid w:val="00D81F05"/>
    <w:rsid w:val="00D83952"/>
    <w:rsid w:val="00D8547C"/>
    <w:rsid w:val="00D965A5"/>
    <w:rsid w:val="00DA20E4"/>
    <w:rsid w:val="00DA2ACB"/>
    <w:rsid w:val="00DB1A2A"/>
    <w:rsid w:val="00DC6867"/>
    <w:rsid w:val="00DD290E"/>
    <w:rsid w:val="00DE2E94"/>
    <w:rsid w:val="00DE5329"/>
    <w:rsid w:val="00DE682D"/>
    <w:rsid w:val="00DF2BA1"/>
    <w:rsid w:val="00DF4753"/>
    <w:rsid w:val="00E013BF"/>
    <w:rsid w:val="00E03418"/>
    <w:rsid w:val="00E04E0C"/>
    <w:rsid w:val="00E0600A"/>
    <w:rsid w:val="00E11C99"/>
    <w:rsid w:val="00E21460"/>
    <w:rsid w:val="00E21B06"/>
    <w:rsid w:val="00E23772"/>
    <w:rsid w:val="00E27E3A"/>
    <w:rsid w:val="00E32BAB"/>
    <w:rsid w:val="00E32D8F"/>
    <w:rsid w:val="00E33FE4"/>
    <w:rsid w:val="00E403A5"/>
    <w:rsid w:val="00E420C5"/>
    <w:rsid w:val="00E428AD"/>
    <w:rsid w:val="00E66A49"/>
    <w:rsid w:val="00E67F24"/>
    <w:rsid w:val="00E867B3"/>
    <w:rsid w:val="00E9030B"/>
    <w:rsid w:val="00E92EC9"/>
    <w:rsid w:val="00EA09A0"/>
    <w:rsid w:val="00EA4288"/>
    <w:rsid w:val="00EA55E5"/>
    <w:rsid w:val="00EB504B"/>
    <w:rsid w:val="00EB62AA"/>
    <w:rsid w:val="00EC6A19"/>
    <w:rsid w:val="00ED5BCA"/>
    <w:rsid w:val="00EE3A66"/>
    <w:rsid w:val="00EF08C7"/>
    <w:rsid w:val="00EF3728"/>
    <w:rsid w:val="00EF46E4"/>
    <w:rsid w:val="00F1745F"/>
    <w:rsid w:val="00F22B6B"/>
    <w:rsid w:val="00F22CF6"/>
    <w:rsid w:val="00F349B1"/>
    <w:rsid w:val="00F366F0"/>
    <w:rsid w:val="00F379A8"/>
    <w:rsid w:val="00F408C8"/>
    <w:rsid w:val="00F41F24"/>
    <w:rsid w:val="00F4223E"/>
    <w:rsid w:val="00F431F8"/>
    <w:rsid w:val="00F43DBF"/>
    <w:rsid w:val="00F45C6C"/>
    <w:rsid w:val="00F50B65"/>
    <w:rsid w:val="00F54408"/>
    <w:rsid w:val="00F6340E"/>
    <w:rsid w:val="00F65206"/>
    <w:rsid w:val="00F66011"/>
    <w:rsid w:val="00F6609C"/>
    <w:rsid w:val="00F74E96"/>
    <w:rsid w:val="00F8653B"/>
    <w:rsid w:val="00F87D90"/>
    <w:rsid w:val="00FA226B"/>
    <w:rsid w:val="00FA3DEB"/>
    <w:rsid w:val="00FB2800"/>
    <w:rsid w:val="00FD0F65"/>
    <w:rsid w:val="00FD7266"/>
    <w:rsid w:val="00FD7EA8"/>
    <w:rsid w:val="00FE2304"/>
    <w:rsid w:val="00FE69DD"/>
    <w:rsid w:val="00FF1B3E"/>
    <w:rsid w:val="00FF51CE"/>
    <w:rsid w:val="00FF587D"/>
    <w:rsid w:val="00FF76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755BE"/>
  <w14:defaultImageDpi w14:val="32767"/>
  <w15:chartTrackingRefBased/>
  <w15:docId w15:val="{0BCDD2ED-D351-46B9-949D-02E5D4FC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C2"/>
    <w:pPr>
      <w:ind w:left="113"/>
    </w:pPr>
    <w:rPr>
      <w:rFonts w:ascii="Libre Franklin" w:hAnsi="Libre Franklin"/>
      <w:sz w:val="18"/>
    </w:rPr>
  </w:style>
  <w:style w:type="paragraph" w:styleId="Heading1">
    <w:name w:val="heading 1"/>
    <w:basedOn w:val="Normal"/>
    <w:next w:val="Normal"/>
    <w:link w:val="Heading1Char"/>
    <w:uiPriority w:val="9"/>
    <w:qFormat/>
    <w:rsid w:val="00A014BC"/>
    <w:pPr>
      <w:keepNext/>
      <w:keepLines/>
      <w:pBdr>
        <w:top w:val="single" w:sz="18" w:space="1" w:color="4D4387"/>
        <w:left w:val="single" w:sz="18" w:space="4" w:color="4D4387"/>
        <w:bottom w:val="single" w:sz="18" w:space="1" w:color="4D4387"/>
        <w:right w:val="single" w:sz="18" w:space="4" w:color="4D4387"/>
      </w:pBdr>
      <w:shd w:val="clear" w:color="auto" w:fill="4D4387"/>
      <w:spacing w:before="240" w:after="240"/>
      <w:ind w:left="57"/>
      <w:outlineLvl w:val="0"/>
    </w:pPr>
    <w:rPr>
      <w:color w:val="FFFFFF" w:themeColor="background1"/>
      <w:sz w:val="24"/>
      <w:szCs w:val="24"/>
    </w:rPr>
  </w:style>
  <w:style w:type="paragraph" w:styleId="Heading2">
    <w:name w:val="heading 2"/>
    <w:basedOn w:val="Normal"/>
    <w:next w:val="Normal"/>
    <w:link w:val="Heading2Char"/>
    <w:uiPriority w:val="9"/>
    <w:unhideWhenUsed/>
    <w:qFormat/>
    <w:rsid w:val="002A3504"/>
    <w:pPr>
      <w:keepNext/>
      <w:keepLines/>
      <w:shd w:val="clear" w:color="auto" w:fill="D9D9D9" w:themeFill="background1" w:themeFillShade="D9"/>
      <w:spacing w:before="360"/>
      <w:outlineLvl w:val="1"/>
    </w:pPr>
    <w:rPr>
      <w:rFonts w:ascii="Libre Franklin SemiBold" w:eastAsiaTheme="majorEastAsia" w:hAnsi="Libre Franklin SemiBold" w:cstheme="majorBidi"/>
      <w:sz w:val="24"/>
    </w:rPr>
  </w:style>
  <w:style w:type="paragraph" w:styleId="Heading3">
    <w:name w:val="heading 3"/>
    <w:basedOn w:val="Heading2"/>
    <w:next w:val="Normal"/>
    <w:link w:val="Heading3Char"/>
    <w:uiPriority w:val="9"/>
    <w:unhideWhenUsed/>
    <w:qFormat/>
    <w:rsid w:val="002A3504"/>
    <w:pPr>
      <w:shd w:val="clear" w:color="auto" w:fill="auto"/>
      <w:spacing w:before="200"/>
      <w:outlineLvl w:val="2"/>
    </w:pPr>
    <w:rPr>
      <w:rFonts w:ascii="Libre Franklin Medium" w:hAnsi="Libre Franklin Medium"/>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2CB4"/>
    <w:pPr>
      <w:pBdr>
        <w:top w:val="single" w:sz="4" w:space="1" w:color="auto"/>
        <w:left w:val="single" w:sz="4" w:space="4" w:color="auto"/>
        <w:bottom w:val="single" w:sz="4" w:space="1" w:color="auto"/>
        <w:right w:val="single" w:sz="4" w:space="4" w:color="auto"/>
      </w:pBdr>
      <w:shd w:val="clear" w:color="auto" w:fill="4D4387"/>
      <w:ind w:left="0"/>
      <w:jc w:val="center"/>
    </w:pPr>
    <w:rPr>
      <w:rFonts w:ascii="Libre Franklin SemiBold" w:hAnsi="Libre Franklin SemiBold"/>
      <w:color w:val="FFFFFF" w:themeColor="background1"/>
      <w:sz w:val="40"/>
      <w:szCs w:val="40"/>
    </w:rPr>
  </w:style>
  <w:style w:type="character" w:customStyle="1" w:styleId="TitleChar">
    <w:name w:val="Title Char"/>
    <w:basedOn w:val="DefaultParagraphFont"/>
    <w:link w:val="Title"/>
    <w:uiPriority w:val="10"/>
    <w:rsid w:val="004D2CB4"/>
    <w:rPr>
      <w:rFonts w:ascii="Libre Franklin SemiBold" w:hAnsi="Libre Franklin SemiBold"/>
      <w:color w:val="FFFFFF" w:themeColor="background1"/>
      <w:sz w:val="40"/>
      <w:szCs w:val="40"/>
      <w:shd w:val="clear" w:color="auto" w:fill="4D4387"/>
      <w:lang w:val="fr-BE"/>
    </w:rPr>
  </w:style>
  <w:style w:type="table" w:styleId="TableGrid">
    <w:name w:val="Table Grid"/>
    <w:basedOn w:val="TableNormal"/>
    <w:uiPriority w:val="39"/>
    <w:rsid w:val="00450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14BC"/>
    <w:rPr>
      <w:rFonts w:ascii="Libre Franklin" w:hAnsi="Libre Franklin"/>
      <w:color w:val="FFFFFF" w:themeColor="background1"/>
      <w:sz w:val="24"/>
      <w:szCs w:val="24"/>
      <w:shd w:val="clear" w:color="auto" w:fill="4D4387"/>
      <w:lang w:val="fr-BE"/>
    </w:rPr>
  </w:style>
  <w:style w:type="character" w:customStyle="1" w:styleId="Heading2Char">
    <w:name w:val="Heading 2 Char"/>
    <w:basedOn w:val="DefaultParagraphFont"/>
    <w:link w:val="Heading2"/>
    <w:uiPriority w:val="9"/>
    <w:rsid w:val="002A3504"/>
    <w:rPr>
      <w:rFonts w:ascii="Libre Franklin SemiBold" w:eastAsiaTheme="majorEastAsia" w:hAnsi="Libre Franklin SemiBold" w:cstheme="majorBidi"/>
      <w:sz w:val="24"/>
      <w:shd w:val="clear" w:color="auto" w:fill="D9D9D9" w:themeFill="background1" w:themeFillShade="D9"/>
      <w:lang w:val="fr-BE"/>
    </w:rPr>
  </w:style>
  <w:style w:type="character" w:styleId="PlaceholderText">
    <w:name w:val="Placeholder Text"/>
    <w:basedOn w:val="DefaultParagraphFont"/>
    <w:uiPriority w:val="99"/>
    <w:semiHidden/>
    <w:rsid w:val="009954EC"/>
    <w:rPr>
      <w:color w:val="666666"/>
    </w:rPr>
  </w:style>
  <w:style w:type="character" w:customStyle="1" w:styleId="Heading3Char">
    <w:name w:val="Heading 3 Char"/>
    <w:basedOn w:val="DefaultParagraphFont"/>
    <w:link w:val="Heading3"/>
    <w:uiPriority w:val="9"/>
    <w:rsid w:val="002A3504"/>
    <w:rPr>
      <w:rFonts w:ascii="Libre Franklin Medium" w:eastAsiaTheme="majorEastAsia" w:hAnsi="Libre Franklin Medium" w:cstheme="majorBidi"/>
      <w:sz w:val="21"/>
      <w:szCs w:val="21"/>
      <w:lang w:val="fr-BE"/>
    </w:rPr>
  </w:style>
  <w:style w:type="paragraph" w:styleId="Header">
    <w:name w:val="header"/>
    <w:basedOn w:val="Normal"/>
    <w:link w:val="HeaderChar"/>
    <w:uiPriority w:val="99"/>
    <w:unhideWhenUsed/>
    <w:rsid w:val="001B60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60FF"/>
    <w:rPr>
      <w:rFonts w:ascii="Libre Franklin" w:hAnsi="Libre Franklin"/>
      <w:sz w:val="18"/>
      <w:lang w:val="fr-BE"/>
    </w:rPr>
  </w:style>
  <w:style w:type="paragraph" w:styleId="Footer">
    <w:name w:val="footer"/>
    <w:basedOn w:val="Normal"/>
    <w:link w:val="FooterChar"/>
    <w:uiPriority w:val="99"/>
    <w:unhideWhenUsed/>
    <w:rsid w:val="001B60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60FF"/>
    <w:rPr>
      <w:rFonts w:ascii="Libre Franklin" w:hAnsi="Libre Franklin"/>
      <w:sz w:val="18"/>
      <w:lang w:val="fr-BE"/>
    </w:rPr>
  </w:style>
  <w:style w:type="paragraph" w:styleId="FootnoteText">
    <w:name w:val="footnote text"/>
    <w:basedOn w:val="Normal"/>
    <w:link w:val="FootnoteTextChar"/>
    <w:uiPriority w:val="99"/>
    <w:semiHidden/>
    <w:unhideWhenUsed/>
    <w:rsid w:val="0022775B"/>
    <w:pPr>
      <w:spacing w:before="40" w:after="0" w:line="240" w:lineRule="auto"/>
      <w:jc w:val="both"/>
    </w:pPr>
    <w:rPr>
      <w:rFonts w:ascii="Libre Franklin Thin" w:hAnsi="Libre Franklin Thin"/>
      <w:sz w:val="16"/>
      <w:szCs w:val="20"/>
    </w:rPr>
  </w:style>
  <w:style w:type="character" w:customStyle="1" w:styleId="FootnoteTextChar">
    <w:name w:val="Footnote Text Char"/>
    <w:basedOn w:val="DefaultParagraphFont"/>
    <w:link w:val="FootnoteText"/>
    <w:uiPriority w:val="99"/>
    <w:semiHidden/>
    <w:rsid w:val="0022775B"/>
    <w:rPr>
      <w:rFonts w:ascii="Libre Franklin Thin" w:hAnsi="Libre Franklin Thin"/>
      <w:sz w:val="16"/>
      <w:szCs w:val="20"/>
    </w:rPr>
  </w:style>
  <w:style w:type="character" w:styleId="FootnoteReference">
    <w:name w:val="footnote reference"/>
    <w:basedOn w:val="DefaultParagraphFont"/>
    <w:uiPriority w:val="99"/>
    <w:semiHidden/>
    <w:unhideWhenUsed/>
    <w:rsid w:val="00F408C8"/>
    <w:rPr>
      <w:vertAlign w:val="superscript"/>
    </w:rPr>
  </w:style>
  <w:style w:type="character" w:styleId="Hyperlink">
    <w:name w:val="Hyperlink"/>
    <w:basedOn w:val="DefaultParagraphFont"/>
    <w:uiPriority w:val="99"/>
    <w:unhideWhenUsed/>
    <w:rsid w:val="00D21D12"/>
    <w:rPr>
      <w:color w:val="0563C1" w:themeColor="hyperlink"/>
      <w:u w:val="single"/>
    </w:rPr>
  </w:style>
  <w:style w:type="character" w:styleId="UnresolvedMention">
    <w:name w:val="Unresolved Mention"/>
    <w:basedOn w:val="DefaultParagraphFont"/>
    <w:uiPriority w:val="99"/>
    <w:semiHidden/>
    <w:unhideWhenUsed/>
    <w:rsid w:val="00D21D12"/>
    <w:rPr>
      <w:color w:val="605E5C"/>
      <w:shd w:val="clear" w:color="auto" w:fill="E1DFDD"/>
    </w:rPr>
  </w:style>
  <w:style w:type="paragraph" w:styleId="Revision">
    <w:name w:val="Revision"/>
    <w:hidden/>
    <w:uiPriority w:val="99"/>
    <w:semiHidden/>
    <w:rsid w:val="0009702B"/>
    <w:pPr>
      <w:spacing w:after="0" w:line="240" w:lineRule="auto"/>
    </w:pPr>
    <w:rPr>
      <w:rFonts w:ascii="Libre Franklin" w:hAnsi="Libre Franklin"/>
      <w:sz w:val="18"/>
      <w:lang w:val="fr-BE"/>
    </w:rPr>
  </w:style>
  <w:style w:type="character" w:styleId="CommentReference">
    <w:name w:val="annotation reference"/>
    <w:basedOn w:val="DefaultParagraphFont"/>
    <w:uiPriority w:val="99"/>
    <w:semiHidden/>
    <w:unhideWhenUsed/>
    <w:rsid w:val="0009702B"/>
    <w:rPr>
      <w:sz w:val="16"/>
      <w:szCs w:val="16"/>
    </w:rPr>
  </w:style>
  <w:style w:type="paragraph" w:styleId="CommentText">
    <w:name w:val="annotation text"/>
    <w:basedOn w:val="Normal"/>
    <w:link w:val="CommentTextChar"/>
    <w:uiPriority w:val="99"/>
    <w:unhideWhenUsed/>
    <w:rsid w:val="0009702B"/>
    <w:pPr>
      <w:spacing w:line="240" w:lineRule="auto"/>
    </w:pPr>
    <w:rPr>
      <w:sz w:val="20"/>
      <w:szCs w:val="20"/>
    </w:rPr>
  </w:style>
  <w:style w:type="character" w:customStyle="1" w:styleId="CommentTextChar">
    <w:name w:val="Comment Text Char"/>
    <w:basedOn w:val="DefaultParagraphFont"/>
    <w:link w:val="CommentText"/>
    <w:uiPriority w:val="99"/>
    <w:rsid w:val="0009702B"/>
    <w:rPr>
      <w:rFonts w:ascii="Libre Franklin" w:hAnsi="Libre Franklin"/>
      <w:sz w:val="20"/>
      <w:szCs w:val="20"/>
      <w:lang w:val="fr-BE"/>
    </w:rPr>
  </w:style>
  <w:style w:type="paragraph" w:styleId="CommentSubject">
    <w:name w:val="annotation subject"/>
    <w:basedOn w:val="CommentText"/>
    <w:next w:val="CommentText"/>
    <w:link w:val="CommentSubjectChar"/>
    <w:uiPriority w:val="99"/>
    <w:semiHidden/>
    <w:unhideWhenUsed/>
    <w:rsid w:val="0009702B"/>
    <w:rPr>
      <w:b/>
      <w:bCs/>
    </w:rPr>
  </w:style>
  <w:style w:type="character" w:customStyle="1" w:styleId="CommentSubjectChar">
    <w:name w:val="Comment Subject Char"/>
    <w:basedOn w:val="CommentTextChar"/>
    <w:link w:val="CommentSubject"/>
    <w:uiPriority w:val="99"/>
    <w:semiHidden/>
    <w:rsid w:val="0009702B"/>
    <w:rPr>
      <w:rFonts w:ascii="Libre Franklin" w:hAnsi="Libre Franklin"/>
      <w:b/>
      <w:bCs/>
      <w:sz w:val="20"/>
      <w:szCs w:val="20"/>
      <w:lang w:val="fr-BE"/>
    </w:rPr>
  </w:style>
  <w:style w:type="character" w:styleId="FollowedHyperlink">
    <w:name w:val="FollowedHyperlink"/>
    <w:basedOn w:val="DefaultParagraphFont"/>
    <w:uiPriority w:val="99"/>
    <w:semiHidden/>
    <w:unhideWhenUsed/>
    <w:rsid w:val="009303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gegevensbeschermingsautoriteit.be/burger/thema-s/camera-s-en-uw-privacy/bewakingscamera-s" TargetMode="External"/><Relationship Id="rId2" Type="http://schemas.openxmlformats.org/officeDocument/2006/relationships/hyperlink" Target="https://www.ejustice.just.fgov.be/eli/besluit/2018/05/08/2018031070/justel" TargetMode="External"/><Relationship Id="rId1" Type="http://schemas.openxmlformats.org/officeDocument/2006/relationships/hyperlink" Target="https://www.ejustice.just.fgov.be/eli/wet/2007/03/21/2007000528/justel" TargetMode="External"/><Relationship Id="rId5" Type="http://schemas.openxmlformats.org/officeDocument/2006/relationships/hyperlink" Target="https://eur-lex.europa.eu/legal-content/NL/TXT/HTML/?uri=CELEX:02016R0679-20160504" TargetMode="External"/><Relationship Id="rId4" Type="http://schemas.openxmlformats.org/officeDocument/2006/relationships/hyperlink" Target="https://www.ejustice.just.fgov.be/cgi_loi/article.pl?language=nl&amp;lg_txt=n&amp;type=&amp;sort=&amp;numac_search=&amp;cn_search=2008021041&amp;caller=eli&amp;&amp;view_numac=2008021041nx2008021041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ckjuli\OneDrive%20-%20Gegevensbeschermingsautoriteit%20(APD-GBA)\Templates%20JD%20(OD)\AH-2024-0035\NL_TEMPLATE_Camera's%20&#8212;%20Register%20van%20%5btijdelijke%5d%20VASTE%20bewakingscamera's%20in%20een%20%5bniet%5d%20publiek%20toegankelijke%20BESLOTEN%20PLAATS%20(v28-08-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F92EFA6B734E869E8DEE6241FA3739"/>
        <w:category>
          <w:name w:val="General"/>
          <w:gallery w:val="placeholder"/>
        </w:category>
        <w:types>
          <w:type w:val="bbPlcHdr"/>
        </w:types>
        <w:behaviors>
          <w:behavior w:val="content"/>
        </w:behaviors>
        <w:guid w:val="{F34FC702-31C5-403D-B6B8-96B7AE67CCC9}"/>
      </w:docPartPr>
      <w:docPartBody>
        <w:p w:rsidR="00CD323B" w:rsidRDefault="001D2D59" w:rsidP="001D2D59">
          <w:pPr>
            <w:pStyle w:val="02F92EFA6B734E869E8DEE6241FA3739"/>
          </w:pPr>
          <w:r w:rsidRPr="00192758">
            <w:rPr>
              <w:rStyle w:val="PlaceholderText"/>
              <w:rFonts w:ascii="Libre Franklin Thin" w:hAnsi="Libre Franklin Thin"/>
              <w:i/>
              <w:iCs/>
              <w:color w:val="747474" w:themeColor="background2" w:themeShade="80"/>
            </w:rPr>
            <w:t>Wijs een referentienaam toe aan uw camerabewakingssysteem (bijvoorbeeld 'woning', 'buitenparkeerplaats', 'magazijn', 'vergaderzaal', enz.)</w:t>
          </w:r>
        </w:p>
      </w:docPartBody>
    </w:docPart>
    <w:docPart>
      <w:docPartPr>
        <w:name w:val="0BF5CF9B8A4B4E0D9FD1834294BB0CFE"/>
        <w:category>
          <w:name w:val="General"/>
          <w:gallery w:val="placeholder"/>
        </w:category>
        <w:types>
          <w:type w:val="bbPlcHdr"/>
        </w:types>
        <w:behaviors>
          <w:behavior w:val="content"/>
        </w:behaviors>
        <w:guid w:val="{221817C6-9A4A-4962-B2D9-128FAFA3CFAD}"/>
      </w:docPartPr>
      <w:docPartBody>
        <w:p w:rsidR="00CD323B" w:rsidRDefault="001D2D59" w:rsidP="001D2D59">
          <w:pPr>
            <w:pStyle w:val="0BF5CF9B8A4B4E0D9FD1834294BB0CFE"/>
          </w:pPr>
          <w:r w:rsidRPr="00192758">
            <w:rPr>
              <w:rStyle w:val="PlaceholderText"/>
              <w:rFonts w:ascii="Libre Franklin Thin" w:hAnsi="Libre Franklin Thin"/>
              <w:i/>
              <w:iCs/>
              <w:color w:val="747474" w:themeColor="background2" w:themeShade="80"/>
            </w:rPr>
            <w:t>Aantal bewakingscamera’s.</w:t>
          </w:r>
        </w:p>
      </w:docPartBody>
    </w:docPart>
    <w:docPart>
      <w:docPartPr>
        <w:name w:val="8EC3523C45744169B99224198FA00847"/>
        <w:category>
          <w:name w:val="General"/>
          <w:gallery w:val="placeholder"/>
        </w:category>
        <w:types>
          <w:type w:val="bbPlcHdr"/>
        </w:types>
        <w:behaviors>
          <w:behavior w:val="content"/>
        </w:behaviors>
        <w:guid w:val="{B41262CD-BA5B-4FA7-BF8B-853660E3EBA4}"/>
      </w:docPartPr>
      <w:docPartBody>
        <w:p w:rsidR="00CD323B" w:rsidRDefault="001D2D59" w:rsidP="001D2D59">
          <w:pPr>
            <w:pStyle w:val="8EC3523C45744169B99224198FA00847"/>
          </w:pPr>
          <w:r w:rsidRPr="00192758">
            <w:rPr>
              <w:rStyle w:val="PlaceholderText"/>
              <w:rFonts w:ascii="Libre Franklin Thin" w:hAnsi="Libre Franklin Thin"/>
              <w:i/>
              <w:iCs/>
              <w:color w:val="747474" w:themeColor="background2" w:themeShade="80"/>
            </w:rPr>
            <w:t>Vul de gegevens in van de verwerkingsverantwoordelijke en, indien van toepassing, de gezamenlijke verwerkingsverantwoordelijke, de vertegenwoordiger van de verwerkingsverantwoordelijke en de functionaris voor de gegevensbescherming.</w:t>
          </w:r>
        </w:p>
      </w:docPartBody>
    </w:docPart>
    <w:docPart>
      <w:docPartPr>
        <w:name w:val="07CE9659F93F41E4AAB06127EBE68AA5"/>
        <w:category>
          <w:name w:val="General"/>
          <w:gallery w:val="placeholder"/>
        </w:category>
        <w:types>
          <w:type w:val="bbPlcHdr"/>
        </w:types>
        <w:behaviors>
          <w:behavior w:val="content"/>
        </w:behaviors>
        <w:guid w:val="{CF847835-B8BE-4131-98B6-5BE2DA64AB3F}"/>
      </w:docPartPr>
      <w:docPartBody>
        <w:p w:rsidR="00CD323B" w:rsidRDefault="001D2D59" w:rsidP="001D2D59">
          <w:pPr>
            <w:pStyle w:val="07CE9659F93F41E4AAB06127EBE68AA5"/>
          </w:pPr>
          <w:r w:rsidRPr="00192758">
            <w:rPr>
              <w:rStyle w:val="PlaceholderText"/>
              <w:rFonts w:ascii="Libre Franklin Thin" w:hAnsi="Libre Franklin Thin"/>
              <w:i/>
              <w:iCs/>
              <w:color w:val="747474" w:themeColor="background2" w:themeShade="80"/>
            </w:rPr>
            <w:t>Vul het hoofdadres in van de plaats waar de bewakingscamera’s geïnstalleerd zijn.</w:t>
          </w:r>
        </w:p>
      </w:docPartBody>
    </w:docPart>
    <w:docPart>
      <w:docPartPr>
        <w:name w:val="C63AAD30230E4BD2A6C579894B613DB3"/>
        <w:category>
          <w:name w:val="General"/>
          <w:gallery w:val="placeholder"/>
        </w:category>
        <w:types>
          <w:type w:val="bbPlcHdr"/>
        </w:types>
        <w:behaviors>
          <w:behavior w:val="content"/>
        </w:behaviors>
        <w:guid w:val="{95BA6799-3609-46B1-BEC8-B5C97DEB0804}"/>
      </w:docPartPr>
      <w:docPartBody>
        <w:p w:rsidR="00CD323B" w:rsidRDefault="001D2D59" w:rsidP="001D2D59">
          <w:pPr>
            <w:pStyle w:val="C63AAD30230E4BD2A6C579894B613DB3"/>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D2BAA9C25FD74D5690C74FB973872363"/>
        <w:category>
          <w:name w:val="General"/>
          <w:gallery w:val="placeholder"/>
        </w:category>
        <w:types>
          <w:type w:val="bbPlcHdr"/>
        </w:types>
        <w:behaviors>
          <w:behavior w:val="content"/>
        </w:behaviors>
        <w:guid w:val="{AFFEF7C4-3137-49FB-A1D8-CBE47E876730}"/>
      </w:docPartPr>
      <w:docPartBody>
        <w:p w:rsidR="00CD323B" w:rsidRDefault="001D2D59" w:rsidP="001D2D59">
          <w:pPr>
            <w:pStyle w:val="D2BAA9C25FD74D5690C74FB973872363"/>
          </w:pPr>
          <w:r w:rsidRPr="00192758">
            <w:rPr>
              <w:rStyle w:val="PlaceholderText"/>
              <w:rFonts w:ascii="Libre Franklin Thin" w:hAnsi="Libre Franklin Thin"/>
              <w:i/>
              <w:iCs/>
              <w:color w:val="747474" w:themeColor="background2" w:themeShade="80"/>
            </w:rPr>
            <w:t>Type bewaakte plaats.</w:t>
          </w:r>
        </w:p>
      </w:docPartBody>
    </w:docPart>
    <w:docPart>
      <w:docPartPr>
        <w:name w:val="1368C7CE82A24A2E9088F3773EF59E37"/>
        <w:category>
          <w:name w:val="General"/>
          <w:gallery w:val="placeholder"/>
        </w:category>
        <w:types>
          <w:type w:val="bbPlcHdr"/>
        </w:types>
        <w:behaviors>
          <w:behavior w:val="content"/>
        </w:behaviors>
        <w:guid w:val="{E086458F-A15F-4B23-8EE7-A0F202732505}"/>
      </w:docPartPr>
      <w:docPartBody>
        <w:p w:rsidR="00CD323B" w:rsidRDefault="001D2D59" w:rsidP="001D2D59">
          <w:pPr>
            <w:pStyle w:val="1368C7CE82A24A2E9088F3773EF59E37"/>
          </w:pPr>
          <w:r w:rsidRPr="00192758">
            <w:rPr>
              <w:rStyle w:val="PlaceholderText"/>
              <w:rFonts w:ascii="Libre Franklin Thin" w:hAnsi="Libre Franklin Thin"/>
              <w:i/>
              <w:iCs/>
              <w:color w:val="747474" w:themeColor="background2" w:themeShade="80"/>
            </w:rPr>
            <w:t>Ja / Neen</w:t>
          </w:r>
        </w:p>
      </w:docPartBody>
    </w:docPart>
    <w:docPart>
      <w:docPartPr>
        <w:name w:val="9CEFB9A8599547CC994DF0CDE76BCC62"/>
        <w:category>
          <w:name w:val="General"/>
          <w:gallery w:val="placeholder"/>
        </w:category>
        <w:types>
          <w:type w:val="bbPlcHdr"/>
        </w:types>
        <w:behaviors>
          <w:behavior w:val="content"/>
        </w:behaviors>
        <w:guid w:val="{CDD4C9DE-EFA1-41B4-BCA0-2F90F3CCBC9A}"/>
      </w:docPartPr>
      <w:docPartBody>
        <w:p w:rsidR="00CD323B" w:rsidRDefault="001D2D59" w:rsidP="001D2D59">
          <w:pPr>
            <w:pStyle w:val="9CEFB9A8599547CC994DF0CDE76BCC62"/>
          </w:pPr>
          <w:r w:rsidRPr="00192758">
            <w:rPr>
              <w:rStyle w:val="PlaceholderText"/>
              <w:rFonts w:ascii="Libre Franklin Thin" w:hAnsi="Libre Franklin Thin"/>
              <w:i/>
              <w:iCs/>
              <w:color w:val="747474" w:themeColor="background2" w:themeShade="80"/>
            </w:rPr>
            <w:t>Type bewakingscamera.</w:t>
          </w:r>
        </w:p>
      </w:docPartBody>
    </w:docPart>
    <w:docPart>
      <w:docPartPr>
        <w:name w:val="BB8C111DF26C45449D6D29BA6244F3E1"/>
        <w:category>
          <w:name w:val="General"/>
          <w:gallery w:val="placeholder"/>
        </w:category>
        <w:types>
          <w:type w:val="bbPlcHdr"/>
        </w:types>
        <w:behaviors>
          <w:behavior w:val="content"/>
        </w:behaviors>
        <w:guid w:val="{E108BB2A-3942-4952-A9B3-B39A99E69221}"/>
      </w:docPartPr>
      <w:docPartBody>
        <w:p w:rsidR="00CD323B" w:rsidRDefault="001D2D59" w:rsidP="001D2D59">
          <w:pPr>
            <w:pStyle w:val="BB8C111DF26C45449D6D29BA6244F3E1"/>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CE1B9BE9AE0D408EBA00EC161C472EA4"/>
        <w:category>
          <w:name w:val="General"/>
          <w:gallery w:val="placeholder"/>
        </w:category>
        <w:types>
          <w:type w:val="bbPlcHdr"/>
        </w:types>
        <w:behaviors>
          <w:behavior w:val="content"/>
        </w:behaviors>
        <w:guid w:val="{89D5C604-B960-48F5-BC53-9F10D84BBE9E}"/>
      </w:docPartPr>
      <w:docPartBody>
        <w:p w:rsidR="00CD323B" w:rsidRDefault="001D2D59" w:rsidP="001D2D59">
          <w:pPr>
            <w:pStyle w:val="CE1B9BE9AE0D408EBA00EC161C472EA4"/>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F6A72953287B43EEBD0C5E7651F2B72C"/>
        <w:category>
          <w:name w:val="General"/>
          <w:gallery w:val="placeholder"/>
        </w:category>
        <w:types>
          <w:type w:val="bbPlcHdr"/>
        </w:types>
        <w:behaviors>
          <w:behavior w:val="content"/>
        </w:behaviors>
        <w:guid w:val="{A23F8CB0-7BC9-4B57-A563-695C87CA98C1}"/>
      </w:docPartPr>
      <w:docPartBody>
        <w:p w:rsidR="00CD323B" w:rsidRDefault="001D2D59" w:rsidP="001D2D59">
          <w:pPr>
            <w:pStyle w:val="F6A72953287B43EEBD0C5E7651F2B72C"/>
          </w:pPr>
          <w:r w:rsidRPr="00192758">
            <w:rPr>
              <w:rStyle w:val="PlaceholderText"/>
              <w:rFonts w:ascii="Libre Franklin Thin" w:hAnsi="Libre Franklin Thin"/>
              <w:i/>
              <w:iCs/>
              <w:color w:val="747474" w:themeColor="background2" w:themeShade="80"/>
            </w:rPr>
            <w:t>Voeg nummer in.</w:t>
          </w:r>
        </w:p>
      </w:docPartBody>
    </w:docPart>
    <w:docPart>
      <w:docPartPr>
        <w:name w:val="275EC0B78AF543609DC9631F851BA937"/>
        <w:category>
          <w:name w:val="General"/>
          <w:gallery w:val="placeholder"/>
        </w:category>
        <w:types>
          <w:type w:val="bbPlcHdr"/>
        </w:types>
        <w:behaviors>
          <w:behavior w:val="content"/>
        </w:behaviors>
        <w:guid w:val="{432B5F5A-52BE-418B-85BA-D1C01F6D91AD}"/>
      </w:docPartPr>
      <w:docPartBody>
        <w:p w:rsidR="00CD323B" w:rsidRDefault="001D2D59" w:rsidP="001D2D59">
          <w:pPr>
            <w:pStyle w:val="275EC0B78AF543609DC9631F851BA937"/>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46DBDE28F6D247AF93DDD96CA2955BAC"/>
        <w:category>
          <w:name w:val="General"/>
          <w:gallery w:val="placeholder"/>
        </w:category>
        <w:types>
          <w:type w:val="bbPlcHdr"/>
        </w:types>
        <w:behaviors>
          <w:behavior w:val="content"/>
        </w:behaviors>
        <w:guid w:val="{E5EE3100-318E-426B-A5B7-15824ABEA8A5}"/>
      </w:docPartPr>
      <w:docPartBody>
        <w:p w:rsidR="00CD323B" w:rsidRDefault="001D2D59" w:rsidP="001D2D59">
          <w:pPr>
            <w:pStyle w:val="46DBDE28F6D247AF93DDD96CA2955BAC"/>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B91C096804B54C1B8BCE69089709816E"/>
        <w:category>
          <w:name w:val="General"/>
          <w:gallery w:val="placeholder"/>
        </w:category>
        <w:types>
          <w:type w:val="bbPlcHdr"/>
        </w:types>
        <w:behaviors>
          <w:behavior w:val="content"/>
        </w:behaviors>
        <w:guid w:val="{C4FF3387-B7D2-4D37-84BC-1279261FACB5}"/>
      </w:docPartPr>
      <w:docPartBody>
        <w:p w:rsidR="00CD323B" w:rsidRDefault="001D2D59" w:rsidP="001D2D59">
          <w:pPr>
            <w:pStyle w:val="B91C096804B54C1B8BCE69089709816E"/>
          </w:pPr>
          <w:r w:rsidRPr="00192758">
            <w:rPr>
              <w:rStyle w:val="PlaceholderText"/>
              <w:rFonts w:ascii="Libre Franklin Thin" w:hAnsi="Libre Franklin Thin"/>
              <w:i/>
              <w:iCs/>
              <w:color w:val="747474" w:themeColor="background2" w:themeShade="80"/>
            </w:rPr>
            <w:t>Type bewaakte plaats.</w:t>
          </w:r>
        </w:p>
      </w:docPartBody>
    </w:docPart>
    <w:docPart>
      <w:docPartPr>
        <w:name w:val="B1E9EAF138914456AEA6D57BFAF6F3CD"/>
        <w:category>
          <w:name w:val="General"/>
          <w:gallery w:val="placeholder"/>
        </w:category>
        <w:types>
          <w:type w:val="bbPlcHdr"/>
        </w:types>
        <w:behaviors>
          <w:behavior w:val="content"/>
        </w:behaviors>
        <w:guid w:val="{B9689A23-9DE2-4B60-9C84-3FAB211677A2}"/>
      </w:docPartPr>
      <w:docPartBody>
        <w:p w:rsidR="00CD323B" w:rsidRDefault="001D2D59" w:rsidP="001D2D59">
          <w:pPr>
            <w:pStyle w:val="B1E9EAF138914456AEA6D57BFAF6F3CD"/>
          </w:pPr>
          <w:r w:rsidRPr="00192758">
            <w:rPr>
              <w:rStyle w:val="PlaceholderText"/>
              <w:rFonts w:ascii="Libre Franklin Thin" w:hAnsi="Libre Franklin Thin"/>
              <w:i/>
              <w:iCs/>
              <w:color w:val="747474" w:themeColor="background2" w:themeShade="80"/>
            </w:rPr>
            <w:t>Ja / Neen</w:t>
          </w:r>
        </w:p>
      </w:docPartBody>
    </w:docPart>
    <w:docPart>
      <w:docPartPr>
        <w:name w:val="9EF2BD660CB54F53B51B8A953C68ADF4"/>
        <w:category>
          <w:name w:val="General"/>
          <w:gallery w:val="placeholder"/>
        </w:category>
        <w:types>
          <w:type w:val="bbPlcHdr"/>
        </w:types>
        <w:behaviors>
          <w:behavior w:val="content"/>
        </w:behaviors>
        <w:guid w:val="{9DF9A866-B054-403F-A9AE-22007D83A620}"/>
      </w:docPartPr>
      <w:docPartBody>
        <w:p w:rsidR="00CD323B" w:rsidRDefault="001D2D59" w:rsidP="001D2D59">
          <w:pPr>
            <w:pStyle w:val="9EF2BD660CB54F53B51B8A953C68ADF4"/>
          </w:pPr>
          <w:r w:rsidRPr="00192758">
            <w:rPr>
              <w:rStyle w:val="PlaceholderText"/>
              <w:rFonts w:ascii="Libre Franklin Thin" w:hAnsi="Libre Franklin Thin"/>
              <w:i/>
              <w:iCs/>
              <w:color w:val="747474" w:themeColor="background2" w:themeShade="80"/>
            </w:rPr>
            <w:t>Type bewakingscamera.</w:t>
          </w:r>
        </w:p>
      </w:docPartBody>
    </w:docPart>
    <w:docPart>
      <w:docPartPr>
        <w:name w:val="55EEB29876914310BDD2D65172E3826B"/>
        <w:category>
          <w:name w:val="General"/>
          <w:gallery w:val="placeholder"/>
        </w:category>
        <w:types>
          <w:type w:val="bbPlcHdr"/>
        </w:types>
        <w:behaviors>
          <w:behavior w:val="content"/>
        </w:behaviors>
        <w:guid w:val="{C79A6166-80F6-422C-8BBA-57C7FA1A918D}"/>
      </w:docPartPr>
      <w:docPartBody>
        <w:p w:rsidR="00CD323B" w:rsidRDefault="001D2D59" w:rsidP="001D2D59">
          <w:pPr>
            <w:pStyle w:val="55EEB29876914310BDD2D65172E3826B"/>
          </w:pPr>
          <w:r w:rsidRPr="00192758">
            <w:rPr>
              <w:rStyle w:val="PlaceholderText"/>
              <w:rFonts w:ascii="Libre Franklin Thin" w:hAnsi="Libre Franklin Thin"/>
              <w:i/>
              <w:iCs/>
              <w:color w:val="747474" w:themeColor="background2" w:themeShade="80"/>
            </w:rPr>
            <w:t>Ja / Neen</w:t>
          </w:r>
        </w:p>
      </w:docPartBody>
    </w:docPart>
    <w:docPart>
      <w:docPartPr>
        <w:name w:val="586ADA31CA6142CC8E0578B6BC039A97"/>
        <w:category>
          <w:name w:val="General"/>
          <w:gallery w:val="placeholder"/>
        </w:category>
        <w:types>
          <w:type w:val="bbPlcHdr"/>
        </w:types>
        <w:behaviors>
          <w:behavior w:val="content"/>
        </w:behaviors>
        <w:guid w:val="{B9CA8FDE-6284-4439-9988-24CC689B514E}"/>
      </w:docPartPr>
      <w:docPartBody>
        <w:p w:rsidR="00CD323B" w:rsidRDefault="001D2D59" w:rsidP="001D2D59">
          <w:pPr>
            <w:pStyle w:val="586ADA31CA6142CC8E0578B6BC039A97"/>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104D5BEC83A94471A698B4FA5BB8135B"/>
        <w:category>
          <w:name w:val="General"/>
          <w:gallery w:val="placeholder"/>
        </w:category>
        <w:types>
          <w:type w:val="bbPlcHdr"/>
        </w:types>
        <w:behaviors>
          <w:behavior w:val="content"/>
        </w:behaviors>
        <w:guid w:val="{811BC201-D239-48FA-A8DA-E006F45B93C8}"/>
      </w:docPartPr>
      <w:docPartBody>
        <w:p w:rsidR="00CD323B" w:rsidRDefault="001D2D59" w:rsidP="001D2D59">
          <w:pPr>
            <w:pStyle w:val="104D5BEC83A94471A698B4FA5BB8135B"/>
          </w:pPr>
          <w:r w:rsidRPr="00192758">
            <w:rPr>
              <w:rStyle w:val="PlaceholderText"/>
              <w:rFonts w:ascii="Libre Franklin Thin" w:hAnsi="Libre Franklin Thin"/>
              <w:i/>
              <w:iCs/>
              <w:color w:val="747474" w:themeColor="background2" w:themeShade="80"/>
            </w:rPr>
            <w:t>Voeg nummer in.</w:t>
          </w:r>
        </w:p>
      </w:docPartBody>
    </w:docPart>
    <w:docPart>
      <w:docPartPr>
        <w:name w:val="A718763138BB4CDF805818261351101A"/>
        <w:category>
          <w:name w:val="General"/>
          <w:gallery w:val="placeholder"/>
        </w:category>
        <w:types>
          <w:type w:val="bbPlcHdr"/>
        </w:types>
        <w:behaviors>
          <w:behavior w:val="content"/>
        </w:behaviors>
        <w:guid w:val="{41E29C67-69BC-46E3-8EEE-C6F5F21B717C}"/>
      </w:docPartPr>
      <w:docPartBody>
        <w:p w:rsidR="00CD323B" w:rsidRDefault="001D2D59" w:rsidP="001D2D59">
          <w:pPr>
            <w:pStyle w:val="A718763138BB4CDF805818261351101A"/>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E23C12E4E5EA4C2EB92E9653A00F8413"/>
        <w:category>
          <w:name w:val="General"/>
          <w:gallery w:val="placeholder"/>
        </w:category>
        <w:types>
          <w:type w:val="bbPlcHdr"/>
        </w:types>
        <w:behaviors>
          <w:behavior w:val="content"/>
        </w:behaviors>
        <w:guid w:val="{66097B93-913A-4480-81B8-5D68964A4C91}"/>
      </w:docPartPr>
      <w:docPartBody>
        <w:p w:rsidR="00CD323B" w:rsidRDefault="001D2D59" w:rsidP="001D2D59">
          <w:pPr>
            <w:pStyle w:val="E23C12E4E5EA4C2EB92E9653A00F8413"/>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D1F8560101094AC59504878406314ABF"/>
        <w:category>
          <w:name w:val="General"/>
          <w:gallery w:val="placeholder"/>
        </w:category>
        <w:types>
          <w:type w:val="bbPlcHdr"/>
        </w:types>
        <w:behaviors>
          <w:behavior w:val="content"/>
        </w:behaviors>
        <w:guid w:val="{642E6FEC-314D-43F5-B7CF-902A28421992}"/>
      </w:docPartPr>
      <w:docPartBody>
        <w:p w:rsidR="00CD323B" w:rsidRDefault="001D2D59" w:rsidP="001D2D59">
          <w:pPr>
            <w:pStyle w:val="D1F8560101094AC59504878406314ABF"/>
          </w:pPr>
          <w:r w:rsidRPr="00192758">
            <w:rPr>
              <w:rStyle w:val="PlaceholderText"/>
              <w:rFonts w:ascii="Libre Franklin Thin" w:hAnsi="Libre Franklin Thin"/>
              <w:i/>
              <w:iCs/>
              <w:color w:val="747474" w:themeColor="background2" w:themeShade="80"/>
            </w:rPr>
            <w:t>Type bewaakte plaats.</w:t>
          </w:r>
        </w:p>
      </w:docPartBody>
    </w:docPart>
    <w:docPart>
      <w:docPartPr>
        <w:name w:val="9437D07A41344A69998AACD97B62F016"/>
        <w:category>
          <w:name w:val="General"/>
          <w:gallery w:val="placeholder"/>
        </w:category>
        <w:types>
          <w:type w:val="bbPlcHdr"/>
        </w:types>
        <w:behaviors>
          <w:behavior w:val="content"/>
        </w:behaviors>
        <w:guid w:val="{1D599BFE-81F9-498C-BCAE-8C905EC1FED4}"/>
      </w:docPartPr>
      <w:docPartBody>
        <w:p w:rsidR="00CD323B" w:rsidRDefault="001D2D59" w:rsidP="001D2D59">
          <w:pPr>
            <w:pStyle w:val="9437D07A41344A69998AACD97B62F016"/>
          </w:pPr>
          <w:r w:rsidRPr="00192758">
            <w:rPr>
              <w:rStyle w:val="PlaceholderText"/>
              <w:rFonts w:ascii="Libre Franklin Thin" w:hAnsi="Libre Franklin Thin"/>
              <w:i/>
              <w:iCs/>
              <w:color w:val="747474" w:themeColor="background2" w:themeShade="80"/>
            </w:rPr>
            <w:t>Ja / Neen</w:t>
          </w:r>
        </w:p>
      </w:docPartBody>
    </w:docPart>
    <w:docPart>
      <w:docPartPr>
        <w:name w:val="316D93123324487AB64643CF6B2C8975"/>
        <w:category>
          <w:name w:val="General"/>
          <w:gallery w:val="placeholder"/>
        </w:category>
        <w:types>
          <w:type w:val="bbPlcHdr"/>
        </w:types>
        <w:behaviors>
          <w:behavior w:val="content"/>
        </w:behaviors>
        <w:guid w:val="{C2A82C33-D849-4507-BE86-E7166BAA3925}"/>
      </w:docPartPr>
      <w:docPartBody>
        <w:p w:rsidR="00CD323B" w:rsidRDefault="001D2D59" w:rsidP="001D2D59">
          <w:pPr>
            <w:pStyle w:val="316D93123324487AB64643CF6B2C8975"/>
          </w:pPr>
          <w:r w:rsidRPr="00192758">
            <w:rPr>
              <w:rStyle w:val="PlaceholderText"/>
              <w:rFonts w:ascii="Libre Franklin Thin" w:hAnsi="Libre Franklin Thin"/>
              <w:i/>
              <w:iCs/>
              <w:color w:val="747474" w:themeColor="background2" w:themeShade="80"/>
            </w:rPr>
            <w:t>Type bewakingscamera.</w:t>
          </w:r>
        </w:p>
      </w:docPartBody>
    </w:docPart>
    <w:docPart>
      <w:docPartPr>
        <w:name w:val="5612A9669ECB4BE095D0E7F784985718"/>
        <w:category>
          <w:name w:val="General"/>
          <w:gallery w:val="placeholder"/>
        </w:category>
        <w:types>
          <w:type w:val="bbPlcHdr"/>
        </w:types>
        <w:behaviors>
          <w:behavior w:val="content"/>
        </w:behaviors>
        <w:guid w:val="{C11D3F11-19A2-4E1B-99CD-9C9A4DF85F76}"/>
      </w:docPartPr>
      <w:docPartBody>
        <w:p w:rsidR="00CD323B" w:rsidRDefault="001D2D59" w:rsidP="001D2D59">
          <w:pPr>
            <w:pStyle w:val="5612A9669ECB4BE095D0E7F784985718"/>
          </w:pPr>
          <w:r w:rsidRPr="00192758">
            <w:rPr>
              <w:rStyle w:val="PlaceholderText"/>
              <w:rFonts w:ascii="Libre Franklin Thin" w:hAnsi="Libre Franklin Thin"/>
              <w:i/>
              <w:iCs/>
              <w:color w:val="747474" w:themeColor="background2" w:themeShade="80"/>
            </w:rPr>
            <w:t>Ja / Neen</w:t>
          </w:r>
        </w:p>
      </w:docPartBody>
    </w:docPart>
    <w:docPart>
      <w:docPartPr>
        <w:name w:val="CF5057A2C24F4DA7B996EACA3C1C4380"/>
        <w:category>
          <w:name w:val="General"/>
          <w:gallery w:val="placeholder"/>
        </w:category>
        <w:types>
          <w:type w:val="bbPlcHdr"/>
        </w:types>
        <w:behaviors>
          <w:behavior w:val="content"/>
        </w:behaviors>
        <w:guid w:val="{D5A290E6-7F42-4F17-ABE9-03686981DEE9}"/>
      </w:docPartPr>
      <w:docPartBody>
        <w:p w:rsidR="00CD323B" w:rsidRDefault="001D2D59" w:rsidP="001D2D59">
          <w:pPr>
            <w:pStyle w:val="CF5057A2C24F4DA7B996EACA3C1C4380"/>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B636EA5C4626475DA9B6CD4609CEF140"/>
        <w:category>
          <w:name w:val="General"/>
          <w:gallery w:val="placeholder"/>
        </w:category>
        <w:types>
          <w:type w:val="bbPlcHdr"/>
        </w:types>
        <w:behaviors>
          <w:behavior w:val="content"/>
        </w:behaviors>
        <w:guid w:val="{E50C9E92-C350-43AF-97DA-8841DFA1804D}"/>
      </w:docPartPr>
      <w:docPartBody>
        <w:p w:rsidR="00CD323B" w:rsidRDefault="001D2D59" w:rsidP="001D2D59">
          <w:pPr>
            <w:pStyle w:val="B636EA5C4626475DA9B6CD4609CEF140"/>
          </w:pPr>
          <w:r w:rsidRPr="00192758">
            <w:rPr>
              <w:rStyle w:val="PlaceholderText"/>
              <w:rFonts w:ascii="Libre Franklin Thin" w:hAnsi="Libre Franklin Thin"/>
              <w:i/>
              <w:iCs/>
              <w:color w:val="747474" w:themeColor="background2" w:themeShade="80"/>
            </w:rPr>
            <w:t>Voeg nummer in.</w:t>
          </w:r>
        </w:p>
      </w:docPartBody>
    </w:docPart>
    <w:docPart>
      <w:docPartPr>
        <w:name w:val="68E664EA74C240D5A8A7DEFC45C3CD26"/>
        <w:category>
          <w:name w:val="General"/>
          <w:gallery w:val="placeholder"/>
        </w:category>
        <w:types>
          <w:type w:val="bbPlcHdr"/>
        </w:types>
        <w:behaviors>
          <w:behavior w:val="content"/>
        </w:behaviors>
        <w:guid w:val="{A3783C20-167E-44D6-876E-A45C0565B07A}"/>
      </w:docPartPr>
      <w:docPartBody>
        <w:p w:rsidR="00CD323B" w:rsidRDefault="001D2D59" w:rsidP="001D2D59">
          <w:pPr>
            <w:pStyle w:val="68E664EA74C240D5A8A7DEFC45C3CD26"/>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7A2F328836964C82BBC2FAADF042C853"/>
        <w:category>
          <w:name w:val="General"/>
          <w:gallery w:val="placeholder"/>
        </w:category>
        <w:types>
          <w:type w:val="bbPlcHdr"/>
        </w:types>
        <w:behaviors>
          <w:behavior w:val="content"/>
        </w:behaviors>
        <w:guid w:val="{60415A0A-9BFB-40B6-B84C-94A522EFD3CC}"/>
      </w:docPartPr>
      <w:docPartBody>
        <w:p w:rsidR="00CD323B" w:rsidRDefault="001D2D59" w:rsidP="001D2D59">
          <w:pPr>
            <w:pStyle w:val="7A2F328836964C82BBC2FAADF042C853"/>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B85826614BB7412DBAB3BC5677150D3C"/>
        <w:category>
          <w:name w:val="General"/>
          <w:gallery w:val="placeholder"/>
        </w:category>
        <w:types>
          <w:type w:val="bbPlcHdr"/>
        </w:types>
        <w:behaviors>
          <w:behavior w:val="content"/>
        </w:behaviors>
        <w:guid w:val="{1F89EB5B-1A32-4376-8302-F6A2AA6D1401}"/>
      </w:docPartPr>
      <w:docPartBody>
        <w:p w:rsidR="00CD323B" w:rsidRDefault="001D2D59" w:rsidP="001D2D59">
          <w:pPr>
            <w:pStyle w:val="B85826614BB7412DBAB3BC5677150D3C"/>
          </w:pPr>
          <w:r w:rsidRPr="00192758">
            <w:rPr>
              <w:rStyle w:val="PlaceholderText"/>
              <w:rFonts w:ascii="Libre Franklin Thin" w:hAnsi="Libre Franklin Thin"/>
              <w:i/>
              <w:iCs/>
              <w:color w:val="747474" w:themeColor="background2" w:themeShade="80"/>
            </w:rPr>
            <w:t>Type bewaakte plaats.</w:t>
          </w:r>
        </w:p>
      </w:docPartBody>
    </w:docPart>
    <w:docPart>
      <w:docPartPr>
        <w:name w:val="8CD9A21080BA4073A489D07C69F17605"/>
        <w:category>
          <w:name w:val="General"/>
          <w:gallery w:val="placeholder"/>
        </w:category>
        <w:types>
          <w:type w:val="bbPlcHdr"/>
        </w:types>
        <w:behaviors>
          <w:behavior w:val="content"/>
        </w:behaviors>
        <w:guid w:val="{E407EB0B-8D69-4688-BE09-6101D5C8D741}"/>
      </w:docPartPr>
      <w:docPartBody>
        <w:p w:rsidR="00CD323B" w:rsidRDefault="001D2D59" w:rsidP="001D2D59">
          <w:pPr>
            <w:pStyle w:val="8CD9A21080BA4073A489D07C69F17605"/>
          </w:pPr>
          <w:r w:rsidRPr="00192758">
            <w:rPr>
              <w:rStyle w:val="PlaceholderText"/>
              <w:rFonts w:ascii="Libre Franklin Thin" w:hAnsi="Libre Franklin Thin"/>
              <w:i/>
              <w:iCs/>
              <w:color w:val="747474" w:themeColor="background2" w:themeShade="80"/>
            </w:rPr>
            <w:t>Ja / Neen</w:t>
          </w:r>
        </w:p>
      </w:docPartBody>
    </w:docPart>
    <w:docPart>
      <w:docPartPr>
        <w:name w:val="908A94F3E3244F3BACDD289ECF91D547"/>
        <w:category>
          <w:name w:val="General"/>
          <w:gallery w:val="placeholder"/>
        </w:category>
        <w:types>
          <w:type w:val="bbPlcHdr"/>
        </w:types>
        <w:behaviors>
          <w:behavior w:val="content"/>
        </w:behaviors>
        <w:guid w:val="{F7536587-9938-45A2-A6E5-A8B07C600A34}"/>
      </w:docPartPr>
      <w:docPartBody>
        <w:p w:rsidR="00CD323B" w:rsidRDefault="001D2D59" w:rsidP="001D2D59">
          <w:pPr>
            <w:pStyle w:val="908A94F3E3244F3BACDD289ECF91D547"/>
          </w:pPr>
          <w:r w:rsidRPr="00192758">
            <w:rPr>
              <w:rStyle w:val="PlaceholderText"/>
              <w:rFonts w:ascii="Libre Franklin Thin" w:hAnsi="Libre Franklin Thin"/>
              <w:i/>
              <w:iCs/>
              <w:color w:val="747474" w:themeColor="background2" w:themeShade="80"/>
            </w:rPr>
            <w:t>Type bewakingscamera.</w:t>
          </w:r>
        </w:p>
      </w:docPartBody>
    </w:docPart>
    <w:docPart>
      <w:docPartPr>
        <w:name w:val="0A696BD3D5E747878DFC16000AB62079"/>
        <w:category>
          <w:name w:val="General"/>
          <w:gallery w:val="placeholder"/>
        </w:category>
        <w:types>
          <w:type w:val="bbPlcHdr"/>
        </w:types>
        <w:behaviors>
          <w:behavior w:val="content"/>
        </w:behaviors>
        <w:guid w:val="{222F23EB-D102-4BCD-9FDB-38FA94ECCD71}"/>
      </w:docPartPr>
      <w:docPartBody>
        <w:p w:rsidR="00CD323B" w:rsidRDefault="001D2D59" w:rsidP="001D2D59">
          <w:pPr>
            <w:pStyle w:val="0A696BD3D5E747878DFC16000AB62079"/>
          </w:pPr>
          <w:r w:rsidRPr="00192758">
            <w:rPr>
              <w:rStyle w:val="PlaceholderText"/>
              <w:rFonts w:ascii="Libre Franklin Thin" w:hAnsi="Libre Franklin Thin"/>
              <w:i/>
              <w:iCs/>
              <w:color w:val="747474" w:themeColor="background2" w:themeShade="80"/>
            </w:rPr>
            <w:t>Ja / Neen</w:t>
          </w:r>
        </w:p>
      </w:docPartBody>
    </w:docPart>
    <w:docPart>
      <w:docPartPr>
        <w:name w:val="C0B11692BBF34CC3A107EF2D4FE47F10"/>
        <w:category>
          <w:name w:val="General"/>
          <w:gallery w:val="placeholder"/>
        </w:category>
        <w:types>
          <w:type w:val="bbPlcHdr"/>
        </w:types>
        <w:behaviors>
          <w:behavior w:val="content"/>
        </w:behaviors>
        <w:guid w:val="{8AB7FFE9-BBE9-4CB9-95F6-638E566C7836}"/>
      </w:docPartPr>
      <w:docPartBody>
        <w:p w:rsidR="00CD323B" w:rsidRDefault="001D2D59" w:rsidP="001D2D59">
          <w:pPr>
            <w:pStyle w:val="C0B11692BBF34CC3A107EF2D4FE47F10"/>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9B720CBF9D2343CB8906FE3CB38D0E2E"/>
        <w:category>
          <w:name w:val="General"/>
          <w:gallery w:val="placeholder"/>
        </w:category>
        <w:types>
          <w:type w:val="bbPlcHdr"/>
        </w:types>
        <w:behaviors>
          <w:behavior w:val="content"/>
        </w:behaviors>
        <w:guid w:val="{0E5ACD87-ABFC-4318-B860-10D790739682}"/>
      </w:docPartPr>
      <w:docPartBody>
        <w:p w:rsidR="00CD323B" w:rsidRDefault="001D2D59" w:rsidP="001D2D59">
          <w:pPr>
            <w:pStyle w:val="9B720CBF9D2343CB8906FE3CB38D0E2E"/>
          </w:pPr>
          <w:r w:rsidRPr="00192758">
            <w:rPr>
              <w:rStyle w:val="PlaceholderText"/>
              <w:rFonts w:ascii="Libre Franklin Thin" w:hAnsi="Libre Franklin Thin"/>
              <w:i/>
              <w:iCs/>
              <w:color w:val="747474" w:themeColor="background2" w:themeShade="80"/>
            </w:rPr>
            <w:t>Voeg nummer in.</w:t>
          </w:r>
        </w:p>
      </w:docPartBody>
    </w:docPart>
    <w:docPart>
      <w:docPartPr>
        <w:name w:val="E03517542F80447887145539F3BC92AB"/>
        <w:category>
          <w:name w:val="General"/>
          <w:gallery w:val="placeholder"/>
        </w:category>
        <w:types>
          <w:type w:val="bbPlcHdr"/>
        </w:types>
        <w:behaviors>
          <w:behavior w:val="content"/>
        </w:behaviors>
        <w:guid w:val="{66600524-28B6-42E1-8E3E-E75EEA6706DF}"/>
      </w:docPartPr>
      <w:docPartBody>
        <w:p w:rsidR="00CD323B" w:rsidRDefault="001D2D59" w:rsidP="001D2D59">
          <w:pPr>
            <w:pStyle w:val="E03517542F80447887145539F3BC92AB"/>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E9450027FDE64D308ABE8B61AF55D2DC"/>
        <w:category>
          <w:name w:val="General"/>
          <w:gallery w:val="placeholder"/>
        </w:category>
        <w:types>
          <w:type w:val="bbPlcHdr"/>
        </w:types>
        <w:behaviors>
          <w:behavior w:val="content"/>
        </w:behaviors>
        <w:guid w:val="{7D1A7E0E-540A-421E-B1D1-F4309CF34060}"/>
      </w:docPartPr>
      <w:docPartBody>
        <w:p w:rsidR="00CD323B" w:rsidRDefault="001D2D59" w:rsidP="001D2D59">
          <w:pPr>
            <w:pStyle w:val="E9450027FDE64D308ABE8B61AF55D2DC"/>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72A4A24C184C47B6B2A4A9E95B532B52"/>
        <w:category>
          <w:name w:val="General"/>
          <w:gallery w:val="placeholder"/>
        </w:category>
        <w:types>
          <w:type w:val="bbPlcHdr"/>
        </w:types>
        <w:behaviors>
          <w:behavior w:val="content"/>
        </w:behaviors>
        <w:guid w:val="{99F357FE-B56B-48FB-8940-2F1D4417022B}"/>
      </w:docPartPr>
      <w:docPartBody>
        <w:p w:rsidR="00CD323B" w:rsidRDefault="001D2D59" w:rsidP="001D2D59">
          <w:pPr>
            <w:pStyle w:val="72A4A24C184C47B6B2A4A9E95B532B52"/>
          </w:pPr>
          <w:r w:rsidRPr="00192758">
            <w:rPr>
              <w:rStyle w:val="PlaceholderText"/>
              <w:rFonts w:ascii="Libre Franklin Thin" w:hAnsi="Libre Franklin Thin"/>
              <w:i/>
              <w:iCs/>
              <w:color w:val="747474" w:themeColor="background2" w:themeShade="80"/>
            </w:rPr>
            <w:t>Type bewaakte plaats.</w:t>
          </w:r>
        </w:p>
      </w:docPartBody>
    </w:docPart>
    <w:docPart>
      <w:docPartPr>
        <w:name w:val="1522DEC66F37469483BB9C0E1F221F63"/>
        <w:category>
          <w:name w:val="General"/>
          <w:gallery w:val="placeholder"/>
        </w:category>
        <w:types>
          <w:type w:val="bbPlcHdr"/>
        </w:types>
        <w:behaviors>
          <w:behavior w:val="content"/>
        </w:behaviors>
        <w:guid w:val="{1D44F34F-C09E-4701-B7B2-3D6065C81768}"/>
      </w:docPartPr>
      <w:docPartBody>
        <w:p w:rsidR="00CD323B" w:rsidRDefault="001D2D59" w:rsidP="001D2D59">
          <w:pPr>
            <w:pStyle w:val="1522DEC66F37469483BB9C0E1F221F63"/>
          </w:pPr>
          <w:r w:rsidRPr="00192758">
            <w:rPr>
              <w:rStyle w:val="PlaceholderText"/>
              <w:rFonts w:ascii="Libre Franklin Thin" w:hAnsi="Libre Franklin Thin"/>
              <w:i/>
              <w:iCs/>
              <w:color w:val="747474" w:themeColor="background2" w:themeShade="80"/>
            </w:rPr>
            <w:t>Ja / Neen</w:t>
          </w:r>
        </w:p>
      </w:docPartBody>
    </w:docPart>
    <w:docPart>
      <w:docPartPr>
        <w:name w:val="AADD431D538940648A8D6E6FB80E870B"/>
        <w:category>
          <w:name w:val="General"/>
          <w:gallery w:val="placeholder"/>
        </w:category>
        <w:types>
          <w:type w:val="bbPlcHdr"/>
        </w:types>
        <w:behaviors>
          <w:behavior w:val="content"/>
        </w:behaviors>
        <w:guid w:val="{07C75E69-1A74-442F-9355-9ECA13065FE7}"/>
      </w:docPartPr>
      <w:docPartBody>
        <w:p w:rsidR="00CD323B" w:rsidRDefault="001D2D59" w:rsidP="001D2D59">
          <w:pPr>
            <w:pStyle w:val="AADD431D538940648A8D6E6FB80E870B"/>
          </w:pPr>
          <w:r w:rsidRPr="00192758">
            <w:rPr>
              <w:rStyle w:val="PlaceholderText"/>
              <w:rFonts w:ascii="Libre Franklin Thin" w:hAnsi="Libre Franklin Thin"/>
              <w:i/>
              <w:iCs/>
              <w:color w:val="747474" w:themeColor="background2" w:themeShade="80"/>
            </w:rPr>
            <w:t>Type bewakingscamera.</w:t>
          </w:r>
        </w:p>
      </w:docPartBody>
    </w:docPart>
    <w:docPart>
      <w:docPartPr>
        <w:name w:val="7D66F87330B942049C55B5B5FC1534E7"/>
        <w:category>
          <w:name w:val="General"/>
          <w:gallery w:val="placeholder"/>
        </w:category>
        <w:types>
          <w:type w:val="bbPlcHdr"/>
        </w:types>
        <w:behaviors>
          <w:behavior w:val="content"/>
        </w:behaviors>
        <w:guid w:val="{7C34F0E1-4F8A-4084-97B9-A88CB1E70100}"/>
      </w:docPartPr>
      <w:docPartBody>
        <w:p w:rsidR="00CD323B" w:rsidRDefault="001D2D59" w:rsidP="001D2D59">
          <w:pPr>
            <w:pStyle w:val="7D66F87330B942049C55B5B5FC1534E7"/>
          </w:pPr>
          <w:r w:rsidRPr="00192758">
            <w:rPr>
              <w:rStyle w:val="PlaceholderText"/>
              <w:rFonts w:ascii="Libre Franklin Thin" w:hAnsi="Libre Franklin Thin"/>
              <w:i/>
              <w:iCs/>
              <w:color w:val="747474" w:themeColor="background2" w:themeShade="80"/>
            </w:rPr>
            <w:t>Ja / Neen</w:t>
          </w:r>
        </w:p>
      </w:docPartBody>
    </w:docPart>
    <w:docPart>
      <w:docPartPr>
        <w:name w:val="AF756BA4299B470EB54BA761DEBBAEFB"/>
        <w:category>
          <w:name w:val="General"/>
          <w:gallery w:val="placeholder"/>
        </w:category>
        <w:types>
          <w:type w:val="bbPlcHdr"/>
        </w:types>
        <w:behaviors>
          <w:behavior w:val="content"/>
        </w:behaviors>
        <w:guid w:val="{89229E9E-FCE5-4160-A2A2-169045E115F6}"/>
      </w:docPartPr>
      <w:docPartBody>
        <w:p w:rsidR="00CD323B" w:rsidRDefault="001D2D59" w:rsidP="001D2D59">
          <w:pPr>
            <w:pStyle w:val="AF756BA4299B470EB54BA761DEBBAEFB"/>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D5CA0004834D49E987554555FBA82707"/>
        <w:category>
          <w:name w:val="General"/>
          <w:gallery w:val="placeholder"/>
        </w:category>
        <w:types>
          <w:type w:val="bbPlcHdr"/>
        </w:types>
        <w:behaviors>
          <w:behavior w:val="content"/>
        </w:behaviors>
        <w:guid w:val="{5B12E838-C43D-4627-8846-64B90502F700}"/>
      </w:docPartPr>
      <w:docPartBody>
        <w:p w:rsidR="00CD323B" w:rsidRDefault="001D2D59" w:rsidP="001D2D59">
          <w:pPr>
            <w:pStyle w:val="D5CA0004834D49E987554555FBA82707"/>
          </w:pPr>
          <w:r w:rsidRPr="00192758">
            <w:rPr>
              <w:rStyle w:val="PlaceholderText"/>
              <w:rFonts w:ascii="Libre Franklin Thin" w:hAnsi="Libre Franklin Thin"/>
              <w:i/>
              <w:iCs/>
              <w:color w:val="747474" w:themeColor="background2" w:themeShade="80"/>
            </w:rPr>
            <w:t>Voeg nummer in.</w:t>
          </w:r>
        </w:p>
      </w:docPartBody>
    </w:docPart>
    <w:docPart>
      <w:docPartPr>
        <w:name w:val="4EE41BA6498341428B2F008E581A6C9A"/>
        <w:category>
          <w:name w:val="General"/>
          <w:gallery w:val="placeholder"/>
        </w:category>
        <w:types>
          <w:type w:val="bbPlcHdr"/>
        </w:types>
        <w:behaviors>
          <w:behavior w:val="content"/>
        </w:behaviors>
        <w:guid w:val="{7C2062B0-3135-440E-BF0F-3C1A617DB22B}"/>
      </w:docPartPr>
      <w:docPartBody>
        <w:p w:rsidR="00CD323B" w:rsidRDefault="001D2D59" w:rsidP="001D2D59">
          <w:pPr>
            <w:pStyle w:val="4EE41BA6498341428B2F008E581A6C9A"/>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119591F50A4D44169C0CEB5625DC27E1"/>
        <w:category>
          <w:name w:val="General"/>
          <w:gallery w:val="placeholder"/>
        </w:category>
        <w:types>
          <w:type w:val="bbPlcHdr"/>
        </w:types>
        <w:behaviors>
          <w:behavior w:val="content"/>
        </w:behaviors>
        <w:guid w:val="{9449ADF2-B924-4EB4-A6E0-3484394CFF81}"/>
      </w:docPartPr>
      <w:docPartBody>
        <w:p w:rsidR="00CD323B" w:rsidRDefault="001D2D59" w:rsidP="001D2D59">
          <w:pPr>
            <w:pStyle w:val="119591F50A4D44169C0CEB5625DC27E1"/>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2644D07D50B84197961BAFDFA9D4A33D"/>
        <w:category>
          <w:name w:val="General"/>
          <w:gallery w:val="placeholder"/>
        </w:category>
        <w:types>
          <w:type w:val="bbPlcHdr"/>
        </w:types>
        <w:behaviors>
          <w:behavior w:val="content"/>
        </w:behaviors>
        <w:guid w:val="{31BA891C-0063-43F5-B47E-21DB804EA52A}"/>
      </w:docPartPr>
      <w:docPartBody>
        <w:p w:rsidR="00CD323B" w:rsidRDefault="001D2D59" w:rsidP="001D2D59">
          <w:pPr>
            <w:pStyle w:val="2644D07D50B84197961BAFDFA9D4A33D"/>
          </w:pPr>
          <w:r w:rsidRPr="00192758">
            <w:rPr>
              <w:rStyle w:val="PlaceholderText"/>
              <w:rFonts w:ascii="Libre Franklin Thin" w:hAnsi="Libre Franklin Thin"/>
              <w:i/>
              <w:iCs/>
              <w:color w:val="747474" w:themeColor="background2" w:themeShade="80"/>
            </w:rPr>
            <w:t>Type bewaakte plaats.</w:t>
          </w:r>
        </w:p>
      </w:docPartBody>
    </w:docPart>
    <w:docPart>
      <w:docPartPr>
        <w:name w:val="7A6707C08D5E48C884441AD678935837"/>
        <w:category>
          <w:name w:val="General"/>
          <w:gallery w:val="placeholder"/>
        </w:category>
        <w:types>
          <w:type w:val="bbPlcHdr"/>
        </w:types>
        <w:behaviors>
          <w:behavior w:val="content"/>
        </w:behaviors>
        <w:guid w:val="{DB5B9FBD-6742-4F79-8707-4574E20EE28B}"/>
      </w:docPartPr>
      <w:docPartBody>
        <w:p w:rsidR="00CD323B" w:rsidRDefault="001D2D59" w:rsidP="001D2D59">
          <w:pPr>
            <w:pStyle w:val="7A6707C08D5E48C884441AD678935837"/>
          </w:pPr>
          <w:r w:rsidRPr="00192758">
            <w:rPr>
              <w:rStyle w:val="PlaceholderText"/>
              <w:rFonts w:ascii="Libre Franklin Thin" w:hAnsi="Libre Franklin Thin"/>
              <w:i/>
              <w:iCs/>
              <w:color w:val="747474" w:themeColor="background2" w:themeShade="80"/>
            </w:rPr>
            <w:t>Ja / Neen</w:t>
          </w:r>
        </w:p>
      </w:docPartBody>
    </w:docPart>
    <w:docPart>
      <w:docPartPr>
        <w:name w:val="3CA8E79293AA4E57AEAE984AD3CD3E7D"/>
        <w:category>
          <w:name w:val="General"/>
          <w:gallery w:val="placeholder"/>
        </w:category>
        <w:types>
          <w:type w:val="bbPlcHdr"/>
        </w:types>
        <w:behaviors>
          <w:behavior w:val="content"/>
        </w:behaviors>
        <w:guid w:val="{FFF757EC-C64F-4725-8CCC-FDE3594FFC58}"/>
      </w:docPartPr>
      <w:docPartBody>
        <w:p w:rsidR="00CD323B" w:rsidRDefault="001D2D59" w:rsidP="001D2D59">
          <w:pPr>
            <w:pStyle w:val="3CA8E79293AA4E57AEAE984AD3CD3E7D"/>
          </w:pPr>
          <w:r w:rsidRPr="00192758">
            <w:rPr>
              <w:rStyle w:val="PlaceholderText"/>
              <w:rFonts w:ascii="Libre Franklin Thin" w:hAnsi="Libre Franklin Thin"/>
              <w:i/>
              <w:iCs/>
              <w:color w:val="747474" w:themeColor="background2" w:themeShade="80"/>
            </w:rPr>
            <w:t>Type bewakingscamera.</w:t>
          </w:r>
        </w:p>
      </w:docPartBody>
    </w:docPart>
    <w:docPart>
      <w:docPartPr>
        <w:name w:val="C18AF48E40334E0EADD8E8F147002AC1"/>
        <w:category>
          <w:name w:val="General"/>
          <w:gallery w:val="placeholder"/>
        </w:category>
        <w:types>
          <w:type w:val="bbPlcHdr"/>
        </w:types>
        <w:behaviors>
          <w:behavior w:val="content"/>
        </w:behaviors>
        <w:guid w:val="{DC72B00A-CE86-4289-82E5-4BA167BD9285}"/>
      </w:docPartPr>
      <w:docPartBody>
        <w:p w:rsidR="00CD323B" w:rsidRDefault="001D2D59" w:rsidP="001D2D59">
          <w:pPr>
            <w:pStyle w:val="C18AF48E40334E0EADD8E8F147002AC1"/>
          </w:pPr>
          <w:r w:rsidRPr="00192758">
            <w:rPr>
              <w:rStyle w:val="PlaceholderText"/>
              <w:rFonts w:ascii="Libre Franklin Thin" w:hAnsi="Libre Franklin Thin"/>
              <w:i/>
              <w:iCs/>
              <w:color w:val="747474" w:themeColor="background2" w:themeShade="80"/>
            </w:rPr>
            <w:t>Ja / Neen</w:t>
          </w:r>
        </w:p>
      </w:docPartBody>
    </w:docPart>
    <w:docPart>
      <w:docPartPr>
        <w:name w:val="797003579AE94894B779AAE0661A49A3"/>
        <w:category>
          <w:name w:val="General"/>
          <w:gallery w:val="placeholder"/>
        </w:category>
        <w:types>
          <w:type w:val="bbPlcHdr"/>
        </w:types>
        <w:behaviors>
          <w:behavior w:val="content"/>
        </w:behaviors>
        <w:guid w:val="{4FEFFDBD-F594-4DB2-ABCC-319B379336D7}"/>
      </w:docPartPr>
      <w:docPartBody>
        <w:p w:rsidR="00CD323B" w:rsidRDefault="001D2D59" w:rsidP="001D2D59">
          <w:pPr>
            <w:pStyle w:val="797003579AE94894B779AAE0661A49A3"/>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4B1681EEE22A4A04B025A6EB5E42A388"/>
        <w:category>
          <w:name w:val="General"/>
          <w:gallery w:val="placeholder"/>
        </w:category>
        <w:types>
          <w:type w:val="bbPlcHdr"/>
        </w:types>
        <w:behaviors>
          <w:behavior w:val="content"/>
        </w:behaviors>
        <w:guid w:val="{E45D6D17-5239-4D5E-A2B5-E94270E29BA2}"/>
      </w:docPartPr>
      <w:docPartBody>
        <w:p w:rsidR="00CD323B" w:rsidRDefault="001D2D59" w:rsidP="001D2D59">
          <w:pPr>
            <w:pStyle w:val="4B1681EEE22A4A04B025A6EB5E42A388"/>
          </w:pPr>
          <w:r w:rsidRPr="00192758">
            <w:rPr>
              <w:rStyle w:val="PlaceholderText"/>
              <w:rFonts w:ascii="Libre Franklin Thin" w:hAnsi="Libre Franklin Thin"/>
              <w:i/>
              <w:iCs/>
              <w:color w:val="747474" w:themeColor="background2" w:themeShade="80"/>
            </w:rPr>
            <w:t>Voeg nummer in.</w:t>
          </w:r>
        </w:p>
      </w:docPartBody>
    </w:docPart>
    <w:docPart>
      <w:docPartPr>
        <w:name w:val="0AC6582F6D1B48929FD95E2F2DEC91A3"/>
        <w:category>
          <w:name w:val="General"/>
          <w:gallery w:val="placeholder"/>
        </w:category>
        <w:types>
          <w:type w:val="bbPlcHdr"/>
        </w:types>
        <w:behaviors>
          <w:behavior w:val="content"/>
        </w:behaviors>
        <w:guid w:val="{3B04ECBC-3925-4BC2-BD74-CB44159948F4}"/>
      </w:docPartPr>
      <w:docPartBody>
        <w:p w:rsidR="00CD323B" w:rsidRDefault="001D2D59" w:rsidP="001D2D59">
          <w:pPr>
            <w:pStyle w:val="0AC6582F6D1B48929FD95E2F2DEC91A3"/>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8E5335742ACA4CA398CD06D2C649FEA7"/>
        <w:category>
          <w:name w:val="General"/>
          <w:gallery w:val="placeholder"/>
        </w:category>
        <w:types>
          <w:type w:val="bbPlcHdr"/>
        </w:types>
        <w:behaviors>
          <w:behavior w:val="content"/>
        </w:behaviors>
        <w:guid w:val="{ED1AFC25-4392-4516-ACC0-9F65A95E38A6}"/>
      </w:docPartPr>
      <w:docPartBody>
        <w:p w:rsidR="00CD323B" w:rsidRDefault="001D2D59" w:rsidP="001D2D59">
          <w:pPr>
            <w:pStyle w:val="8E5335742ACA4CA398CD06D2C649FEA7"/>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6E1834193B0D4E0199E1635B54600BAD"/>
        <w:category>
          <w:name w:val="General"/>
          <w:gallery w:val="placeholder"/>
        </w:category>
        <w:types>
          <w:type w:val="bbPlcHdr"/>
        </w:types>
        <w:behaviors>
          <w:behavior w:val="content"/>
        </w:behaviors>
        <w:guid w:val="{1D3F8B03-542E-4F3D-AFF5-539909DC2962}"/>
      </w:docPartPr>
      <w:docPartBody>
        <w:p w:rsidR="00CD323B" w:rsidRDefault="001D2D59" w:rsidP="001D2D59">
          <w:pPr>
            <w:pStyle w:val="6E1834193B0D4E0199E1635B54600BAD"/>
          </w:pPr>
          <w:r w:rsidRPr="00192758">
            <w:rPr>
              <w:rStyle w:val="PlaceholderText"/>
              <w:rFonts w:ascii="Libre Franklin Thin" w:hAnsi="Libre Franklin Thin"/>
              <w:i/>
              <w:iCs/>
              <w:color w:val="747474" w:themeColor="background2" w:themeShade="80"/>
            </w:rPr>
            <w:t>Type bewaakte plaats.</w:t>
          </w:r>
        </w:p>
      </w:docPartBody>
    </w:docPart>
    <w:docPart>
      <w:docPartPr>
        <w:name w:val="A70A1F85E3B3449AAFDD57EFF5AEA196"/>
        <w:category>
          <w:name w:val="General"/>
          <w:gallery w:val="placeholder"/>
        </w:category>
        <w:types>
          <w:type w:val="bbPlcHdr"/>
        </w:types>
        <w:behaviors>
          <w:behavior w:val="content"/>
        </w:behaviors>
        <w:guid w:val="{AD5DE386-1060-4495-8BBF-3331698B7B63}"/>
      </w:docPartPr>
      <w:docPartBody>
        <w:p w:rsidR="00CD323B" w:rsidRDefault="001D2D59" w:rsidP="001D2D59">
          <w:pPr>
            <w:pStyle w:val="A70A1F85E3B3449AAFDD57EFF5AEA196"/>
          </w:pPr>
          <w:r w:rsidRPr="00192758">
            <w:rPr>
              <w:rStyle w:val="PlaceholderText"/>
              <w:rFonts w:ascii="Libre Franklin Thin" w:hAnsi="Libre Franklin Thin"/>
              <w:i/>
              <w:iCs/>
              <w:color w:val="747474" w:themeColor="background2" w:themeShade="80"/>
            </w:rPr>
            <w:t>Ja / Neen</w:t>
          </w:r>
        </w:p>
      </w:docPartBody>
    </w:docPart>
    <w:docPart>
      <w:docPartPr>
        <w:name w:val="6E1A5299A78740CEB409521678FCFBEE"/>
        <w:category>
          <w:name w:val="General"/>
          <w:gallery w:val="placeholder"/>
        </w:category>
        <w:types>
          <w:type w:val="bbPlcHdr"/>
        </w:types>
        <w:behaviors>
          <w:behavior w:val="content"/>
        </w:behaviors>
        <w:guid w:val="{3F372276-F46B-41BB-8028-22D646F86E33}"/>
      </w:docPartPr>
      <w:docPartBody>
        <w:p w:rsidR="00CD323B" w:rsidRDefault="001D2D59" w:rsidP="001D2D59">
          <w:pPr>
            <w:pStyle w:val="6E1A5299A78740CEB409521678FCFBEE"/>
          </w:pPr>
          <w:r w:rsidRPr="00192758">
            <w:rPr>
              <w:rStyle w:val="PlaceholderText"/>
              <w:rFonts w:ascii="Libre Franklin Thin" w:hAnsi="Libre Franklin Thin"/>
              <w:i/>
              <w:iCs/>
              <w:color w:val="747474" w:themeColor="background2" w:themeShade="80"/>
            </w:rPr>
            <w:t>Type bewakingscamera.</w:t>
          </w:r>
        </w:p>
      </w:docPartBody>
    </w:docPart>
    <w:docPart>
      <w:docPartPr>
        <w:name w:val="6F2A2AC58EF347C1B84A39C7CFBB30B6"/>
        <w:category>
          <w:name w:val="General"/>
          <w:gallery w:val="placeholder"/>
        </w:category>
        <w:types>
          <w:type w:val="bbPlcHdr"/>
        </w:types>
        <w:behaviors>
          <w:behavior w:val="content"/>
        </w:behaviors>
        <w:guid w:val="{E4C77649-4CFC-4A8F-A18B-B8EB64E33CF9}"/>
      </w:docPartPr>
      <w:docPartBody>
        <w:p w:rsidR="00CD323B" w:rsidRDefault="001D2D59" w:rsidP="001D2D59">
          <w:pPr>
            <w:pStyle w:val="6F2A2AC58EF347C1B84A39C7CFBB30B6"/>
          </w:pPr>
          <w:r w:rsidRPr="00192758">
            <w:rPr>
              <w:rStyle w:val="PlaceholderText"/>
              <w:rFonts w:ascii="Libre Franklin Thin" w:hAnsi="Libre Franklin Thin"/>
              <w:i/>
              <w:iCs/>
              <w:color w:val="747474" w:themeColor="background2" w:themeShade="80"/>
            </w:rPr>
            <w:t>Ja / Neen</w:t>
          </w:r>
        </w:p>
      </w:docPartBody>
    </w:docPart>
    <w:docPart>
      <w:docPartPr>
        <w:name w:val="0A093C8B45BC4BCCB7751CA7921D8776"/>
        <w:category>
          <w:name w:val="General"/>
          <w:gallery w:val="placeholder"/>
        </w:category>
        <w:types>
          <w:type w:val="bbPlcHdr"/>
        </w:types>
        <w:behaviors>
          <w:behavior w:val="content"/>
        </w:behaviors>
        <w:guid w:val="{EA295D81-C2F6-4AEB-A7D5-2CB31700F58B}"/>
      </w:docPartPr>
      <w:docPartBody>
        <w:p w:rsidR="00CD323B" w:rsidRDefault="001D2D59" w:rsidP="001D2D59">
          <w:pPr>
            <w:pStyle w:val="0A093C8B45BC4BCCB7751CA7921D8776"/>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C47E8B8270CA41848EA0AA16B741A4BF"/>
        <w:category>
          <w:name w:val="General"/>
          <w:gallery w:val="placeholder"/>
        </w:category>
        <w:types>
          <w:type w:val="bbPlcHdr"/>
        </w:types>
        <w:behaviors>
          <w:behavior w:val="content"/>
        </w:behaviors>
        <w:guid w:val="{7B08471E-3D3A-4EFE-BB67-E9ADB72D020D}"/>
      </w:docPartPr>
      <w:docPartBody>
        <w:p w:rsidR="00CD323B" w:rsidRDefault="001D2D59" w:rsidP="001D2D59">
          <w:pPr>
            <w:pStyle w:val="C47E8B8270CA41848EA0AA16B741A4BF"/>
          </w:pPr>
          <w:r w:rsidRPr="00192758">
            <w:rPr>
              <w:rStyle w:val="PlaceholderText"/>
              <w:rFonts w:ascii="Libre Franklin Thin" w:hAnsi="Libre Franklin Thin"/>
              <w:i/>
              <w:iCs/>
              <w:color w:val="747474" w:themeColor="background2" w:themeShade="80"/>
            </w:rPr>
            <w:t>Voeg nummer in.</w:t>
          </w:r>
        </w:p>
      </w:docPartBody>
    </w:docPart>
    <w:docPart>
      <w:docPartPr>
        <w:name w:val="A4958EA4E63E4AF8822790CE7C66107D"/>
        <w:category>
          <w:name w:val="General"/>
          <w:gallery w:val="placeholder"/>
        </w:category>
        <w:types>
          <w:type w:val="bbPlcHdr"/>
        </w:types>
        <w:behaviors>
          <w:behavior w:val="content"/>
        </w:behaviors>
        <w:guid w:val="{BF3AC0F6-BDDB-42FF-96E3-54070466C4B3}"/>
      </w:docPartPr>
      <w:docPartBody>
        <w:p w:rsidR="00CD323B" w:rsidRDefault="001D2D59" w:rsidP="001D2D59">
          <w:pPr>
            <w:pStyle w:val="A4958EA4E63E4AF8822790CE7C66107D"/>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4C172C5DBCFF40F48C7FE571B1460D5E"/>
        <w:category>
          <w:name w:val="General"/>
          <w:gallery w:val="placeholder"/>
        </w:category>
        <w:types>
          <w:type w:val="bbPlcHdr"/>
        </w:types>
        <w:behaviors>
          <w:behavior w:val="content"/>
        </w:behaviors>
        <w:guid w:val="{EBE27FAD-D131-4CAB-866F-9AA842F66450}"/>
      </w:docPartPr>
      <w:docPartBody>
        <w:p w:rsidR="00CD323B" w:rsidRDefault="001D2D59" w:rsidP="001D2D59">
          <w:pPr>
            <w:pStyle w:val="4C172C5DBCFF40F48C7FE571B1460D5E"/>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0EBF7356C6574112B5580C86770A0EAA"/>
        <w:category>
          <w:name w:val="General"/>
          <w:gallery w:val="placeholder"/>
        </w:category>
        <w:types>
          <w:type w:val="bbPlcHdr"/>
        </w:types>
        <w:behaviors>
          <w:behavior w:val="content"/>
        </w:behaviors>
        <w:guid w:val="{55E3B3EA-6BDB-4C16-B265-B432167FC510}"/>
      </w:docPartPr>
      <w:docPartBody>
        <w:p w:rsidR="00CD323B" w:rsidRDefault="001D2D59" w:rsidP="001D2D59">
          <w:pPr>
            <w:pStyle w:val="0EBF7356C6574112B5580C86770A0EAA"/>
          </w:pPr>
          <w:r w:rsidRPr="00192758">
            <w:rPr>
              <w:rStyle w:val="PlaceholderText"/>
              <w:rFonts w:ascii="Libre Franklin Thin" w:hAnsi="Libre Franklin Thin"/>
              <w:i/>
              <w:iCs/>
              <w:color w:val="747474" w:themeColor="background2" w:themeShade="80"/>
            </w:rPr>
            <w:t>Type bewaakte plaats.</w:t>
          </w:r>
        </w:p>
      </w:docPartBody>
    </w:docPart>
    <w:docPart>
      <w:docPartPr>
        <w:name w:val="80DD5B0752764F038F3DBC9F77EECE50"/>
        <w:category>
          <w:name w:val="General"/>
          <w:gallery w:val="placeholder"/>
        </w:category>
        <w:types>
          <w:type w:val="bbPlcHdr"/>
        </w:types>
        <w:behaviors>
          <w:behavior w:val="content"/>
        </w:behaviors>
        <w:guid w:val="{D8DFAF64-C1A9-40E5-B151-9455F66BA08E}"/>
      </w:docPartPr>
      <w:docPartBody>
        <w:p w:rsidR="00CD323B" w:rsidRDefault="001D2D59" w:rsidP="001D2D59">
          <w:pPr>
            <w:pStyle w:val="80DD5B0752764F038F3DBC9F77EECE50"/>
          </w:pPr>
          <w:r w:rsidRPr="00192758">
            <w:rPr>
              <w:rStyle w:val="PlaceholderText"/>
              <w:rFonts w:ascii="Libre Franklin Thin" w:hAnsi="Libre Franklin Thin"/>
              <w:i/>
              <w:iCs/>
              <w:color w:val="747474" w:themeColor="background2" w:themeShade="80"/>
            </w:rPr>
            <w:t>Ja / Neen</w:t>
          </w:r>
        </w:p>
      </w:docPartBody>
    </w:docPart>
    <w:docPart>
      <w:docPartPr>
        <w:name w:val="B3CE9272843A44E8A328E5BADAD111F4"/>
        <w:category>
          <w:name w:val="General"/>
          <w:gallery w:val="placeholder"/>
        </w:category>
        <w:types>
          <w:type w:val="bbPlcHdr"/>
        </w:types>
        <w:behaviors>
          <w:behavior w:val="content"/>
        </w:behaviors>
        <w:guid w:val="{8365F9A8-EDE5-4F9A-A65E-8E1CBD9CFFFA}"/>
      </w:docPartPr>
      <w:docPartBody>
        <w:p w:rsidR="00CD323B" w:rsidRDefault="001D2D59" w:rsidP="001D2D59">
          <w:pPr>
            <w:pStyle w:val="B3CE9272843A44E8A328E5BADAD111F4"/>
          </w:pPr>
          <w:r w:rsidRPr="00192758">
            <w:rPr>
              <w:rStyle w:val="PlaceholderText"/>
              <w:rFonts w:ascii="Libre Franklin Thin" w:hAnsi="Libre Franklin Thin"/>
              <w:i/>
              <w:iCs/>
              <w:color w:val="747474" w:themeColor="background2" w:themeShade="80"/>
            </w:rPr>
            <w:t>Type bewakingscamera.</w:t>
          </w:r>
        </w:p>
      </w:docPartBody>
    </w:docPart>
    <w:docPart>
      <w:docPartPr>
        <w:name w:val="589F7C60FFA4433FBA1720C1C1CE74A6"/>
        <w:category>
          <w:name w:val="General"/>
          <w:gallery w:val="placeholder"/>
        </w:category>
        <w:types>
          <w:type w:val="bbPlcHdr"/>
        </w:types>
        <w:behaviors>
          <w:behavior w:val="content"/>
        </w:behaviors>
        <w:guid w:val="{B6B1A248-DB02-4981-A4BE-26683199A489}"/>
      </w:docPartPr>
      <w:docPartBody>
        <w:p w:rsidR="00CD323B" w:rsidRDefault="001D2D59" w:rsidP="001D2D59">
          <w:pPr>
            <w:pStyle w:val="589F7C60FFA4433FBA1720C1C1CE74A6"/>
          </w:pPr>
          <w:r w:rsidRPr="00192758">
            <w:rPr>
              <w:rStyle w:val="PlaceholderText"/>
              <w:rFonts w:ascii="Libre Franklin Thin" w:hAnsi="Libre Franklin Thin"/>
              <w:i/>
              <w:iCs/>
              <w:color w:val="747474" w:themeColor="background2" w:themeShade="80"/>
            </w:rPr>
            <w:t>Ja / Neen</w:t>
          </w:r>
        </w:p>
      </w:docPartBody>
    </w:docPart>
    <w:docPart>
      <w:docPartPr>
        <w:name w:val="76165CF04931408CBA4309C14C528100"/>
        <w:category>
          <w:name w:val="General"/>
          <w:gallery w:val="placeholder"/>
        </w:category>
        <w:types>
          <w:type w:val="bbPlcHdr"/>
        </w:types>
        <w:behaviors>
          <w:behavior w:val="content"/>
        </w:behaviors>
        <w:guid w:val="{14D3AA19-CF6F-4398-8AF6-59D8EC5ECE3D}"/>
      </w:docPartPr>
      <w:docPartBody>
        <w:p w:rsidR="00CD323B" w:rsidRDefault="001D2D59" w:rsidP="001D2D59">
          <w:pPr>
            <w:pStyle w:val="76165CF04931408CBA4309C14C528100"/>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89431F24D3DE451FAEFD22AEBD16EA75"/>
        <w:category>
          <w:name w:val="General"/>
          <w:gallery w:val="placeholder"/>
        </w:category>
        <w:types>
          <w:type w:val="bbPlcHdr"/>
        </w:types>
        <w:behaviors>
          <w:behavior w:val="content"/>
        </w:behaviors>
        <w:guid w:val="{71A134EB-03BE-47E6-BA5B-98B2FC044075}"/>
      </w:docPartPr>
      <w:docPartBody>
        <w:p w:rsidR="00CD323B" w:rsidRDefault="001D2D59" w:rsidP="001D2D59">
          <w:pPr>
            <w:pStyle w:val="89431F24D3DE451FAEFD22AEBD16EA75"/>
          </w:pPr>
          <w:r w:rsidRPr="00192758">
            <w:rPr>
              <w:rStyle w:val="PlaceholderText"/>
              <w:rFonts w:ascii="Libre Franklin Thin" w:hAnsi="Libre Franklin Thin"/>
              <w:i/>
              <w:iCs/>
              <w:color w:val="747474" w:themeColor="background2" w:themeShade="80"/>
            </w:rPr>
            <w:t>Voeg nummer in.</w:t>
          </w:r>
        </w:p>
      </w:docPartBody>
    </w:docPart>
    <w:docPart>
      <w:docPartPr>
        <w:name w:val="7A47CF87DD184F9ABA896DBAB5FEDFFA"/>
        <w:category>
          <w:name w:val="General"/>
          <w:gallery w:val="placeholder"/>
        </w:category>
        <w:types>
          <w:type w:val="bbPlcHdr"/>
        </w:types>
        <w:behaviors>
          <w:behavior w:val="content"/>
        </w:behaviors>
        <w:guid w:val="{A4F718D0-2C36-4FF8-A6A3-25B217271AB1}"/>
      </w:docPartPr>
      <w:docPartBody>
        <w:p w:rsidR="00CD323B" w:rsidRDefault="001D2D59" w:rsidP="001D2D59">
          <w:pPr>
            <w:pStyle w:val="7A47CF87DD184F9ABA896DBAB5FEDFFA"/>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2BF6F59F2DFE4D8798CF4AFF9DE2441F"/>
        <w:category>
          <w:name w:val="General"/>
          <w:gallery w:val="placeholder"/>
        </w:category>
        <w:types>
          <w:type w:val="bbPlcHdr"/>
        </w:types>
        <w:behaviors>
          <w:behavior w:val="content"/>
        </w:behaviors>
        <w:guid w:val="{08E665AD-AA26-4322-B0E9-E2E4E8F6E411}"/>
      </w:docPartPr>
      <w:docPartBody>
        <w:p w:rsidR="00CD323B" w:rsidRDefault="001D2D59" w:rsidP="001D2D59">
          <w:pPr>
            <w:pStyle w:val="2BF6F59F2DFE4D8798CF4AFF9DE2441F"/>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A46D1F367EEF4FCE89618E5DC3ED1E8C"/>
        <w:category>
          <w:name w:val="General"/>
          <w:gallery w:val="placeholder"/>
        </w:category>
        <w:types>
          <w:type w:val="bbPlcHdr"/>
        </w:types>
        <w:behaviors>
          <w:behavior w:val="content"/>
        </w:behaviors>
        <w:guid w:val="{84C6F64B-0945-4C4C-8708-9926A55094DE}"/>
      </w:docPartPr>
      <w:docPartBody>
        <w:p w:rsidR="00CD323B" w:rsidRDefault="001D2D59" w:rsidP="001D2D59">
          <w:pPr>
            <w:pStyle w:val="A46D1F367EEF4FCE89618E5DC3ED1E8C"/>
          </w:pPr>
          <w:r w:rsidRPr="00192758">
            <w:rPr>
              <w:rStyle w:val="PlaceholderText"/>
              <w:rFonts w:ascii="Libre Franklin Thin" w:hAnsi="Libre Franklin Thin"/>
              <w:i/>
              <w:iCs/>
              <w:color w:val="747474" w:themeColor="background2" w:themeShade="80"/>
            </w:rPr>
            <w:t>Type bewaakte plaats.</w:t>
          </w:r>
        </w:p>
      </w:docPartBody>
    </w:docPart>
    <w:docPart>
      <w:docPartPr>
        <w:name w:val="C6579DE8CD4347028F537DF979EC5B4A"/>
        <w:category>
          <w:name w:val="General"/>
          <w:gallery w:val="placeholder"/>
        </w:category>
        <w:types>
          <w:type w:val="bbPlcHdr"/>
        </w:types>
        <w:behaviors>
          <w:behavior w:val="content"/>
        </w:behaviors>
        <w:guid w:val="{C4A2DF76-E4B9-4F78-8341-EA912BECF51D}"/>
      </w:docPartPr>
      <w:docPartBody>
        <w:p w:rsidR="00CD323B" w:rsidRDefault="001D2D59" w:rsidP="001D2D59">
          <w:pPr>
            <w:pStyle w:val="C6579DE8CD4347028F537DF979EC5B4A"/>
          </w:pPr>
          <w:r w:rsidRPr="00192758">
            <w:rPr>
              <w:rStyle w:val="PlaceholderText"/>
              <w:rFonts w:ascii="Libre Franklin Thin" w:hAnsi="Libre Franklin Thin"/>
              <w:i/>
              <w:iCs/>
              <w:color w:val="747474" w:themeColor="background2" w:themeShade="80"/>
            </w:rPr>
            <w:t>Ja / Neen</w:t>
          </w:r>
        </w:p>
      </w:docPartBody>
    </w:docPart>
    <w:docPart>
      <w:docPartPr>
        <w:name w:val="AB35006A87E747B68EA904F045BB3897"/>
        <w:category>
          <w:name w:val="General"/>
          <w:gallery w:val="placeholder"/>
        </w:category>
        <w:types>
          <w:type w:val="bbPlcHdr"/>
        </w:types>
        <w:behaviors>
          <w:behavior w:val="content"/>
        </w:behaviors>
        <w:guid w:val="{0B9D8FCE-A620-4CE4-BE8A-A1B0943FF7DB}"/>
      </w:docPartPr>
      <w:docPartBody>
        <w:p w:rsidR="00CD323B" w:rsidRDefault="001D2D59" w:rsidP="001D2D59">
          <w:pPr>
            <w:pStyle w:val="AB35006A87E747B68EA904F045BB3897"/>
          </w:pPr>
          <w:r w:rsidRPr="00192758">
            <w:rPr>
              <w:rStyle w:val="PlaceholderText"/>
              <w:rFonts w:ascii="Libre Franklin Thin" w:hAnsi="Libre Franklin Thin"/>
              <w:i/>
              <w:iCs/>
              <w:color w:val="747474" w:themeColor="background2" w:themeShade="80"/>
            </w:rPr>
            <w:t>Type bewakingscamera.</w:t>
          </w:r>
        </w:p>
      </w:docPartBody>
    </w:docPart>
    <w:docPart>
      <w:docPartPr>
        <w:name w:val="53D75902FA6B4A60B223F0737F98DC6B"/>
        <w:category>
          <w:name w:val="General"/>
          <w:gallery w:val="placeholder"/>
        </w:category>
        <w:types>
          <w:type w:val="bbPlcHdr"/>
        </w:types>
        <w:behaviors>
          <w:behavior w:val="content"/>
        </w:behaviors>
        <w:guid w:val="{BCF9309C-E509-48B2-AE3D-DF58EA67DEF6}"/>
      </w:docPartPr>
      <w:docPartBody>
        <w:p w:rsidR="00CD323B" w:rsidRDefault="001D2D59" w:rsidP="001D2D59">
          <w:pPr>
            <w:pStyle w:val="53D75902FA6B4A60B223F0737F98DC6B"/>
          </w:pPr>
          <w:r w:rsidRPr="00192758">
            <w:rPr>
              <w:rStyle w:val="PlaceholderText"/>
              <w:rFonts w:ascii="Libre Franklin Thin" w:hAnsi="Libre Franklin Thin"/>
              <w:i/>
              <w:iCs/>
              <w:color w:val="747474" w:themeColor="background2" w:themeShade="80"/>
            </w:rPr>
            <w:t>Ja / Neen</w:t>
          </w:r>
        </w:p>
      </w:docPartBody>
    </w:docPart>
    <w:docPart>
      <w:docPartPr>
        <w:name w:val="9E27E693561D452BACC1BE13103E3B76"/>
        <w:category>
          <w:name w:val="General"/>
          <w:gallery w:val="placeholder"/>
        </w:category>
        <w:types>
          <w:type w:val="bbPlcHdr"/>
        </w:types>
        <w:behaviors>
          <w:behavior w:val="content"/>
        </w:behaviors>
        <w:guid w:val="{00E09841-6017-4DFB-84EF-BF48FE179513}"/>
      </w:docPartPr>
      <w:docPartBody>
        <w:p w:rsidR="00CD323B" w:rsidRDefault="001D2D59" w:rsidP="001D2D59">
          <w:pPr>
            <w:pStyle w:val="9E27E693561D452BACC1BE13103E3B76"/>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485B4B239A574A2795934A1244D35A01"/>
        <w:category>
          <w:name w:val="General"/>
          <w:gallery w:val="placeholder"/>
        </w:category>
        <w:types>
          <w:type w:val="bbPlcHdr"/>
        </w:types>
        <w:behaviors>
          <w:behavior w:val="content"/>
        </w:behaviors>
        <w:guid w:val="{C4C0C1F5-B84A-4979-90FD-4BEFF426350F}"/>
      </w:docPartPr>
      <w:docPartBody>
        <w:p w:rsidR="00CD323B" w:rsidRDefault="001D2D59" w:rsidP="001D2D59">
          <w:pPr>
            <w:pStyle w:val="485B4B239A574A2795934A1244D35A01"/>
          </w:pPr>
          <w:r w:rsidRPr="00192758">
            <w:rPr>
              <w:rStyle w:val="PlaceholderText"/>
              <w:rFonts w:ascii="Libre Franklin Thin" w:hAnsi="Libre Franklin Thin"/>
              <w:i/>
              <w:iCs/>
              <w:color w:val="747474" w:themeColor="background2" w:themeShade="80"/>
            </w:rPr>
            <w:t>Voeg nummer in.</w:t>
          </w:r>
        </w:p>
      </w:docPartBody>
    </w:docPart>
    <w:docPart>
      <w:docPartPr>
        <w:name w:val="4E3132CF1F45428E9A616F43EE9BD113"/>
        <w:category>
          <w:name w:val="General"/>
          <w:gallery w:val="placeholder"/>
        </w:category>
        <w:types>
          <w:type w:val="bbPlcHdr"/>
        </w:types>
        <w:behaviors>
          <w:behavior w:val="content"/>
        </w:behaviors>
        <w:guid w:val="{98E23004-C1D4-4D67-B94D-719F5F0EF59C}"/>
      </w:docPartPr>
      <w:docPartBody>
        <w:p w:rsidR="00CD323B" w:rsidRDefault="001D2D59" w:rsidP="001D2D59">
          <w:pPr>
            <w:pStyle w:val="4E3132CF1F45428E9A616F43EE9BD113"/>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F91D7E6FAF544CDAB56029EF00318A17"/>
        <w:category>
          <w:name w:val="General"/>
          <w:gallery w:val="placeholder"/>
        </w:category>
        <w:types>
          <w:type w:val="bbPlcHdr"/>
        </w:types>
        <w:behaviors>
          <w:behavior w:val="content"/>
        </w:behaviors>
        <w:guid w:val="{2DDC4952-A001-4965-9781-9DB0BF456CB2}"/>
      </w:docPartPr>
      <w:docPartBody>
        <w:p w:rsidR="00CD323B" w:rsidRDefault="001D2D59" w:rsidP="001D2D59">
          <w:pPr>
            <w:pStyle w:val="F91D7E6FAF544CDAB56029EF00318A17"/>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CE56BFA8C96942BB8BA34FA870656479"/>
        <w:category>
          <w:name w:val="General"/>
          <w:gallery w:val="placeholder"/>
        </w:category>
        <w:types>
          <w:type w:val="bbPlcHdr"/>
        </w:types>
        <w:behaviors>
          <w:behavior w:val="content"/>
        </w:behaviors>
        <w:guid w:val="{428CD7CA-EC72-436F-BE52-873484996EA3}"/>
      </w:docPartPr>
      <w:docPartBody>
        <w:p w:rsidR="00CD323B" w:rsidRDefault="001D2D59" w:rsidP="001D2D59">
          <w:pPr>
            <w:pStyle w:val="CE56BFA8C96942BB8BA34FA870656479"/>
          </w:pPr>
          <w:r w:rsidRPr="00192758">
            <w:rPr>
              <w:rStyle w:val="PlaceholderText"/>
              <w:rFonts w:ascii="Libre Franklin Thin" w:hAnsi="Libre Franklin Thin"/>
              <w:i/>
              <w:iCs/>
              <w:color w:val="747474" w:themeColor="background2" w:themeShade="80"/>
            </w:rPr>
            <w:t>Type bewaakte plaats.</w:t>
          </w:r>
        </w:p>
      </w:docPartBody>
    </w:docPart>
    <w:docPart>
      <w:docPartPr>
        <w:name w:val="92B9E69A3D2F4BA6824B441BD0617CBF"/>
        <w:category>
          <w:name w:val="General"/>
          <w:gallery w:val="placeholder"/>
        </w:category>
        <w:types>
          <w:type w:val="bbPlcHdr"/>
        </w:types>
        <w:behaviors>
          <w:behavior w:val="content"/>
        </w:behaviors>
        <w:guid w:val="{95CC9715-97A0-4C71-9CDD-93943F0F36D0}"/>
      </w:docPartPr>
      <w:docPartBody>
        <w:p w:rsidR="00CD323B" w:rsidRDefault="001D2D59" w:rsidP="001D2D59">
          <w:pPr>
            <w:pStyle w:val="92B9E69A3D2F4BA6824B441BD0617CBF"/>
          </w:pPr>
          <w:r w:rsidRPr="00192758">
            <w:rPr>
              <w:rStyle w:val="PlaceholderText"/>
              <w:rFonts w:ascii="Libre Franklin Thin" w:hAnsi="Libre Franklin Thin"/>
              <w:i/>
              <w:iCs/>
              <w:color w:val="747474" w:themeColor="background2" w:themeShade="80"/>
            </w:rPr>
            <w:t>Ja / Neen</w:t>
          </w:r>
        </w:p>
      </w:docPartBody>
    </w:docPart>
    <w:docPart>
      <w:docPartPr>
        <w:name w:val="3CAD246A5DB8460B8698E37D9D40C023"/>
        <w:category>
          <w:name w:val="General"/>
          <w:gallery w:val="placeholder"/>
        </w:category>
        <w:types>
          <w:type w:val="bbPlcHdr"/>
        </w:types>
        <w:behaviors>
          <w:behavior w:val="content"/>
        </w:behaviors>
        <w:guid w:val="{9C89BD32-41DF-4B30-B300-E6B15F957261}"/>
      </w:docPartPr>
      <w:docPartBody>
        <w:p w:rsidR="00CD323B" w:rsidRDefault="001D2D59" w:rsidP="001D2D59">
          <w:pPr>
            <w:pStyle w:val="3CAD246A5DB8460B8698E37D9D40C023"/>
          </w:pPr>
          <w:r w:rsidRPr="00192758">
            <w:rPr>
              <w:rStyle w:val="PlaceholderText"/>
              <w:rFonts w:ascii="Libre Franklin Thin" w:hAnsi="Libre Franklin Thin"/>
              <w:i/>
              <w:iCs/>
              <w:color w:val="747474" w:themeColor="background2" w:themeShade="80"/>
            </w:rPr>
            <w:t>Type bewakingscamera.</w:t>
          </w:r>
        </w:p>
      </w:docPartBody>
    </w:docPart>
    <w:docPart>
      <w:docPartPr>
        <w:name w:val="26E7ECEB4B6446318CF2A4977263A773"/>
        <w:category>
          <w:name w:val="General"/>
          <w:gallery w:val="placeholder"/>
        </w:category>
        <w:types>
          <w:type w:val="bbPlcHdr"/>
        </w:types>
        <w:behaviors>
          <w:behavior w:val="content"/>
        </w:behaviors>
        <w:guid w:val="{B5B0D39E-EE11-440A-A268-E07C40F1924E}"/>
      </w:docPartPr>
      <w:docPartBody>
        <w:p w:rsidR="00CD323B" w:rsidRDefault="001D2D59" w:rsidP="001D2D59">
          <w:pPr>
            <w:pStyle w:val="26E7ECEB4B6446318CF2A4977263A773"/>
          </w:pPr>
          <w:r w:rsidRPr="00192758">
            <w:rPr>
              <w:rStyle w:val="PlaceholderText"/>
              <w:rFonts w:ascii="Libre Franklin Thin" w:hAnsi="Libre Franklin Thin"/>
              <w:i/>
              <w:iCs/>
              <w:color w:val="747474" w:themeColor="background2" w:themeShade="80"/>
            </w:rPr>
            <w:t>Ja / Neen</w:t>
          </w:r>
        </w:p>
      </w:docPartBody>
    </w:docPart>
    <w:docPart>
      <w:docPartPr>
        <w:name w:val="F44FE9CB9F024619B5DAF5408E08E1E0"/>
        <w:category>
          <w:name w:val="General"/>
          <w:gallery w:val="placeholder"/>
        </w:category>
        <w:types>
          <w:type w:val="bbPlcHdr"/>
        </w:types>
        <w:behaviors>
          <w:behavior w:val="content"/>
        </w:behaviors>
        <w:guid w:val="{B7F3683D-E300-40CB-B0B5-2D25D2CABD95}"/>
      </w:docPartPr>
      <w:docPartBody>
        <w:p w:rsidR="00CD323B" w:rsidRDefault="001D2D59" w:rsidP="001D2D59">
          <w:pPr>
            <w:pStyle w:val="F44FE9CB9F024619B5DAF5408E08E1E0"/>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4459E78C18E54513B76530CAC75980C1"/>
        <w:category>
          <w:name w:val="General"/>
          <w:gallery w:val="placeholder"/>
        </w:category>
        <w:types>
          <w:type w:val="bbPlcHdr"/>
        </w:types>
        <w:behaviors>
          <w:behavior w:val="content"/>
        </w:behaviors>
        <w:guid w:val="{2B774527-8E99-44AC-8A8C-34D4BEAA36A8}"/>
      </w:docPartPr>
      <w:docPartBody>
        <w:p w:rsidR="00CD323B" w:rsidRDefault="001D2D59" w:rsidP="001D2D59">
          <w:pPr>
            <w:pStyle w:val="4459E78C18E54513B76530CAC75980C1"/>
          </w:pPr>
          <w:r w:rsidRPr="00192758">
            <w:rPr>
              <w:rStyle w:val="PlaceholderText"/>
              <w:rFonts w:ascii="Libre Franklin Thin" w:hAnsi="Libre Franklin Thin"/>
              <w:i/>
              <w:iCs/>
              <w:color w:val="747474" w:themeColor="background2" w:themeShade="80"/>
            </w:rPr>
            <w:t>Voeg nummer in.</w:t>
          </w:r>
        </w:p>
      </w:docPartBody>
    </w:docPart>
    <w:docPart>
      <w:docPartPr>
        <w:name w:val="57D20A8A65CC478F89EDA65B138383BA"/>
        <w:category>
          <w:name w:val="General"/>
          <w:gallery w:val="placeholder"/>
        </w:category>
        <w:types>
          <w:type w:val="bbPlcHdr"/>
        </w:types>
        <w:behaviors>
          <w:behavior w:val="content"/>
        </w:behaviors>
        <w:guid w:val="{7FCEC787-BDF5-4F3C-A0FE-116CCC30BF02}"/>
      </w:docPartPr>
      <w:docPartBody>
        <w:p w:rsidR="00CD323B" w:rsidRDefault="001D2D59" w:rsidP="001D2D59">
          <w:pPr>
            <w:pStyle w:val="57D20A8A65CC478F89EDA65B138383BA"/>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0D5D88AA08424469ADD4F5AD51489A69"/>
        <w:category>
          <w:name w:val="General"/>
          <w:gallery w:val="placeholder"/>
        </w:category>
        <w:types>
          <w:type w:val="bbPlcHdr"/>
        </w:types>
        <w:behaviors>
          <w:behavior w:val="content"/>
        </w:behaviors>
        <w:guid w:val="{32BCAD2E-A462-44FA-9C9E-3E5C626E7C3C}"/>
      </w:docPartPr>
      <w:docPartBody>
        <w:p w:rsidR="00CD323B" w:rsidRDefault="001D2D59" w:rsidP="001D2D59">
          <w:pPr>
            <w:pStyle w:val="0D5D88AA08424469ADD4F5AD51489A69"/>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F63EB3771EB347B089E6078DA1B459AB"/>
        <w:category>
          <w:name w:val="General"/>
          <w:gallery w:val="placeholder"/>
        </w:category>
        <w:types>
          <w:type w:val="bbPlcHdr"/>
        </w:types>
        <w:behaviors>
          <w:behavior w:val="content"/>
        </w:behaviors>
        <w:guid w:val="{8E6123C7-F9A9-4F0F-A45D-D01DD6AEE5A2}"/>
      </w:docPartPr>
      <w:docPartBody>
        <w:p w:rsidR="00CD323B" w:rsidRDefault="001D2D59" w:rsidP="001D2D59">
          <w:pPr>
            <w:pStyle w:val="F63EB3771EB347B089E6078DA1B459AB"/>
          </w:pPr>
          <w:r w:rsidRPr="00192758">
            <w:rPr>
              <w:rStyle w:val="PlaceholderText"/>
              <w:rFonts w:ascii="Libre Franklin Thin" w:hAnsi="Libre Franklin Thin"/>
              <w:i/>
              <w:iCs/>
              <w:color w:val="747474" w:themeColor="background2" w:themeShade="80"/>
            </w:rPr>
            <w:t>Type bewaakte plaats.</w:t>
          </w:r>
        </w:p>
      </w:docPartBody>
    </w:docPart>
    <w:docPart>
      <w:docPartPr>
        <w:name w:val="02CB83D6A0AD48448584BA7723604B16"/>
        <w:category>
          <w:name w:val="General"/>
          <w:gallery w:val="placeholder"/>
        </w:category>
        <w:types>
          <w:type w:val="bbPlcHdr"/>
        </w:types>
        <w:behaviors>
          <w:behavior w:val="content"/>
        </w:behaviors>
        <w:guid w:val="{A3776E9E-B367-4A9D-9045-A13B7CB65666}"/>
      </w:docPartPr>
      <w:docPartBody>
        <w:p w:rsidR="00CD323B" w:rsidRDefault="001D2D59" w:rsidP="001D2D59">
          <w:pPr>
            <w:pStyle w:val="02CB83D6A0AD48448584BA7723604B16"/>
          </w:pPr>
          <w:r w:rsidRPr="00192758">
            <w:rPr>
              <w:rStyle w:val="PlaceholderText"/>
              <w:rFonts w:ascii="Libre Franklin Thin" w:hAnsi="Libre Franklin Thin"/>
              <w:i/>
              <w:iCs/>
              <w:color w:val="747474" w:themeColor="background2" w:themeShade="80"/>
            </w:rPr>
            <w:t>Ja / Neen</w:t>
          </w:r>
        </w:p>
      </w:docPartBody>
    </w:docPart>
    <w:docPart>
      <w:docPartPr>
        <w:name w:val="628163080B3C4BA7B1F4A738AF02853D"/>
        <w:category>
          <w:name w:val="General"/>
          <w:gallery w:val="placeholder"/>
        </w:category>
        <w:types>
          <w:type w:val="bbPlcHdr"/>
        </w:types>
        <w:behaviors>
          <w:behavior w:val="content"/>
        </w:behaviors>
        <w:guid w:val="{7594D228-B461-4EB5-B703-02AAFF551B77}"/>
      </w:docPartPr>
      <w:docPartBody>
        <w:p w:rsidR="00CD323B" w:rsidRDefault="001D2D59" w:rsidP="001D2D59">
          <w:pPr>
            <w:pStyle w:val="628163080B3C4BA7B1F4A738AF02853D"/>
          </w:pPr>
          <w:r w:rsidRPr="00192758">
            <w:rPr>
              <w:rStyle w:val="PlaceholderText"/>
              <w:rFonts w:ascii="Libre Franklin Thin" w:hAnsi="Libre Franklin Thin"/>
              <w:i/>
              <w:iCs/>
              <w:color w:val="747474" w:themeColor="background2" w:themeShade="80"/>
            </w:rPr>
            <w:t>Type bewakingscamera.</w:t>
          </w:r>
        </w:p>
      </w:docPartBody>
    </w:docPart>
    <w:docPart>
      <w:docPartPr>
        <w:name w:val="1D0B98F4A903435C8FCFD60034A448E0"/>
        <w:category>
          <w:name w:val="General"/>
          <w:gallery w:val="placeholder"/>
        </w:category>
        <w:types>
          <w:type w:val="bbPlcHdr"/>
        </w:types>
        <w:behaviors>
          <w:behavior w:val="content"/>
        </w:behaviors>
        <w:guid w:val="{770575D7-12EB-4C15-A6D9-91949289C2FE}"/>
      </w:docPartPr>
      <w:docPartBody>
        <w:p w:rsidR="00CD323B" w:rsidRDefault="001D2D59" w:rsidP="001D2D59">
          <w:pPr>
            <w:pStyle w:val="1D0B98F4A903435C8FCFD60034A448E0"/>
          </w:pPr>
          <w:r w:rsidRPr="00192758">
            <w:rPr>
              <w:rStyle w:val="PlaceholderText"/>
              <w:rFonts w:ascii="Libre Franklin Thin" w:hAnsi="Libre Franklin Thin"/>
              <w:i/>
              <w:iCs/>
              <w:color w:val="747474" w:themeColor="background2" w:themeShade="80"/>
            </w:rPr>
            <w:t>Ja / Neen</w:t>
          </w:r>
        </w:p>
      </w:docPartBody>
    </w:docPart>
    <w:docPart>
      <w:docPartPr>
        <w:name w:val="B0039902215747ABABD08CF63CF10639"/>
        <w:category>
          <w:name w:val="General"/>
          <w:gallery w:val="placeholder"/>
        </w:category>
        <w:types>
          <w:type w:val="bbPlcHdr"/>
        </w:types>
        <w:behaviors>
          <w:behavior w:val="content"/>
        </w:behaviors>
        <w:guid w:val="{AB3585C3-04E0-4CAB-9A84-E8D39E543EF2}"/>
      </w:docPartPr>
      <w:docPartBody>
        <w:p w:rsidR="00CD323B" w:rsidRDefault="001D2D59" w:rsidP="001D2D59">
          <w:pPr>
            <w:pStyle w:val="B0039902215747ABABD08CF63CF10639"/>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5DA9E501558B4A499EBBEF3F344F3482"/>
        <w:category>
          <w:name w:val="General"/>
          <w:gallery w:val="placeholder"/>
        </w:category>
        <w:types>
          <w:type w:val="bbPlcHdr"/>
        </w:types>
        <w:behaviors>
          <w:behavior w:val="content"/>
        </w:behaviors>
        <w:guid w:val="{32CB0357-B2FE-4B78-8ED5-AE16F53D6F6A}"/>
      </w:docPartPr>
      <w:docPartBody>
        <w:p w:rsidR="00CD323B" w:rsidRDefault="001D2D59" w:rsidP="001D2D59">
          <w:pPr>
            <w:pStyle w:val="5DA9E501558B4A499EBBEF3F344F3482"/>
          </w:pPr>
          <w:r w:rsidRPr="00192758">
            <w:rPr>
              <w:rStyle w:val="PlaceholderText"/>
              <w:rFonts w:ascii="Libre Franklin Thin" w:hAnsi="Libre Franklin Thin"/>
              <w:i/>
              <w:iCs/>
              <w:color w:val="747474" w:themeColor="background2" w:themeShade="80"/>
            </w:rPr>
            <w:t>Voeg nummer in.</w:t>
          </w:r>
        </w:p>
      </w:docPartBody>
    </w:docPart>
    <w:docPart>
      <w:docPartPr>
        <w:name w:val="1BFE63BD1C944F51A04A81543C388644"/>
        <w:category>
          <w:name w:val="General"/>
          <w:gallery w:val="placeholder"/>
        </w:category>
        <w:types>
          <w:type w:val="bbPlcHdr"/>
        </w:types>
        <w:behaviors>
          <w:behavior w:val="content"/>
        </w:behaviors>
        <w:guid w:val="{D8959229-3BF5-48DD-894D-08056219BABC}"/>
      </w:docPartPr>
      <w:docPartBody>
        <w:p w:rsidR="00CD323B" w:rsidRDefault="001D2D59" w:rsidP="001D2D59">
          <w:pPr>
            <w:pStyle w:val="1BFE63BD1C944F51A04A81543C388644"/>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180BE5F4B1904B02999D9084567EC343"/>
        <w:category>
          <w:name w:val="General"/>
          <w:gallery w:val="placeholder"/>
        </w:category>
        <w:types>
          <w:type w:val="bbPlcHdr"/>
        </w:types>
        <w:behaviors>
          <w:behavior w:val="content"/>
        </w:behaviors>
        <w:guid w:val="{0FFB5579-7F4B-46FA-A324-61B1D1699F03}"/>
      </w:docPartPr>
      <w:docPartBody>
        <w:p w:rsidR="00CD323B" w:rsidRDefault="001D2D59" w:rsidP="001D2D59">
          <w:pPr>
            <w:pStyle w:val="180BE5F4B1904B02999D9084567EC343"/>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BB59725842C442E48705FAC1C57CA3EE"/>
        <w:category>
          <w:name w:val="General"/>
          <w:gallery w:val="placeholder"/>
        </w:category>
        <w:types>
          <w:type w:val="bbPlcHdr"/>
        </w:types>
        <w:behaviors>
          <w:behavior w:val="content"/>
        </w:behaviors>
        <w:guid w:val="{A672425E-287D-4F44-A324-150CCF55A852}"/>
      </w:docPartPr>
      <w:docPartBody>
        <w:p w:rsidR="00CD323B" w:rsidRDefault="001D2D59" w:rsidP="001D2D59">
          <w:pPr>
            <w:pStyle w:val="BB59725842C442E48705FAC1C57CA3EE"/>
          </w:pPr>
          <w:r w:rsidRPr="00192758">
            <w:rPr>
              <w:rStyle w:val="PlaceholderText"/>
              <w:rFonts w:ascii="Libre Franklin Thin" w:hAnsi="Libre Franklin Thin"/>
              <w:i/>
              <w:iCs/>
              <w:color w:val="747474" w:themeColor="background2" w:themeShade="80"/>
            </w:rPr>
            <w:t>Type bewaakte plaats.</w:t>
          </w:r>
        </w:p>
      </w:docPartBody>
    </w:docPart>
    <w:docPart>
      <w:docPartPr>
        <w:name w:val="A933650E586D435888AA2749D04F045D"/>
        <w:category>
          <w:name w:val="General"/>
          <w:gallery w:val="placeholder"/>
        </w:category>
        <w:types>
          <w:type w:val="bbPlcHdr"/>
        </w:types>
        <w:behaviors>
          <w:behavior w:val="content"/>
        </w:behaviors>
        <w:guid w:val="{DCE5BEF7-E430-4E5F-BEB8-E2723B494504}"/>
      </w:docPartPr>
      <w:docPartBody>
        <w:p w:rsidR="00CD323B" w:rsidRDefault="001D2D59" w:rsidP="001D2D59">
          <w:pPr>
            <w:pStyle w:val="A933650E586D435888AA2749D04F045D"/>
          </w:pPr>
          <w:r w:rsidRPr="00192758">
            <w:rPr>
              <w:rStyle w:val="PlaceholderText"/>
              <w:rFonts w:ascii="Libre Franklin Thin" w:hAnsi="Libre Franklin Thin"/>
              <w:i/>
              <w:iCs/>
              <w:color w:val="747474" w:themeColor="background2" w:themeShade="80"/>
            </w:rPr>
            <w:t>Ja / Neen</w:t>
          </w:r>
        </w:p>
      </w:docPartBody>
    </w:docPart>
    <w:docPart>
      <w:docPartPr>
        <w:name w:val="6F8DBA9B1C614808AEF0B0B66CBC9321"/>
        <w:category>
          <w:name w:val="General"/>
          <w:gallery w:val="placeholder"/>
        </w:category>
        <w:types>
          <w:type w:val="bbPlcHdr"/>
        </w:types>
        <w:behaviors>
          <w:behavior w:val="content"/>
        </w:behaviors>
        <w:guid w:val="{C8517754-394D-4827-875D-CFA2A9321902}"/>
      </w:docPartPr>
      <w:docPartBody>
        <w:p w:rsidR="00CD323B" w:rsidRDefault="001D2D59" w:rsidP="001D2D59">
          <w:pPr>
            <w:pStyle w:val="6F8DBA9B1C614808AEF0B0B66CBC9321"/>
          </w:pPr>
          <w:r w:rsidRPr="00192758">
            <w:rPr>
              <w:rStyle w:val="PlaceholderText"/>
              <w:rFonts w:ascii="Libre Franklin Thin" w:hAnsi="Libre Franklin Thin"/>
              <w:i/>
              <w:iCs/>
              <w:color w:val="747474" w:themeColor="background2" w:themeShade="80"/>
            </w:rPr>
            <w:t>Type bewakingscamera.</w:t>
          </w:r>
        </w:p>
      </w:docPartBody>
    </w:docPart>
    <w:docPart>
      <w:docPartPr>
        <w:name w:val="35CA9890017348AC9C1186FB5AFD28F1"/>
        <w:category>
          <w:name w:val="General"/>
          <w:gallery w:val="placeholder"/>
        </w:category>
        <w:types>
          <w:type w:val="bbPlcHdr"/>
        </w:types>
        <w:behaviors>
          <w:behavior w:val="content"/>
        </w:behaviors>
        <w:guid w:val="{BCF9268A-877C-407D-A5DD-4FCC5D295724}"/>
      </w:docPartPr>
      <w:docPartBody>
        <w:p w:rsidR="00CD323B" w:rsidRDefault="001D2D59" w:rsidP="001D2D59">
          <w:pPr>
            <w:pStyle w:val="35CA9890017348AC9C1186FB5AFD28F1"/>
          </w:pPr>
          <w:r w:rsidRPr="00192758">
            <w:rPr>
              <w:rStyle w:val="PlaceholderText"/>
              <w:rFonts w:ascii="Libre Franklin Thin" w:hAnsi="Libre Franklin Thin"/>
              <w:i/>
              <w:iCs/>
              <w:color w:val="747474" w:themeColor="background2" w:themeShade="80"/>
            </w:rPr>
            <w:t>Ja / Neen</w:t>
          </w:r>
        </w:p>
      </w:docPartBody>
    </w:docPart>
    <w:docPart>
      <w:docPartPr>
        <w:name w:val="5E1DB5D80BBB4CB8A0ACB61FA63595F7"/>
        <w:category>
          <w:name w:val="General"/>
          <w:gallery w:val="placeholder"/>
        </w:category>
        <w:types>
          <w:type w:val="bbPlcHdr"/>
        </w:types>
        <w:behaviors>
          <w:behavior w:val="content"/>
        </w:behaviors>
        <w:guid w:val="{42208C3D-2B51-41B9-9259-80E07308E491}"/>
      </w:docPartPr>
      <w:docPartBody>
        <w:p w:rsidR="00CD323B" w:rsidRDefault="001D2D59" w:rsidP="001D2D59">
          <w:pPr>
            <w:pStyle w:val="5E1DB5D80BBB4CB8A0ACB61FA63595F7"/>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6685B46640924311876887C2419DF62F"/>
        <w:category>
          <w:name w:val="General"/>
          <w:gallery w:val="placeholder"/>
        </w:category>
        <w:types>
          <w:type w:val="bbPlcHdr"/>
        </w:types>
        <w:behaviors>
          <w:behavior w:val="content"/>
        </w:behaviors>
        <w:guid w:val="{0DB503D2-3584-47DA-9986-6CF86FD6AD76}"/>
      </w:docPartPr>
      <w:docPartBody>
        <w:p w:rsidR="00CD323B" w:rsidRDefault="001D2D59" w:rsidP="001D2D59">
          <w:pPr>
            <w:pStyle w:val="6685B46640924311876887C2419DF62F"/>
          </w:pPr>
          <w:r w:rsidRPr="00192758">
            <w:rPr>
              <w:rStyle w:val="PlaceholderText"/>
              <w:rFonts w:ascii="Libre Franklin Thin" w:hAnsi="Libre Franklin Thin"/>
              <w:i/>
              <w:iCs/>
              <w:color w:val="747474" w:themeColor="background2" w:themeShade="80"/>
            </w:rPr>
            <w:t>Voeg nummer in.</w:t>
          </w:r>
        </w:p>
      </w:docPartBody>
    </w:docPart>
    <w:docPart>
      <w:docPartPr>
        <w:name w:val="02B86089547E45258CEC461447FE66F5"/>
        <w:category>
          <w:name w:val="General"/>
          <w:gallery w:val="placeholder"/>
        </w:category>
        <w:types>
          <w:type w:val="bbPlcHdr"/>
        </w:types>
        <w:behaviors>
          <w:behavior w:val="content"/>
        </w:behaviors>
        <w:guid w:val="{E23F6097-969B-4414-A0F6-59048973CF30}"/>
      </w:docPartPr>
      <w:docPartBody>
        <w:p w:rsidR="00CD323B" w:rsidRDefault="001D2D59" w:rsidP="001D2D59">
          <w:pPr>
            <w:pStyle w:val="02B86089547E45258CEC461447FE66F5"/>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2A97FCCB3B3040629BAF2CCBF30253CA"/>
        <w:category>
          <w:name w:val="General"/>
          <w:gallery w:val="placeholder"/>
        </w:category>
        <w:types>
          <w:type w:val="bbPlcHdr"/>
        </w:types>
        <w:behaviors>
          <w:behavior w:val="content"/>
        </w:behaviors>
        <w:guid w:val="{04A34A8B-6009-4EB6-978D-F1B97D1748AD}"/>
      </w:docPartPr>
      <w:docPartBody>
        <w:p w:rsidR="00CD323B" w:rsidRDefault="001D2D59" w:rsidP="001D2D59">
          <w:pPr>
            <w:pStyle w:val="2A97FCCB3B3040629BAF2CCBF30253CA"/>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411583DD01C347A583D6653725977602"/>
        <w:category>
          <w:name w:val="General"/>
          <w:gallery w:val="placeholder"/>
        </w:category>
        <w:types>
          <w:type w:val="bbPlcHdr"/>
        </w:types>
        <w:behaviors>
          <w:behavior w:val="content"/>
        </w:behaviors>
        <w:guid w:val="{0EEB6729-B61B-4862-A4EA-708DEBF34DA5}"/>
      </w:docPartPr>
      <w:docPartBody>
        <w:p w:rsidR="00CD323B" w:rsidRDefault="001D2D59" w:rsidP="001D2D59">
          <w:pPr>
            <w:pStyle w:val="411583DD01C347A583D6653725977602"/>
          </w:pPr>
          <w:r w:rsidRPr="00192758">
            <w:rPr>
              <w:rStyle w:val="PlaceholderText"/>
              <w:rFonts w:ascii="Libre Franklin Thin" w:hAnsi="Libre Franklin Thin"/>
              <w:i/>
              <w:iCs/>
              <w:color w:val="747474" w:themeColor="background2" w:themeShade="80"/>
            </w:rPr>
            <w:t>Type bewaakte plaats.</w:t>
          </w:r>
        </w:p>
      </w:docPartBody>
    </w:docPart>
    <w:docPart>
      <w:docPartPr>
        <w:name w:val="EBE09557D6204BF1A521411CDC94897E"/>
        <w:category>
          <w:name w:val="General"/>
          <w:gallery w:val="placeholder"/>
        </w:category>
        <w:types>
          <w:type w:val="bbPlcHdr"/>
        </w:types>
        <w:behaviors>
          <w:behavior w:val="content"/>
        </w:behaviors>
        <w:guid w:val="{694B0EE2-7583-4487-89F0-8B8FFD00DFA3}"/>
      </w:docPartPr>
      <w:docPartBody>
        <w:p w:rsidR="00CD323B" w:rsidRDefault="001D2D59" w:rsidP="001D2D59">
          <w:pPr>
            <w:pStyle w:val="EBE09557D6204BF1A521411CDC94897E"/>
          </w:pPr>
          <w:r w:rsidRPr="00192758">
            <w:rPr>
              <w:rStyle w:val="PlaceholderText"/>
              <w:rFonts w:ascii="Libre Franklin Thin" w:hAnsi="Libre Franklin Thin"/>
              <w:i/>
              <w:iCs/>
              <w:color w:val="747474" w:themeColor="background2" w:themeShade="80"/>
            </w:rPr>
            <w:t>Ja / Neen</w:t>
          </w:r>
        </w:p>
      </w:docPartBody>
    </w:docPart>
    <w:docPart>
      <w:docPartPr>
        <w:name w:val="DF7B71C84CBB42A38530FEB6B9AFFB43"/>
        <w:category>
          <w:name w:val="General"/>
          <w:gallery w:val="placeholder"/>
        </w:category>
        <w:types>
          <w:type w:val="bbPlcHdr"/>
        </w:types>
        <w:behaviors>
          <w:behavior w:val="content"/>
        </w:behaviors>
        <w:guid w:val="{78516000-770E-4EB4-A48C-5C8362FFBF09}"/>
      </w:docPartPr>
      <w:docPartBody>
        <w:p w:rsidR="00CD323B" w:rsidRDefault="001D2D59" w:rsidP="001D2D59">
          <w:pPr>
            <w:pStyle w:val="DF7B71C84CBB42A38530FEB6B9AFFB43"/>
          </w:pPr>
          <w:r w:rsidRPr="00192758">
            <w:rPr>
              <w:rStyle w:val="PlaceholderText"/>
              <w:rFonts w:ascii="Libre Franklin Thin" w:hAnsi="Libre Franklin Thin"/>
              <w:i/>
              <w:iCs/>
              <w:color w:val="747474" w:themeColor="background2" w:themeShade="80"/>
            </w:rPr>
            <w:t>Type bewakingscamera.</w:t>
          </w:r>
        </w:p>
      </w:docPartBody>
    </w:docPart>
    <w:docPart>
      <w:docPartPr>
        <w:name w:val="6526C0996AF048A4BB25734C1A2509AE"/>
        <w:category>
          <w:name w:val="General"/>
          <w:gallery w:val="placeholder"/>
        </w:category>
        <w:types>
          <w:type w:val="bbPlcHdr"/>
        </w:types>
        <w:behaviors>
          <w:behavior w:val="content"/>
        </w:behaviors>
        <w:guid w:val="{A3EFDEDF-37C5-4F0F-BFE9-2371EF91BCA8}"/>
      </w:docPartPr>
      <w:docPartBody>
        <w:p w:rsidR="00CD323B" w:rsidRDefault="001D2D59" w:rsidP="001D2D59">
          <w:pPr>
            <w:pStyle w:val="6526C0996AF048A4BB25734C1A2509AE"/>
          </w:pPr>
          <w:r w:rsidRPr="00192758">
            <w:rPr>
              <w:rStyle w:val="PlaceholderText"/>
              <w:rFonts w:ascii="Libre Franklin Thin" w:hAnsi="Libre Franklin Thin"/>
              <w:i/>
              <w:iCs/>
              <w:color w:val="747474" w:themeColor="background2" w:themeShade="80"/>
            </w:rPr>
            <w:t>Ja / Neen</w:t>
          </w:r>
        </w:p>
      </w:docPartBody>
    </w:docPart>
    <w:docPart>
      <w:docPartPr>
        <w:name w:val="E6BC63DA382A4144995BFCE16F5CA79F"/>
        <w:category>
          <w:name w:val="General"/>
          <w:gallery w:val="placeholder"/>
        </w:category>
        <w:types>
          <w:type w:val="bbPlcHdr"/>
        </w:types>
        <w:behaviors>
          <w:behavior w:val="content"/>
        </w:behaviors>
        <w:guid w:val="{6C88C6F3-E9F8-41DC-924B-28301809EC76}"/>
      </w:docPartPr>
      <w:docPartBody>
        <w:p w:rsidR="00CD323B" w:rsidRDefault="001D2D59" w:rsidP="001D2D59">
          <w:pPr>
            <w:pStyle w:val="E6BC63DA382A4144995BFCE16F5CA79F"/>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486D52A6D29041828DA35A79D43200A1"/>
        <w:category>
          <w:name w:val="General"/>
          <w:gallery w:val="placeholder"/>
        </w:category>
        <w:types>
          <w:type w:val="bbPlcHdr"/>
        </w:types>
        <w:behaviors>
          <w:behavior w:val="content"/>
        </w:behaviors>
        <w:guid w:val="{6F8E3E50-B25D-4B17-9EAE-27FA7CA8866A}"/>
      </w:docPartPr>
      <w:docPartBody>
        <w:p w:rsidR="00CD323B" w:rsidRDefault="001D2D59" w:rsidP="001D2D59">
          <w:pPr>
            <w:pStyle w:val="486D52A6D29041828DA35A79D43200A1"/>
          </w:pPr>
          <w:r w:rsidRPr="00192758">
            <w:rPr>
              <w:rStyle w:val="PlaceholderText"/>
              <w:rFonts w:ascii="Libre Franklin Thin" w:hAnsi="Libre Franklin Thin"/>
              <w:i/>
              <w:iCs/>
              <w:color w:val="747474" w:themeColor="background2" w:themeShade="80"/>
            </w:rPr>
            <w:t>Voeg nummer in.</w:t>
          </w:r>
        </w:p>
      </w:docPartBody>
    </w:docPart>
    <w:docPart>
      <w:docPartPr>
        <w:name w:val="AC84A73C7BD845B3AB5E3B691D9E76DE"/>
        <w:category>
          <w:name w:val="General"/>
          <w:gallery w:val="placeholder"/>
        </w:category>
        <w:types>
          <w:type w:val="bbPlcHdr"/>
        </w:types>
        <w:behaviors>
          <w:behavior w:val="content"/>
        </w:behaviors>
        <w:guid w:val="{9C07299F-6DCE-418D-83F3-6BB94EF0667C}"/>
      </w:docPartPr>
      <w:docPartBody>
        <w:p w:rsidR="00CD323B" w:rsidRDefault="001D2D59" w:rsidP="001D2D59">
          <w:pPr>
            <w:pStyle w:val="AC84A73C7BD845B3AB5E3B691D9E76DE"/>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147F6141502A4B218AC40CECBD70F58A"/>
        <w:category>
          <w:name w:val="General"/>
          <w:gallery w:val="placeholder"/>
        </w:category>
        <w:types>
          <w:type w:val="bbPlcHdr"/>
        </w:types>
        <w:behaviors>
          <w:behavior w:val="content"/>
        </w:behaviors>
        <w:guid w:val="{2B43981E-E1F0-4D77-A399-817657B60E00}"/>
      </w:docPartPr>
      <w:docPartBody>
        <w:p w:rsidR="00CD323B" w:rsidRDefault="001D2D59" w:rsidP="001D2D59">
          <w:pPr>
            <w:pStyle w:val="147F6141502A4B218AC40CECBD70F58A"/>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942778D03D7E4E0B90212158F73C4742"/>
        <w:category>
          <w:name w:val="General"/>
          <w:gallery w:val="placeholder"/>
        </w:category>
        <w:types>
          <w:type w:val="bbPlcHdr"/>
        </w:types>
        <w:behaviors>
          <w:behavior w:val="content"/>
        </w:behaviors>
        <w:guid w:val="{70B89D84-DB59-4D28-BD3F-4CBFB0CA3CED}"/>
      </w:docPartPr>
      <w:docPartBody>
        <w:p w:rsidR="00CD323B" w:rsidRDefault="001D2D59" w:rsidP="001D2D59">
          <w:pPr>
            <w:pStyle w:val="942778D03D7E4E0B90212158F73C4742"/>
          </w:pPr>
          <w:r w:rsidRPr="00192758">
            <w:rPr>
              <w:rStyle w:val="PlaceholderText"/>
              <w:rFonts w:ascii="Libre Franklin Thin" w:hAnsi="Libre Franklin Thin"/>
              <w:i/>
              <w:iCs/>
              <w:color w:val="747474" w:themeColor="background2" w:themeShade="80"/>
            </w:rPr>
            <w:t>Type bewaakte plaats.</w:t>
          </w:r>
        </w:p>
      </w:docPartBody>
    </w:docPart>
    <w:docPart>
      <w:docPartPr>
        <w:name w:val="212872CADB77485D9C823B19414C62E2"/>
        <w:category>
          <w:name w:val="General"/>
          <w:gallery w:val="placeholder"/>
        </w:category>
        <w:types>
          <w:type w:val="bbPlcHdr"/>
        </w:types>
        <w:behaviors>
          <w:behavior w:val="content"/>
        </w:behaviors>
        <w:guid w:val="{370264BB-FBBE-4FCC-A29F-5D2D416042BA}"/>
      </w:docPartPr>
      <w:docPartBody>
        <w:p w:rsidR="00CD323B" w:rsidRDefault="001D2D59" w:rsidP="001D2D59">
          <w:pPr>
            <w:pStyle w:val="212872CADB77485D9C823B19414C62E2"/>
          </w:pPr>
          <w:r w:rsidRPr="00192758">
            <w:rPr>
              <w:rStyle w:val="PlaceholderText"/>
              <w:rFonts w:ascii="Libre Franklin Thin" w:hAnsi="Libre Franklin Thin"/>
              <w:i/>
              <w:iCs/>
              <w:color w:val="747474" w:themeColor="background2" w:themeShade="80"/>
            </w:rPr>
            <w:t>Ja / Neen</w:t>
          </w:r>
        </w:p>
      </w:docPartBody>
    </w:docPart>
    <w:docPart>
      <w:docPartPr>
        <w:name w:val="D90B6E822FA14F96ABCE8F1AE201F44A"/>
        <w:category>
          <w:name w:val="General"/>
          <w:gallery w:val="placeholder"/>
        </w:category>
        <w:types>
          <w:type w:val="bbPlcHdr"/>
        </w:types>
        <w:behaviors>
          <w:behavior w:val="content"/>
        </w:behaviors>
        <w:guid w:val="{A669BE92-B366-4F85-8592-E96A12186AFC}"/>
      </w:docPartPr>
      <w:docPartBody>
        <w:p w:rsidR="00CD323B" w:rsidRDefault="001D2D59" w:rsidP="001D2D59">
          <w:pPr>
            <w:pStyle w:val="D90B6E822FA14F96ABCE8F1AE201F44A"/>
          </w:pPr>
          <w:r w:rsidRPr="00192758">
            <w:rPr>
              <w:rStyle w:val="PlaceholderText"/>
              <w:rFonts w:ascii="Libre Franklin Thin" w:hAnsi="Libre Franklin Thin"/>
              <w:i/>
              <w:iCs/>
              <w:color w:val="747474" w:themeColor="background2" w:themeShade="80"/>
            </w:rPr>
            <w:t>Type bewakingscamera.</w:t>
          </w:r>
        </w:p>
      </w:docPartBody>
    </w:docPart>
    <w:docPart>
      <w:docPartPr>
        <w:name w:val="8D4B9E8934F3418CA1AD2360F33DE715"/>
        <w:category>
          <w:name w:val="General"/>
          <w:gallery w:val="placeholder"/>
        </w:category>
        <w:types>
          <w:type w:val="bbPlcHdr"/>
        </w:types>
        <w:behaviors>
          <w:behavior w:val="content"/>
        </w:behaviors>
        <w:guid w:val="{12A0FB64-7BD5-403B-B01E-A996005C41A3}"/>
      </w:docPartPr>
      <w:docPartBody>
        <w:p w:rsidR="00CD323B" w:rsidRDefault="001D2D59" w:rsidP="001D2D59">
          <w:pPr>
            <w:pStyle w:val="8D4B9E8934F3418CA1AD2360F33DE715"/>
          </w:pPr>
          <w:r w:rsidRPr="00192758">
            <w:rPr>
              <w:rStyle w:val="PlaceholderText"/>
              <w:rFonts w:ascii="Libre Franklin Thin" w:hAnsi="Libre Franklin Thin"/>
              <w:i/>
              <w:iCs/>
              <w:color w:val="747474" w:themeColor="background2" w:themeShade="80"/>
            </w:rPr>
            <w:t>Ja / Neen</w:t>
          </w:r>
        </w:p>
      </w:docPartBody>
    </w:docPart>
    <w:docPart>
      <w:docPartPr>
        <w:name w:val="9BB694BA9A47478498966C5712541F29"/>
        <w:category>
          <w:name w:val="General"/>
          <w:gallery w:val="placeholder"/>
        </w:category>
        <w:types>
          <w:type w:val="bbPlcHdr"/>
        </w:types>
        <w:behaviors>
          <w:behavior w:val="content"/>
        </w:behaviors>
        <w:guid w:val="{E26378D2-E336-4F71-A6CC-CFF6F1A2F74D}"/>
      </w:docPartPr>
      <w:docPartBody>
        <w:p w:rsidR="00CD323B" w:rsidRDefault="001D2D59" w:rsidP="001D2D59">
          <w:pPr>
            <w:pStyle w:val="9BB694BA9A47478498966C5712541F29"/>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4320681CD45447478DBC64F16E5BD1D9"/>
        <w:category>
          <w:name w:val="General"/>
          <w:gallery w:val="placeholder"/>
        </w:category>
        <w:types>
          <w:type w:val="bbPlcHdr"/>
        </w:types>
        <w:behaviors>
          <w:behavior w:val="content"/>
        </w:behaviors>
        <w:guid w:val="{220137DF-7E50-4432-9F3C-ACC921AF29AD}"/>
      </w:docPartPr>
      <w:docPartBody>
        <w:p w:rsidR="00CD323B" w:rsidRDefault="001D2D59" w:rsidP="001D2D59">
          <w:pPr>
            <w:pStyle w:val="4320681CD45447478DBC64F16E5BD1D9"/>
          </w:pPr>
          <w:r w:rsidRPr="00192758">
            <w:rPr>
              <w:rStyle w:val="PlaceholderText"/>
              <w:rFonts w:ascii="Libre Franklin Thin" w:hAnsi="Libre Franklin Thin"/>
              <w:i/>
              <w:iCs/>
              <w:color w:val="747474" w:themeColor="background2" w:themeShade="80"/>
            </w:rPr>
            <w:t>Voeg nummer in.</w:t>
          </w:r>
        </w:p>
      </w:docPartBody>
    </w:docPart>
    <w:docPart>
      <w:docPartPr>
        <w:name w:val="27017B499C924046B1B31D92DCED129E"/>
        <w:category>
          <w:name w:val="General"/>
          <w:gallery w:val="placeholder"/>
        </w:category>
        <w:types>
          <w:type w:val="bbPlcHdr"/>
        </w:types>
        <w:behaviors>
          <w:behavior w:val="content"/>
        </w:behaviors>
        <w:guid w:val="{6413FC6B-5DD0-4369-AB79-3806F23C13BD}"/>
      </w:docPartPr>
      <w:docPartBody>
        <w:p w:rsidR="00CD323B" w:rsidRDefault="001D2D59" w:rsidP="001D2D59">
          <w:pPr>
            <w:pStyle w:val="27017B499C924046B1B31D92DCED129E"/>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6455F5C3762049E0905C4A5F7FB4F166"/>
        <w:category>
          <w:name w:val="General"/>
          <w:gallery w:val="placeholder"/>
        </w:category>
        <w:types>
          <w:type w:val="bbPlcHdr"/>
        </w:types>
        <w:behaviors>
          <w:behavior w:val="content"/>
        </w:behaviors>
        <w:guid w:val="{F1C33DFF-2981-4873-91B0-D7B0AF6AA843}"/>
      </w:docPartPr>
      <w:docPartBody>
        <w:p w:rsidR="00CD323B" w:rsidRDefault="001D2D59" w:rsidP="001D2D59">
          <w:pPr>
            <w:pStyle w:val="6455F5C3762049E0905C4A5F7FB4F166"/>
          </w:pPr>
          <w:r w:rsidRPr="00192758">
            <w:rPr>
              <w:rStyle w:val="PlaceholderText"/>
              <w:rFonts w:ascii="Libre Franklin Thin" w:hAnsi="Libre Franklin Thin"/>
              <w:i/>
              <w:iCs/>
              <w:color w:val="747474" w:themeColor="background2" w:themeShade="80"/>
            </w:rPr>
            <w:t xml:space="preserve">In geval van een permanente vaste bewakingscamera, gelieve te vermelden waar de bewakingscamera is geïnstalleerd en de bewaakte plaats te beschrijven. </w:t>
          </w:r>
          <w:r w:rsidRPr="00192758">
            <w:rPr>
              <w:rStyle w:val="PlaceholderText"/>
              <w:rFonts w:ascii="Libre Franklin Thin" w:hAnsi="Libre Franklin Thin"/>
              <w:i/>
              <w:iCs/>
              <w:color w:val="747474" w:themeColor="background2" w:themeShade="80"/>
            </w:rPr>
            <w:br/>
          </w:r>
          <w:r w:rsidRPr="00192758">
            <w:rPr>
              <w:rStyle w:val="PlaceholderText"/>
              <w:rFonts w:ascii="Libre Franklin Thin" w:hAnsi="Libre Franklin Thin"/>
              <w:i/>
              <w:iCs/>
              <w:color w:val="747474" w:themeColor="background2" w:themeShade="80"/>
            </w:rPr>
            <w:br/>
            <w:t>In geval van een tijdelijke vaste bewakingscamera, gelieve te vermelden waar de bewakingscamera is geïnstalleerd alsook de bewaakte zones en de periodes te beschrijven waarin de camera in gebruik wordt genomen.</w:t>
          </w:r>
        </w:p>
      </w:docPartBody>
    </w:docPart>
    <w:docPart>
      <w:docPartPr>
        <w:name w:val="35102D6E575346E69A821B3647481584"/>
        <w:category>
          <w:name w:val="General"/>
          <w:gallery w:val="placeholder"/>
        </w:category>
        <w:types>
          <w:type w:val="bbPlcHdr"/>
        </w:types>
        <w:behaviors>
          <w:behavior w:val="content"/>
        </w:behaviors>
        <w:guid w:val="{318D717B-8098-4355-AB51-5485D10D54C8}"/>
      </w:docPartPr>
      <w:docPartBody>
        <w:p w:rsidR="00CD323B" w:rsidRDefault="001D2D59" w:rsidP="001D2D59">
          <w:pPr>
            <w:pStyle w:val="35102D6E575346E69A821B3647481584"/>
          </w:pPr>
          <w:r w:rsidRPr="00192758">
            <w:rPr>
              <w:rStyle w:val="PlaceholderText"/>
              <w:rFonts w:ascii="Libre Franklin Thin" w:hAnsi="Libre Franklin Thin"/>
              <w:i/>
              <w:iCs/>
              <w:color w:val="747474" w:themeColor="background2" w:themeShade="80"/>
            </w:rPr>
            <w:t>Type bewaakte plaats.</w:t>
          </w:r>
        </w:p>
      </w:docPartBody>
    </w:docPart>
    <w:docPart>
      <w:docPartPr>
        <w:name w:val="D71188C6A168465C859C7CDF94BF33F0"/>
        <w:category>
          <w:name w:val="General"/>
          <w:gallery w:val="placeholder"/>
        </w:category>
        <w:types>
          <w:type w:val="bbPlcHdr"/>
        </w:types>
        <w:behaviors>
          <w:behavior w:val="content"/>
        </w:behaviors>
        <w:guid w:val="{1D4440D8-51BD-47AE-B207-423C7B07EBE6}"/>
      </w:docPartPr>
      <w:docPartBody>
        <w:p w:rsidR="00CD323B" w:rsidRDefault="001D2D59" w:rsidP="001D2D59">
          <w:pPr>
            <w:pStyle w:val="D71188C6A168465C859C7CDF94BF33F0"/>
          </w:pPr>
          <w:r w:rsidRPr="00192758">
            <w:rPr>
              <w:rStyle w:val="PlaceholderText"/>
              <w:rFonts w:ascii="Libre Franklin Thin" w:hAnsi="Libre Franklin Thin"/>
              <w:i/>
              <w:iCs/>
              <w:color w:val="747474" w:themeColor="background2" w:themeShade="80"/>
            </w:rPr>
            <w:t>Ja / Neen</w:t>
          </w:r>
        </w:p>
      </w:docPartBody>
    </w:docPart>
    <w:docPart>
      <w:docPartPr>
        <w:name w:val="A0CC1A8F02294313938EFE9A8E9668F2"/>
        <w:category>
          <w:name w:val="General"/>
          <w:gallery w:val="placeholder"/>
        </w:category>
        <w:types>
          <w:type w:val="bbPlcHdr"/>
        </w:types>
        <w:behaviors>
          <w:behavior w:val="content"/>
        </w:behaviors>
        <w:guid w:val="{3528AB40-CE9C-4380-BFD9-AE77D2D06159}"/>
      </w:docPartPr>
      <w:docPartBody>
        <w:p w:rsidR="00CD323B" w:rsidRDefault="001D2D59" w:rsidP="001D2D59">
          <w:pPr>
            <w:pStyle w:val="A0CC1A8F02294313938EFE9A8E9668F2"/>
          </w:pPr>
          <w:r w:rsidRPr="00192758">
            <w:rPr>
              <w:rStyle w:val="PlaceholderText"/>
              <w:rFonts w:ascii="Libre Franklin Thin" w:hAnsi="Libre Franklin Thin"/>
              <w:i/>
              <w:iCs/>
              <w:color w:val="747474" w:themeColor="background2" w:themeShade="80"/>
            </w:rPr>
            <w:t>Type bewakingscamera.</w:t>
          </w:r>
        </w:p>
      </w:docPartBody>
    </w:docPart>
    <w:docPart>
      <w:docPartPr>
        <w:name w:val="5752DA1F9D994F4B85BB9D9FFEA20B2A"/>
        <w:category>
          <w:name w:val="General"/>
          <w:gallery w:val="placeholder"/>
        </w:category>
        <w:types>
          <w:type w:val="bbPlcHdr"/>
        </w:types>
        <w:behaviors>
          <w:behavior w:val="content"/>
        </w:behaviors>
        <w:guid w:val="{58227B20-19F9-4ED6-8932-5F82D8110252}"/>
      </w:docPartPr>
      <w:docPartBody>
        <w:p w:rsidR="00CD323B" w:rsidRDefault="001D2D59" w:rsidP="001D2D59">
          <w:pPr>
            <w:pStyle w:val="5752DA1F9D994F4B85BB9D9FFEA20B2A"/>
          </w:pPr>
          <w:r w:rsidRPr="00192758">
            <w:rPr>
              <w:rStyle w:val="PlaceholderText"/>
              <w:rFonts w:ascii="Libre Franklin Thin" w:hAnsi="Libre Franklin Thin"/>
              <w:i/>
              <w:iCs/>
              <w:color w:val="747474" w:themeColor="background2" w:themeShade="80"/>
            </w:rPr>
            <w:t>Ja / Neen</w:t>
          </w:r>
        </w:p>
      </w:docPartBody>
    </w:docPart>
    <w:docPart>
      <w:docPartPr>
        <w:name w:val="2877EDD8B32446E9BF13BFFAC996BA3A"/>
        <w:category>
          <w:name w:val="General"/>
          <w:gallery w:val="placeholder"/>
        </w:category>
        <w:types>
          <w:type w:val="bbPlcHdr"/>
        </w:types>
        <w:behaviors>
          <w:behavior w:val="content"/>
        </w:behaviors>
        <w:guid w:val="{25D63A2D-8DEE-4202-8D9E-D142CB27C0DB}"/>
      </w:docPartPr>
      <w:docPartBody>
        <w:p w:rsidR="00CD323B" w:rsidRDefault="001D2D59" w:rsidP="001D2D59">
          <w:pPr>
            <w:pStyle w:val="2877EDD8B32446E9BF13BFFAC996BA3A"/>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i/>
              <w:iCs/>
              <w:color w:val="747474" w:themeColor="background2" w:themeShade="80"/>
              <w:szCs w:val="18"/>
            </w:rPr>
            <w:t>.</w:t>
          </w:r>
        </w:p>
      </w:docPartBody>
    </w:docPart>
    <w:docPart>
      <w:docPartPr>
        <w:name w:val="83E9FF6916B0403EBBE351BE2C07CED0"/>
        <w:category>
          <w:name w:val="General"/>
          <w:gallery w:val="placeholder"/>
        </w:category>
        <w:types>
          <w:type w:val="bbPlcHdr"/>
        </w:types>
        <w:behaviors>
          <w:behavior w:val="content"/>
        </w:behaviors>
        <w:guid w:val="{5B3C4B36-19DD-4AA2-A6B0-DF1286D94188}"/>
      </w:docPartPr>
      <w:docPartBody>
        <w:p w:rsidR="00CD323B" w:rsidRDefault="001D2D59" w:rsidP="001D2D59">
          <w:pPr>
            <w:pStyle w:val="83E9FF6916B0403EBBE351BE2C07CED0"/>
          </w:pPr>
          <w:r w:rsidRPr="00192758">
            <w:rPr>
              <w:rStyle w:val="PlaceholderText"/>
              <w:rFonts w:ascii="Libre Franklin Thin" w:hAnsi="Libre Franklin Thin"/>
              <w:i/>
              <w:iCs/>
              <w:color w:val="747474" w:themeColor="background2" w:themeShade="80"/>
            </w:rPr>
            <w:t>Voeg nummer in.</w:t>
          </w:r>
        </w:p>
      </w:docPartBody>
    </w:docPart>
    <w:docPart>
      <w:docPartPr>
        <w:name w:val="298BB6BCA03347A3981B46A752A88996"/>
        <w:category>
          <w:name w:val="General"/>
          <w:gallery w:val="placeholder"/>
        </w:category>
        <w:types>
          <w:type w:val="bbPlcHdr"/>
        </w:types>
        <w:behaviors>
          <w:behavior w:val="content"/>
        </w:behaviors>
        <w:guid w:val="{A5B0B444-F410-4E59-9E9A-4ABAE4D40935}"/>
      </w:docPartPr>
      <w:docPartBody>
        <w:p w:rsidR="00CD323B" w:rsidRDefault="001D2D59" w:rsidP="001D2D59">
          <w:pPr>
            <w:pStyle w:val="298BB6BCA03347A3981B46A752A88996"/>
          </w:pPr>
          <w:r w:rsidRPr="00192758">
            <w:rPr>
              <w:rStyle w:val="PlaceholderText"/>
              <w:rFonts w:ascii="Libre Franklin Thin" w:hAnsi="Libre Franklin Thin"/>
              <w:i/>
              <w:iCs/>
              <w:color w:val="747474" w:themeColor="background2" w:themeShade="80"/>
            </w:rPr>
            <w:t>Gelieve het merk, het model en de resolutie van elke actieve bewakingscamera te vermelden. Gelieve ook een technische beschrijving van de bewakingscamera's te verstrekken, evenals, indien het om vaste bewakingscamera's gaat, hun locatie, zo mogelijk aangegeven op een plattegrond.</w:t>
          </w:r>
        </w:p>
      </w:docPartBody>
    </w:docPart>
    <w:docPart>
      <w:docPartPr>
        <w:name w:val="269BF8D88B144AA5B4F214C2313533CE"/>
        <w:category>
          <w:name w:val="General"/>
          <w:gallery w:val="placeholder"/>
        </w:category>
        <w:types>
          <w:type w:val="bbPlcHdr"/>
        </w:types>
        <w:behaviors>
          <w:behavior w:val="content"/>
        </w:behaviors>
        <w:guid w:val="{2237E95D-3C0B-47AD-A0F3-D0EDE8921133}"/>
      </w:docPartPr>
      <w:docPartBody>
        <w:p w:rsidR="00CD323B" w:rsidRDefault="001D2D59" w:rsidP="001D2D59">
          <w:pPr>
            <w:pStyle w:val="269BF8D88B144AA5B4F214C2313533CE"/>
          </w:pPr>
          <w:r w:rsidRPr="00192758">
            <w:rPr>
              <w:rStyle w:val="PlaceholderText"/>
              <w:rFonts w:ascii="Libre Franklin Thin" w:hAnsi="Libre Franklin Thin"/>
              <w:i/>
              <w:iCs/>
              <w:color w:val="747474" w:themeColor="background2" w:themeShade="80"/>
            </w:rPr>
            <w:t>Gelieve het doel van het camerabewakingssysteem aan te geven</w:t>
          </w:r>
        </w:p>
      </w:docPartBody>
    </w:docPart>
    <w:docPart>
      <w:docPartPr>
        <w:name w:val="DF5B1D19ADC14FDB8CA10FA0D3982318"/>
        <w:category>
          <w:name w:val="General"/>
          <w:gallery w:val="placeholder"/>
        </w:category>
        <w:types>
          <w:type w:val="bbPlcHdr"/>
        </w:types>
        <w:behaviors>
          <w:behavior w:val="content"/>
        </w:behaviors>
        <w:guid w:val="{7D596AAB-971A-462C-8624-503BF583E5B5}"/>
      </w:docPartPr>
      <w:docPartBody>
        <w:p w:rsidR="00CD323B" w:rsidRDefault="001D2D59" w:rsidP="001D2D59">
          <w:pPr>
            <w:pStyle w:val="DF5B1D19ADC14FDB8CA10FA0D3982318"/>
          </w:pPr>
          <w:r w:rsidRPr="00192758">
            <w:rPr>
              <w:rStyle w:val="PlaceholderText"/>
              <w:rFonts w:ascii="Libre Franklin Thin" w:hAnsi="Libre Franklin Thin"/>
              <w:i/>
              <w:iCs/>
              <w:color w:val="747474" w:themeColor="background2" w:themeShade="80"/>
            </w:rPr>
            <w:t>Gelieve de rechtmatigheidsgrond aan te geven waarop de verwerking is gebaseerd</w:t>
          </w:r>
        </w:p>
      </w:docPartBody>
    </w:docPart>
    <w:docPart>
      <w:docPartPr>
        <w:name w:val="C3B5B7849C0740179FE05CC937E42486"/>
        <w:category>
          <w:name w:val="General"/>
          <w:gallery w:val="placeholder"/>
        </w:category>
        <w:types>
          <w:type w:val="bbPlcHdr"/>
        </w:types>
        <w:behaviors>
          <w:behavior w:val="content"/>
        </w:behaviors>
        <w:guid w:val="{97DF61BE-015C-4639-8677-79B5ED10D91C}"/>
      </w:docPartPr>
      <w:docPartBody>
        <w:p w:rsidR="00CD323B" w:rsidRDefault="001D2D59" w:rsidP="001D2D59">
          <w:pPr>
            <w:pStyle w:val="C3B5B7849C0740179FE05CC937E42486"/>
          </w:pPr>
          <w:r w:rsidRPr="00192758">
            <w:rPr>
              <w:rStyle w:val="PlaceholderText"/>
              <w:rFonts w:ascii="Libre Franklin Thin" w:hAnsi="Libre Franklin Thin"/>
              <w:i/>
              <w:iCs/>
              <w:color w:val="747474" w:themeColor="background2" w:themeShade="80"/>
            </w:rPr>
            <w:t>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w:t>
          </w:r>
        </w:p>
      </w:docPartBody>
    </w:docPart>
    <w:docPart>
      <w:docPartPr>
        <w:name w:val="1FCF5883BD2C4297837C8A2A4F2FEFA7"/>
        <w:category>
          <w:name w:val="General"/>
          <w:gallery w:val="placeholder"/>
        </w:category>
        <w:types>
          <w:type w:val="bbPlcHdr"/>
        </w:types>
        <w:behaviors>
          <w:behavior w:val="content"/>
        </w:behaviors>
        <w:guid w:val="{28F6EAFA-4DA5-4413-9ADB-6CA90D66A3F8}"/>
      </w:docPartPr>
      <w:docPartBody>
        <w:p w:rsidR="00CD323B" w:rsidRDefault="001D2D59" w:rsidP="001D2D59">
          <w:pPr>
            <w:pStyle w:val="1FCF5883BD2C4297837C8A2A4F2FEFA7"/>
          </w:pPr>
          <w:r w:rsidRPr="00192758">
            <w:rPr>
              <w:rFonts w:ascii="Libre Franklin Thin" w:hAnsi="Libre Franklin Thin"/>
              <w:i/>
              <w:iCs/>
              <w:color w:val="747474" w:themeColor="background2" w:themeShade="80"/>
            </w:rPr>
            <w:t>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w:t>
          </w:r>
        </w:p>
      </w:docPartBody>
    </w:docPart>
    <w:docPart>
      <w:docPartPr>
        <w:name w:val="5D02E077389F48C89254954B08F70DC0"/>
        <w:category>
          <w:name w:val="General"/>
          <w:gallery w:val="placeholder"/>
        </w:category>
        <w:types>
          <w:type w:val="bbPlcHdr"/>
        </w:types>
        <w:behaviors>
          <w:behavior w:val="content"/>
        </w:behaviors>
        <w:guid w:val="{96A80074-C6EC-464D-839B-E227BEEEC857}"/>
      </w:docPartPr>
      <w:docPartBody>
        <w:p w:rsidR="00CD323B" w:rsidRDefault="001D2D59" w:rsidP="001D2D59">
          <w:pPr>
            <w:pStyle w:val="5D02E077389F48C89254954B08F70DC0"/>
          </w:pPr>
          <w:r w:rsidRPr="00192758">
            <w:rPr>
              <w:rFonts w:ascii="Libre Franklin Thin" w:hAnsi="Libre Franklin Thin"/>
              <w:i/>
              <w:iCs/>
              <w:color w:val="747474" w:themeColor="background2" w:themeShade="80"/>
            </w:rPr>
            <w:t>Gelieve de bewaartermijn te vermelden waarna de beelden die met de bewakingscamera's zijn opgenomen, automatisch worden gewist. De camerawet bepaalt dat de bewaartermijn maximaal één maand bedraagt (drie maanden voor plaatsen die een bijzonder veiligheidsrisico inhouden, zoals bepaald in artikel 3 van het koninklijk besluit van 6 december 2018), tenzij de beelden als bewijs of voor identificatie kunnen dienen.</w:t>
          </w:r>
        </w:p>
      </w:docPartBody>
    </w:docPart>
    <w:docPart>
      <w:docPartPr>
        <w:name w:val="DC1CCA4EE1014F75824CA1EFC5FC3D60"/>
        <w:category>
          <w:name w:val="General"/>
          <w:gallery w:val="placeholder"/>
        </w:category>
        <w:types>
          <w:type w:val="bbPlcHdr"/>
        </w:types>
        <w:behaviors>
          <w:behavior w:val="content"/>
        </w:behaviors>
        <w:guid w:val="{6FE1F10B-A060-4B70-B7E1-81AD07C0340F}"/>
      </w:docPartPr>
      <w:docPartBody>
        <w:p w:rsidR="00CD323B" w:rsidRDefault="001D2D59" w:rsidP="001D2D59">
          <w:pPr>
            <w:pStyle w:val="DC1CCA4EE1014F75824CA1EFC5FC3D60"/>
          </w:pPr>
          <w:r w:rsidRPr="00192758">
            <w:rPr>
              <w:rFonts w:ascii="Libre Franklin Thin" w:hAnsi="Libre Franklin Thin"/>
              <w:i/>
              <w:iCs/>
              <w:color w:val="747474" w:themeColor="background2" w:themeShade="80"/>
            </w:rPr>
            <w:t>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w:t>
          </w:r>
        </w:p>
      </w:docPartBody>
    </w:docPart>
    <w:docPart>
      <w:docPartPr>
        <w:name w:val="EF5F4F6AF606440AB8FF3AE1BEFFAA18"/>
        <w:category>
          <w:name w:val="General"/>
          <w:gallery w:val="placeholder"/>
        </w:category>
        <w:types>
          <w:type w:val="bbPlcHdr"/>
        </w:types>
        <w:behaviors>
          <w:behavior w:val="content"/>
        </w:behaviors>
        <w:guid w:val="{D161386F-6329-4D53-A62B-C4F2F3BC9E5F}"/>
      </w:docPartPr>
      <w:docPartBody>
        <w:p w:rsidR="00CD323B" w:rsidRDefault="001D2D59" w:rsidP="001D2D59">
          <w:pPr>
            <w:pStyle w:val="EF5F4F6AF606440AB8FF3AE1BEFFAA18"/>
          </w:pPr>
          <w:r w:rsidRPr="00192758">
            <w:rPr>
              <w:rStyle w:val="PlaceholderText"/>
              <w:rFonts w:ascii="Libre Franklin Thin" w:hAnsi="Libre Franklin Thin"/>
              <w:i/>
              <w:iCs/>
              <w:color w:val="747474" w:themeColor="background2" w:themeShade="80"/>
            </w:rPr>
            <w:t>Beschrijf op welke wijze de bevoegde diensten en betrokken personen op de hoogte zijn gesteld/worden gesteld van de verwerking van beelden, bijvoorbeeld door de grootte van het pictogram en de precieze plaats waar het is aangebracht te vermelden. Kopieer indien van toepassing de inhoud van de privacyverklaring of plaats een link naar een elektronische, openbaar toegankelijke versie van die verklaring.</w:t>
          </w:r>
        </w:p>
      </w:docPartBody>
    </w:docPart>
    <w:docPart>
      <w:docPartPr>
        <w:name w:val="9EA33220BD9844D4A3CDEF789621327D"/>
        <w:category>
          <w:name w:val="General"/>
          <w:gallery w:val="placeholder"/>
        </w:category>
        <w:types>
          <w:type w:val="bbPlcHdr"/>
        </w:types>
        <w:behaviors>
          <w:behavior w:val="content"/>
        </w:behaviors>
        <w:guid w:val="{D29A798C-1B51-45C8-A3A6-86606436F600}"/>
      </w:docPartPr>
      <w:docPartBody>
        <w:p w:rsidR="00CD323B" w:rsidRDefault="001D2D59" w:rsidP="001D2D59">
          <w:pPr>
            <w:pStyle w:val="9EA33220BD9844D4A3CDEF789621327D"/>
          </w:pPr>
          <w:r w:rsidRPr="00192758">
            <w:rPr>
              <w:rStyle w:val="PlaceholderText"/>
              <w:rFonts w:ascii="Libre Franklin Thin" w:hAnsi="Libre Franklin Thin"/>
              <w:i/>
              <w:iCs/>
              <w:color w:val="747474" w:themeColor="background2" w:themeShade="80"/>
            </w:rPr>
            <w:t>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w:t>
          </w:r>
        </w:p>
      </w:docPartBody>
    </w:docPart>
    <w:docPart>
      <w:docPartPr>
        <w:name w:val="E034602C811B4CBEADDF5AFB9FB7292D"/>
        <w:category>
          <w:name w:val="General"/>
          <w:gallery w:val="placeholder"/>
        </w:category>
        <w:types>
          <w:type w:val="bbPlcHdr"/>
        </w:types>
        <w:behaviors>
          <w:behavior w:val="content"/>
        </w:behaviors>
        <w:guid w:val="{1A95CEF1-326C-4F08-B33E-FAB9E7E71611}"/>
      </w:docPartPr>
      <w:docPartBody>
        <w:p w:rsidR="00CD323B" w:rsidRDefault="001D2D59" w:rsidP="001D2D59">
          <w:pPr>
            <w:pStyle w:val="E034602C811B4CBEADDF5AFB9FB7292D"/>
          </w:pPr>
          <w:r w:rsidRPr="00192758">
            <w:rPr>
              <w:rStyle w:val="PlaceholderText"/>
              <w:rFonts w:ascii="Libre Franklin Thin" w:hAnsi="Libre Franklin Thin"/>
              <w:i/>
              <w:iCs/>
              <w:color w:val="747474" w:themeColor="background2" w:themeShade="80"/>
            </w:rPr>
            <w:t>Voeg datum in</w:t>
          </w:r>
          <w:r w:rsidRPr="00192758">
            <w:rPr>
              <w:rStyle w:val="PlaceholderText"/>
              <w:rFonts w:ascii="Libre Franklin Thin" w:hAnsi="Libre Franklin Thin"/>
              <w:color w:val="747474" w:themeColor="background2" w:themeShade="80"/>
            </w:rPr>
            <w:t>.</w:t>
          </w:r>
        </w:p>
      </w:docPartBody>
    </w:docPart>
    <w:docPart>
      <w:docPartPr>
        <w:name w:val="939823225C8242B7869AD6777E3A5587"/>
        <w:category>
          <w:name w:val="General"/>
          <w:gallery w:val="placeholder"/>
        </w:category>
        <w:types>
          <w:type w:val="bbPlcHdr"/>
        </w:types>
        <w:behaviors>
          <w:behavior w:val="content"/>
        </w:behaviors>
        <w:guid w:val="{DDB1D773-D589-4C07-A405-A16DCFB682CE}"/>
      </w:docPartPr>
      <w:docPartBody>
        <w:p w:rsidR="00CD323B" w:rsidRDefault="001D2D59" w:rsidP="001D2D59">
          <w:pPr>
            <w:pStyle w:val="939823225C8242B7869AD6777E3A5587"/>
          </w:pPr>
          <w:r w:rsidRPr="00192758">
            <w:rPr>
              <w:rStyle w:val="PlaceholderText"/>
              <w:rFonts w:ascii="Libre Franklin ExtraLight" w:hAnsi="Libre Franklin ExtraLight"/>
              <w:i/>
              <w:iCs/>
              <w:color w:val="000000" w:themeColor="text1"/>
              <w:sz w:val="14"/>
              <w:szCs w:val="14"/>
            </w:rPr>
            <w:t>Voeg datum in</w:t>
          </w:r>
          <w:r w:rsidRPr="00192758">
            <w:rPr>
              <w:rStyle w:val="PlaceholderText"/>
              <w:rFonts w:ascii="Libre Franklin ExtraLight" w:hAnsi="Libre Franklin ExtraLight"/>
              <w:color w:val="000000" w:themeColor="text1"/>
              <w:sz w:val="14"/>
              <w:szCs w:val="14"/>
            </w:rPr>
            <w:t>.</w:t>
          </w:r>
        </w:p>
      </w:docPartBody>
    </w:docPart>
    <w:docPart>
      <w:docPartPr>
        <w:name w:val="E3969771B04448C792F1B58B90D3564D"/>
        <w:category>
          <w:name w:val="General"/>
          <w:gallery w:val="placeholder"/>
        </w:category>
        <w:types>
          <w:type w:val="bbPlcHdr"/>
        </w:types>
        <w:behaviors>
          <w:behavior w:val="content"/>
        </w:behaviors>
        <w:guid w:val="{6B88774D-34A7-48C3-887F-60AB5615AF22}"/>
      </w:docPartPr>
      <w:docPartBody>
        <w:p w:rsidR="00625262" w:rsidRDefault="001D2D59" w:rsidP="001D2D59">
          <w:pPr>
            <w:pStyle w:val="E3969771B04448C792F1B58B90D3564D"/>
          </w:pPr>
          <w:r w:rsidRPr="00192758">
            <w:rPr>
              <w:rFonts w:ascii="Libre Franklin Thin" w:hAnsi="Libre Franklin Thin"/>
              <w:i/>
              <w:iCs/>
              <w:color w:val="747474" w:themeColor="background2" w:themeShade="80"/>
            </w:rPr>
            <w:t xml:space="preserve">Vermeld de identiteit van de persoon of entiteit die besloten heeft de bewakingscamera's te installeren en die het doel ervan bepaalt. Indien er meer dan één persoon of entiteit verwerkingsverantwoordelijke is, vermeld dan de namen van alle verwerkingsverantwoordelijken. </w:t>
          </w:r>
          <w:r w:rsidRPr="00192758">
            <w:rPr>
              <w:rFonts w:ascii="Libre Franklin Thin" w:hAnsi="Libre Franklin Thin"/>
              <w:i/>
              <w:iCs/>
              <w:color w:val="747474" w:themeColor="background2" w:themeShade="80"/>
            </w:rPr>
            <w:br/>
          </w:r>
          <w:r w:rsidRPr="00192758">
            <w:rPr>
              <w:rFonts w:ascii="Libre Franklin Thin" w:hAnsi="Libre Franklin Thin"/>
              <w:i/>
              <w:iCs/>
              <w:color w:val="747474" w:themeColor="background2" w:themeShade="80"/>
            </w:rPr>
            <w:br/>
            <w:t>Bijvoorbeeld “Jan Janssens” (voor een particulier), “De vereniging van mede-eigenaars (VME)” of “Reisbureau ABC”</w:t>
          </w:r>
          <w:r w:rsidRPr="00192758">
            <w:rPr>
              <w:rStyle w:val="PlaceholderText"/>
              <w:rFonts w:ascii="Libre Franklin Thin" w:hAnsi="Libre Franklin Thin"/>
              <w:i/>
              <w:iCs/>
              <w:color w:val="747474" w:themeColor="background2" w:themeShade="80"/>
            </w:rPr>
            <w:t>.</w:t>
          </w:r>
        </w:p>
      </w:docPartBody>
    </w:docPart>
    <w:docPart>
      <w:docPartPr>
        <w:name w:val="E81252F9A1994F5BA50333B5FC807014"/>
        <w:category>
          <w:name w:val="General"/>
          <w:gallery w:val="placeholder"/>
        </w:category>
        <w:types>
          <w:type w:val="bbPlcHdr"/>
        </w:types>
        <w:behaviors>
          <w:behavior w:val="content"/>
        </w:behaviors>
        <w:guid w:val="{711B6031-82B2-4A64-949C-CB9DB14B74AF}"/>
      </w:docPartPr>
      <w:docPartBody>
        <w:p w:rsidR="00625262" w:rsidRDefault="001D2D59" w:rsidP="001D2D59">
          <w:pPr>
            <w:pStyle w:val="E81252F9A1994F5BA50333B5FC807014"/>
          </w:pPr>
          <w:r w:rsidRPr="00192758">
            <w:rPr>
              <w:rFonts w:ascii="Libre Franklin Thin" w:hAnsi="Libre Franklin Thin"/>
              <w:i/>
              <w:iCs/>
              <w:color w:val="747474" w:themeColor="background2" w:themeShade="80"/>
            </w:rPr>
            <w:t>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Thin">
    <w:panose1 w:val="000003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23B"/>
    <w:rsid w:val="000B3BA9"/>
    <w:rsid w:val="001D2D59"/>
    <w:rsid w:val="0029773F"/>
    <w:rsid w:val="00625262"/>
    <w:rsid w:val="006A2B75"/>
    <w:rsid w:val="00725878"/>
    <w:rsid w:val="0087027B"/>
    <w:rsid w:val="009B202C"/>
    <w:rsid w:val="00B05CDD"/>
    <w:rsid w:val="00CD323B"/>
    <w:rsid w:val="00D63D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2D59"/>
    <w:rPr>
      <w:color w:val="666666"/>
    </w:rPr>
  </w:style>
  <w:style w:type="paragraph" w:customStyle="1" w:styleId="02F92EFA6B734E869E8DEE6241FA3739">
    <w:name w:val="02F92EFA6B734E869E8DEE6241FA3739"/>
    <w:rsid w:val="001D2D59"/>
    <w:pPr>
      <w:spacing w:line="259" w:lineRule="auto"/>
      <w:ind w:left="113"/>
    </w:pPr>
    <w:rPr>
      <w:rFonts w:ascii="Libre Franklin" w:eastAsiaTheme="minorHAnsi" w:hAnsi="Libre Franklin"/>
      <w:sz w:val="18"/>
      <w:szCs w:val="22"/>
      <w:lang w:val="nl-BE" w:eastAsia="en-US"/>
    </w:rPr>
  </w:style>
  <w:style w:type="paragraph" w:customStyle="1" w:styleId="0BF5CF9B8A4B4E0D9FD1834294BB0CFE">
    <w:name w:val="0BF5CF9B8A4B4E0D9FD1834294BB0CFE"/>
    <w:rsid w:val="001D2D59"/>
    <w:pPr>
      <w:spacing w:line="259" w:lineRule="auto"/>
      <w:ind w:left="113"/>
    </w:pPr>
    <w:rPr>
      <w:rFonts w:ascii="Libre Franklin" w:eastAsiaTheme="minorHAnsi" w:hAnsi="Libre Franklin"/>
      <w:sz w:val="18"/>
      <w:szCs w:val="22"/>
      <w:lang w:val="nl-BE" w:eastAsia="en-US"/>
    </w:rPr>
  </w:style>
  <w:style w:type="paragraph" w:customStyle="1" w:styleId="E3969771B04448C792F1B58B90D3564D">
    <w:name w:val="E3969771B04448C792F1B58B90D3564D"/>
    <w:rsid w:val="001D2D59"/>
    <w:pPr>
      <w:spacing w:line="259" w:lineRule="auto"/>
      <w:ind w:left="113"/>
    </w:pPr>
    <w:rPr>
      <w:rFonts w:ascii="Libre Franklin" w:eastAsiaTheme="minorHAnsi" w:hAnsi="Libre Franklin"/>
      <w:sz w:val="18"/>
      <w:szCs w:val="22"/>
      <w:lang w:val="nl-BE" w:eastAsia="en-US"/>
    </w:rPr>
  </w:style>
  <w:style w:type="paragraph" w:customStyle="1" w:styleId="8EC3523C45744169B99224198FA00847">
    <w:name w:val="8EC3523C45744169B99224198FA00847"/>
    <w:rsid w:val="001D2D59"/>
    <w:pPr>
      <w:spacing w:line="259" w:lineRule="auto"/>
      <w:ind w:left="113"/>
    </w:pPr>
    <w:rPr>
      <w:rFonts w:ascii="Libre Franklin" w:eastAsiaTheme="minorHAnsi" w:hAnsi="Libre Franklin"/>
      <w:sz w:val="18"/>
      <w:szCs w:val="22"/>
      <w:lang w:val="nl-BE" w:eastAsia="en-US"/>
    </w:rPr>
  </w:style>
  <w:style w:type="paragraph" w:customStyle="1" w:styleId="07CE9659F93F41E4AAB06127EBE68AA5">
    <w:name w:val="07CE9659F93F41E4AAB06127EBE68AA5"/>
    <w:rsid w:val="001D2D59"/>
    <w:pPr>
      <w:spacing w:line="259" w:lineRule="auto"/>
      <w:ind w:left="113"/>
    </w:pPr>
    <w:rPr>
      <w:rFonts w:ascii="Libre Franklin" w:eastAsiaTheme="minorHAnsi" w:hAnsi="Libre Franklin"/>
      <w:sz w:val="18"/>
      <w:szCs w:val="22"/>
      <w:lang w:val="nl-BE" w:eastAsia="en-US"/>
    </w:rPr>
  </w:style>
  <w:style w:type="paragraph" w:customStyle="1" w:styleId="C63AAD30230E4BD2A6C579894B613DB3">
    <w:name w:val="C63AAD30230E4BD2A6C579894B613DB3"/>
    <w:rsid w:val="001D2D59"/>
    <w:pPr>
      <w:spacing w:line="259" w:lineRule="auto"/>
      <w:ind w:left="113"/>
    </w:pPr>
    <w:rPr>
      <w:rFonts w:ascii="Libre Franklin" w:eastAsiaTheme="minorHAnsi" w:hAnsi="Libre Franklin"/>
      <w:sz w:val="18"/>
      <w:szCs w:val="22"/>
      <w:lang w:val="nl-BE" w:eastAsia="en-US"/>
    </w:rPr>
  </w:style>
  <w:style w:type="paragraph" w:customStyle="1" w:styleId="D2BAA9C25FD74D5690C74FB973872363">
    <w:name w:val="D2BAA9C25FD74D5690C74FB973872363"/>
    <w:rsid w:val="001D2D59"/>
    <w:pPr>
      <w:spacing w:line="259" w:lineRule="auto"/>
      <w:ind w:left="113"/>
    </w:pPr>
    <w:rPr>
      <w:rFonts w:ascii="Libre Franklin" w:eastAsiaTheme="minorHAnsi" w:hAnsi="Libre Franklin"/>
      <w:sz w:val="18"/>
      <w:szCs w:val="22"/>
      <w:lang w:val="nl-BE" w:eastAsia="en-US"/>
    </w:rPr>
  </w:style>
  <w:style w:type="paragraph" w:customStyle="1" w:styleId="1368C7CE82A24A2E9088F3773EF59E37">
    <w:name w:val="1368C7CE82A24A2E9088F3773EF59E37"/>
    <w:rsid w:val="001D2D59"/>
    <w:pPr>
      <w:spacing w:line="259" w:lineRule="auto"/>
      <w:ind w:left="113"/>
    </w:pPr>
    <w:rPr>
      <w:rFonts w:ascii="Libre Franklin" w:eastAsiaTheme="minorHAnsi" w:hAnsi="Libre Franklin"/>
      <w:sz w:val="18"/>
      <w:szCs w:val="22"/>
      <w:lang w:val="nl-BE" w:eastAsia="en-US"/>
    </w:rPr>
  </w:style>
  <w:style w:type="paragraph" w:customStyle="1" w:styleId="9CEFB9A8599547CC994DF0CDE76BCC62">
    <w:name w:val="9CEFB9A8599547CC994DF0CDE76BCC62"/>
    <w:rsid w:val="001D2D59"/>
    <w:pPr>
      <w:spacing w:line="259" w:lineRule="auto"/>
      <w:ind w:left="113"/>
    </w:pPr>
    <w:rPr>
      <w:rFonts w:ascii="Libre Franklin" w:eastAsiaTheme="minorHAnsi" w:hAnsi="Libre Franklin"/>
      <w:sz w:val="18"/>
      <w:szCs w:val="22"/>
      <w:lang w:val="nl-BE" w:eastAsia="en-US"/>
    </w:rPr>
  </w:style>
  <w:style w:type="paragraph" w:customStyle="1" w:styleId="BB8C111DF26C45449D6D29BA6244F3E1">
    <w:name w:val="BB8C111DF26C45449D6D29BA6244F3E1"/>
    <w:rsid w:val="001D2D59"/>
    <w:pPr>
      <w:spacing w:line="259" w:lineRule="auto"/>
      <w:ind w:left="113"/>
    </w:pPr>
    <w:rPr>
      <w:rFonts w:ascii="Libre Franklin" w:eastAsiaTheme="minorHAnsi" w:hAnsi="Libre Franklin"/>
      <w:sz w:val="18"/>
      <w:szCs w:val="22"/>
      <w:lang w:val="nl-BE" w:eastAsia="en-US"/>
    </w:rPr>
  </w:style>
  <w:style w:type="paragraph" w:customStyle="1" w:styleId="CE1B9BE9AE0D408EBA00EC161C472EA4">
    <w:name w:val="CE1B9BE9AE0D408EBA00EC161C472EA4"/>
    <w:rsid w:val="001D2D59"/>
    <w:pPr>
      <w:spacing w:line="259" w:lineRule="auto"/>
      <w:ind w:left="113"/>
    </w:pPr>
    <w:rPr>
      <w:rFonts w:ascii="Libre Franklin" w:eastAsiaTheme="minorHAnsi" w:hAnsi="Libre Franklin"/>
      <w:sz w:val="18"/>
      <w:szCs w:val="22"/>
      <w:lang w:val="nl-BE" w:eastAsia="en-US"/>
    </w:rPr>
  </w:style>
  <w:style w:type="paragraph" w:customStyle="1" w:styleId="F6A72953287B43EEBD0C5E7651F2B72C">
    <w:name w:val="F6A72953287B43EEBD0C5E7651F2B72C"/>
    <w:rsid w:val="001D2D59"/>
    <w:pPr>
      <w:spacing w:line="259" w:lineRule="auto"/>
      <w:ind w:left="113"/>
    </w:pPr>
    <w:rPr>
      <w:rFonts w:ascii="Libre Franklin" w:eastAsiaTheme="minorHAnsi" w:hAnsi="Libre Franklin"/>
      <w:sz w:val="18"/>
      <w:szCs w:val="22"/>
      <w:lang w:val="nl-BE" w:eastAsia="en-US"/>
    </w:rPr>
  </w:style>
  <w:style w:type="paragraph" w:customStyle="1" w:styleId="275EC0B78AF543609DC9631F851BA937">
    <w:name w:val="275EC0B78AF543609DC9631F851BA937"/>
    <w:rsid w:val="001D2D59"/>
    <w:pPr>
      <w:spacing w:line="259" w:lineRule="auto"/>
      <w:ind w:left="113"/>
    </w:pPr>
    <w:rPr>
      <w:rFonts w:ascii="Libre Franklin" w:eastAsiaTheme="minorHAnsi" w:hAnsi="Libre Franklin"/>
      <w:sz w:val="18"/>
      <w:szCs w:val="22"/>
      <w:lang w:val="nl-BE" w:eastAsia="en-US"/>
    </w:rPr>
  </w:style>
  <w:style w:type="paragraph" w:customStyle="1" w:styleId="46DBDE28F6D247AF93DDD96CA2955BAC">
    <w:name w:val="46DBDE28F6D247AF93DDD96CA2955BAC"/>
    <w:rsid w:val="001D2D59"/>
    <w:pPr>
      <w:spacing w:line="259" w:lineRule="auto"/>
      <w:ind w:left="113"/>
    </w:pPr>
    <w:rPr>
      <w:rFonts w:ascii="Libre Franklin" w:eastAsiaTheme="minorHAnsi" w:hAnsi="Libre Franklin"/>
      <w:sz w:val="18"/>
      <w:szCs w:val="22"/>
      <w:lang w:val="nl-BE" w:eastAsia="en-US"/>
    </w:rPr>
  </w:style>
  <w:style w:type="paragraph" w:customStyle="1" w:styleId="B91C096804B54C1B8BCE69089709816E">
    <w:name w:val="B91C096804B54C1B8BCE69089709816E"/>
    <w:rsid w:val="001D2D59"/>
    <w:pPr>
      <w:spacing w:line="259" w:lineRule="auto"/>
      <w:ind w:left="113"/>
    </w:pPr>
    <w:rPr>
      <w:rFonts w:ascii="Libre Franklin" w:eastAsiaTheme="minorHAnsi" w:hAnsi="Libre Franklin"/>
      <w:sz w:val="18"/>
      <w:szCs w:val="22"/>
      <w:lang w:val="nl-BE" w:eastAsia="en-US"/>
    </w:rPr>
  </w:style>
  <w:style w:type="paragraph" w:customStyle="1" w:styleId="B1E9EAF138914456AEA6D57BFAF6F3CD">
    <w:name w:val="B1E9EAF138914456AEA6D57BFAF6F3CD"/>
    <w:rsid w:val="001D2D59"/>
    <w:pPr>
      <w:spacing w:line="259" w:lineRule="auto"/>
      <w:ind w:left="113"/>
    </w:pPr>
    <w:rPr>
      <w:rFonts w:ascii="Libre Franklin" w:eastAsiaTheme="minorHAnsi" w:hAnsi="Libre Franklin"/>
      <w:sz w:val="18"/>
      <w:szCs w:val="22"/>
      <w:lang w:val="nl-BE" w:eastAsia="en-US"/>
    </w:rPr>
  </w:style>
  <w:style w:type="paragraph" w:customStyle="1" w:styleId="9EF2BD660CB54F53B51B8A953C68ADF4">
    <w:name w:val="9EF2BD660CB54F53B51B8A953C68ADF4"/>
    <w:rsid w:val="001D2D59"/>
    <w:pPr>
      <w:spacing w:line="259" w:lineRule="auto"/>
      <w:ind w:left="113"/>
    </w:pPr>
    <w:rPr>
      <w:rFonts w:ascii="Libre Franklin" w:eastAsiaTheme="minorHAnsi" w:hAnsi="Libre Franklin"/>
      <w:sz w:val="18"/>
      <w:szCs w:val="22"/>
      <w:lang w:val="nl-BE" w:eastAsia="en-US"/>
    </w:rPr>
  </w:style>
  <w:style w:type="paragraph" w:customStyle="1" w:styleId="55EEB29876914310BDD2D65172E3826B">
    <w:name w:val="55EEB29876914310BDD2D65172E3826B"/>
    <w:rsid w:val="001D2D59"/>
    <w:pPr>
      <w:spacing w:line="259" w:lineRule="auto"/>
      <w:ind w:left="113"/>
    </w:pPr>
    <w:rPr>
      <w:rFonts w:ascii="Libre Franklin" w:eastAsiaTheme="minorHAnsi" w:hAnsi="Libre Franklin"/>
      <w:sz w:val="18"/>
      <w:szCs w:val="22"/>
      <w:lang w:val="nl-BE" w:eastAsia="en-US"/>
    </w:rPr>
  </w:style>
  <w:style w:type="paragraph" w:customStyle="1" w:styleId="586ADA31CA6142CC8E0578B6BC039A97">
    <w:name w:val="586ADA31CA6142CC8E0578B6BC039A97"/>
    <w:rsid w:val="001D2D59"/>
    <w:pPr>
      <w:spacing w:line="259" w:lineRule="auto"/>
      <w:ind w:left="113"/>
    </w:pPr>
    <w:rPr>
      <w:rFonts w:ascii="Libre Franklin" w:eastAsiaTheme="minorHAnsi" w:hAnsi="Libre Franklin"/>
      <w:sz w:val="18"/>
      <w:szCs w:val="22"/>
      <w:lang w:val="nl-BE" w:eastAsia="en-US"/>
    </w:rPr>
  </w:style>
  <w:style w:type="paragraph" w:customStyle="1" w:styleId="104D5BEC83A94471A698B4FA5BB8135B">
    <w:name w:val="104D5BEC83A94471A698B4FA5BB8135B"/>
    <w:rsid w:val="001D2D59"/>
    <w:pPr>
      <w:spacing w:line="259" w:lineRule="auto"/>
      <w:ind w:left="113"/>
    </w:pPr>
    <w:rPr>
      <w:rFonts w:ascii="Libre Franklin" w:eastAsiaTheme="minorHAnsi" w:hAnsi="Libre Franklin"/>
      <w:sz w:val="18"/>
      <w:szCs w:val="22"/>
      <w:lang w:val="nl-BE" w:eastAsia="en-US"/>
    </w:rPr>
  </w:style>
  <w:style w:type="paragraph" w:customStyle="1" w:styleId="A718763138BB4CDF805818261351101A">
    <w:name w:val="A718763138BB4CDF805818261351101A"/>
    <w:rsid w:val="001D2D59"/>
    <w:pPr>
      <w:spacing w:line="259" w:lineRule="auto"/>
      <w:ind w:left="113"/>
    </w:pPr>
    <w:rPr>
      <w:rFonts w:ascii="Libre Franklin" w:eastAsiaTheme="minorHAnsi" w:hAnsi="Libre Franklin"/>
      <w:sz w:val="18"/>
      <w:szCs w:val="22"/>
      <w:lang w:val="nl-BE" w:eastAsia="en-US"/>
    </w:rPr>
  </w:style>
  <w:style w:type="paragraph" w:customStyle="1" w:styleId="E23C12E4E5EA4C2EB92E9653A00F8413">
    <w:name w:val="E23C12E4E5EA4C2EB92E9653A00F8413"/>
    <w:rsid w:val="001D2D59"/>
    <w:pPr>
      <w:spacing w:line="259" w:lineRule="auto"/>
      <w:ind w:left="113"/>
    </w:pPr>
    <w:rPr>
      <w:rFonts w:ascii="Libre Franklin" w:eastAsiaTheme="minorHAnsi" w:hAnsi="Libre Franklin"/>
      <w:sz w:val="18"/>
      <w:szCs w:val="22"/>
      <w:lang w:val="nl-BE" w:eastAsia="en-US"/>
    </w:rPr>
  </w:style>
  <w:style w:type="paragraph" w:customStyle="1" w:styleId="D1F8560101094AC59504878406314ABF">
    <w:name w:val="D1F8560101094AC59504878406314ABF"/>
    <w:rsid w:val="001D2D59"/>
    <w:pPr>
      <w:spacing w:line="259" w:lineRule="auto"/>
      <w:ind w:left="113"/>
    </w:pPr>
    <w:rPr>
      <w:rFonts w:ascii="Libre Franklin" w:eastAsiaTheme="minorHAnsi" w:hAnsi="Libre Franklin"/>
      <w:sz w:val="18"/>
      <w:szCs w:val="22"/>
      <w:lang w:val="nl-BE" w:eastAsia="en-US"/>
    </w:rPr>
  </w:style>
  <w:style w:type="paragraph" w:customStyle="1" w:styleId="9437D07A41344A69998AACD97B62F016">
    <w:name w:val="9437D07A41344A69998AACD97B62F016"/>
    <w:rsid w:val="001D2D59"/>
    <w:pPr>
      <w:spacing w:line="259" w:lineRule="auto"/>
      <w:ind w:left="113"/>
    </w:pPr>
    <w:rPr>
      <w:rFonts w:ascii="Libre Franklin" w:eastAsiaTheme="minorHAnsi" w:hAnsi="Libre Franklin"/>
      <w:sz w:val="18"/>
      <w:szCs w:val="22"/>
      <w:lang w:val="nl-BE" w:eastAsia="en-US"/>
    </w:rPr>
  </w:style>
  <w:style w:type="paragraph" w:customStyle="1" w:styleId="316D93123324487AB64643CF6B2C8975">
    <w:name w:val="316D93123324487AB64643CF6B2C8975"/>
    <w:rsid w:val="001D2D59"/>
    <w:pPr>
      <w:spacing w:line="259" w:lineRule="auto"/>
      <w:ind w:left="113"/>
    </w:pPr>
    <w:rPr>
      <w:rFonts w:ascii="Libre Franklin" w:eastAsiaTheme="minorHAnsi" w:hAnsi="Libre Franklin"/>
      <w:sz w:val="18"/>
      <w:szCs w:val="22"/>
      <w:lang w:val="nl-BE" w:eastAsia="en-US"/>
    </w:rPr>
  </w:style>
  <w:style w:type="paragraph" w:customStyle="1" w:styleId="5612A9669ECB4BE095D0E7F784985718">
    <w:name w:val="5612A9669ECB4BE095D0E7F784985718"/>
    <w:rsid w:val="001D2D59"/>
    <w:pPr>
      <w:spacing w:line="259" w:lineRule="auto"/>
      <w:ind w:left="113"/>
    </w:pPr>
    <w:rPr>
      <w:rFonts w:ascii="Libre Franklin" w:eastAsiaTheme="minorHAnsi" w:hAnsi="Libre Franklin"/>
      <w:sz w:val="18"/>
      <w:szCs w:val="22"/>
      <w:lang w:val="nl-BE" w:eastAsia="en-US"/>
    </w:rPr>
  </w:style>
  <w:style w:type="paragraph" w:customStyle="1" w:styleId="CF5057A2C24F4DA7B996EACA3C1C4380">
    <w:name w:val="CF5057A2C24F4DA7B996EACA3C1C4380"/>
    <w:rsid w:val="001D2D59"/>
    <w:pPr>
      <w:spacing w:line="259" w:lineRule="auto"/>
      <w:ind w:left="113"/>
    </w:pPr>
    <w:rPr>
      <w:rFonts w:ascii="Libre Franklin" w:eastAsiaTheme="minorHAnsi" w:hAnsi="Libre Franklin"/>
      <w:sz w:val="18"/>
      <w:szCs w:val="22"/>
      <w:lang w:val="nl-BE" w:eastAsia="en-US"/>
    </w:rPr>
  </w:style>
  <w:style w:type="paragraph" w:customStyle="1" w:styleId="B636EA5C4626475DA9B6CD4609CEF140">
    <w:name w:val="B636EA5C4626475DA9B6CD4609CEF140"/>
    <w:rsid w:val="001D2D59"/>
    <w:pPr>
      <w:spacing w:line="259" w:lineRule="auto"/>
      <w:ind w:left="113"/>
    </w:pPr>
    <w:rPr>
      <w:rFonts w:ascii="Libre Franklin" w:eastAsiaTheme="minorHAnsi" w:hAnsi="Libre Franklin"/>
      <w:sz w:val="18"/>
      <w:szCs w:val="22"/>
      <w:lang w:val="nl-BE" w:eastAsia="en-US"/>
    </w:rPr>
  </w:style>
  <w:style w:type="paragraph" w:customStyle="1" w:styleId="68E664EA74C240D5A8A7DEFC45C3CD26">
    <w:name w:val="68E664EA74C240D5A8A7DEFC45C3CD26"/>
    <w:rsid w:val="001D2D59"/>
    <w:pPr>
      <w:spacing w:line="259" w:lineRule="auto"/>
      <w:ind w:left="113"/>
    </w:pPr>
    <w:rPr>
      <w:rFonts w:ascii="Libre Franklin" w:eastAsiaTheme="minorHAnsi" w:hAnsi="Libre Franklin"/>
      <w:sz w:val="18"/>
      <w:szCs w:val="22"/>
      <w:lang w:val="nl-BE" w:eastAsia="en-US"/>
    </w:rPr>
  </w:style>
  <w:style w:type="paragraph" w:customStyle="1" w:styleId="7A2F328836964C82BBC2FAADF042C853">
    <w:name w:val="7A2F328836964C82BBC2FAADF042C853"/>
    <w:rsid w:val="001D2D59"/>
    <w:pPr>
      <w:spacing w:line="259" w:lineRule="auto"/>
      <w:ind w:left="113"/>
    </w:pPr>
    <w:rPr>
      <w:rFonts w:ascii="Libre Franklin" w:eastAsiaTheme="minorHAnsi" w:hAnsi="Libre Franklin"/>
      <w:sz w:val="18"/>
      <w:szCs w:val="22"/>
      <w:lang w:val="nl-BE" w:eastAsia="en-US"/>
    </w:rPr>
  </w:style>
  <w:style w:type="paragraph" w:customStyle="1" w:styleId="B85826614BB7412DBAB3BC5677150D3C">
    <w:name w:val="B85826614BB7412DBAB3BC5677150D3C"/>
    <w:rsid w:val="001D2D59"/>
    <w:pPr>
      <w:spacing w:line="259" w:lineRule="auto"/>
      <w:ind w:left="113"/>
    </w:pPr>
    <w:rPr>
      <w:rFonts w:ascii="Libre Franklin" w:eastAsiaTheme="minorHAnsi" w:hAnsi="Libre Franklin"/>
      <w:sz w:val="18"/>
      <w:szCs w:val="22"/>
      <w:lang w:val="nl-BE" w:eastAsia="en-US"/>
    </w:rPr>
  </w:style>
  <w:style w:type="paragraph" w:customStyle="1" w:styleId="8CD9A21080BA4073A489D07C69F17605">
    <w:name w:val="8CD9A21080BA4073A489D07C69F17605"/>
    <w:rsid w:val="001D2D59"/>
    <w:pPr>
      <w:spacing w:line="259" w:lineRule="auto"/>
      <w:ind w:left="113"/>
    </w:pPr>
    <w:rPr>
      <w:rFonts w:ascii="Libre Franklin" w:eastAsiaTheme="minorHAnsi" w:hAnsi="Libre Franklin"/>
      <w:sz w:val="18"/>
      <w:szCs w:val="22"/>
      <w:lang w:val="nl-BE" w:eastAsia="en-US"/>
    </w:rPr>
  </w:style>
  <w:style w:type="paragraph" w:customStyle="1" w:styleId="908A94F3E3244F3BACDD289ECF91D547">
    <w:name w:val="908A94F3E3244F3BACDD289ECF91D547"/>
    <w:rsid w:val="001D2D59"/>
    <w:pPr>
      <w:spacing w:line="259" w:lineRule="auto"/>
      <w:ind w:left="113"/>
    </w:pPr>
    <w:rPr>
      <w:rFonts w:ascii="Libre Franklin" w:eastAsiaTheme="minorHAnsi" w:hAnsi="Libre Franklin"/>
      <w:sz w:val="18"/>
      <w:szCs w:val="22"/>
      <w:lang w:val="nl-BE" w:eastAsia="en-US"/>
    </w:rPr>
  </w:style>
  <w:style w:type="paragraph" w:customStyle="1" w:styleId="0A696BD3D5E747878DFC16000AB62079">
    <w:name w:val="0A696BD3D5E747878DFC16000AB62079"/>
    <w:rsid w:val="001D2D59"/>
    <w:pPr>
      <w:spacing w:line="259" w:lineRule="auto"/>
      <w:ind w:left="113"/>
    </w:pPr>
    <w:rPr>
      <w:rFonts w:ascii="Libre Franklin" w:eastAsiaTheme="minorHAnsi" w:hAnsi="Libre Franklin"/>
      <w:sz w:val="18"/>
      <w:szCs w:val="22"/>
      <w:lang w:val="nl-BE" w:eastAsia="en-US"/>
    </w:rPr>
  </w:style>
  <w:style w:type="paragraph" w:customStyle="1" w:styleId="C0B11692BBF34CC3A107EF2D4FE47F10">
    <w:name w:val="C0B11692BBF34CC3A107EF2D4FE47F10"/>
    <w:rsid w:val="001D2D59"/>
    <w:pPr>
      <w:spacing w:line="259" w:lineRule="auto"/>
      <w:ind w:left="113"/>
    </w:pPr>
    <w:rPr>
      <w:rFonts w:ascii="Libre Franklin" w:eastAsiaTheme="minorHAnsi" w:hAnsi="Libre Franklin"/>
      <w:sz w:val="18"/>
      <w:szCs w:val="22"/>
      <w:lang w:val="nl-BE" w:eastAsia="en-US"/>
    </w:rPr>
  </w:style>
  <w:style w:type="paragraph" w:customStyle="1" w:styleId="9B720CBF9D2343CB8906FE3CB38D0E2E">
    <w:name w:val="9B720CBF9D2343CB8906FE3CB38D0E2E"/>
    <w:rsid w:val="001D2D59"/>
    <w:pPr>
      <w:spacing w:line="259" w:lineRule="auto"/>
      <w:ind w:left="113"/>
    </w:pPr>
    <w:rPr>
      <w:rFonts w:ascii="Libre Franklin" w:eastAsiaTheme="minorHAnsi" w:hAnsi="Libre Franklin"/>
      <w:sz w:val="18"/>
      <w:szCs w:val="22"/>
      <w:lang w:val="nl-BE" w:eastAsia="en-US"/>
    </w:rPr>
  </w:style>
  <w:style w:type="paragraph" w:customStyle="1" w:styleId="E03517542F80447887145539F3BC92AB">
    <w:name w:val="E03517542F80447887145539F3BC92AB"/>
    <w:rsid w:val="001D2D59"/>
    <w:pPr>
      <w:spacing w:line="259" w:lineRule="auto"/>
      <w:ind w:left="113"/>
    </w:pPr>
    <w:rPr>
      <w:rFonts w:ascii="Libre Franklin" w:eastAsiaTheme="minorHAnsi" w:hAnsi="Libre Franklin"/>
      <w:sz w:val="18"/>
      <w:szCs w:val="22"/>
      <w:lang w:val="nl-BE" w:eastAsia="en-US"/>
    </w:rPr>
  </w:style>
  <w:style w:type="paragraph" w:customStyle="1" w:styleId="E9450027FDE64D308ABE8B61AF55D2DC">
    <w:name w:val="E9450027FDE64D308ABE8B61AF55D2DC"/>
    <w:rsid w:val="001D2D59"/>
    <w:pPr>
      <w:spacing w:line="259" w:lineRule="auto"/>
      <w:ind w:left="113"/>
    </w:pPr>
    <w:rPr>
      <w:rFonts w:ascii="Libre Franklin" w:eastAsiaTheme="minorHAnsi" w:hAnsi="Libre Franklin"/>
      <w:sz w:val="18"/>
      <w:szCs w:val="22"/>
      <w:lang w:val="nl-BE" w:eastAsia="en-US"/>
    </w:rPr>
  </w:style>
  <w:style w:type="paragraph" w:customStyle="1" w:styleId="72A4A24C184C47B6B2A4A9E95B532B52">
    <w:name w:val="72A4A24C184C47B6B2A4A9E95B532B52"/>
    <w:rsid w:val="001D2D59"/>
    <w:pPr>
      <w:spacing w:line="259" w:lineRule="auto"/>
      <w:ind w:left="113"/>
    </w:pPr>
    <w:rPr>
      <w:rFonts w:ascii="Libre Franklin" w:eastAsiaTheme="minorHAnsi" w:hAnsi="Libre Franklin"/>
      <w:sz w:val="18"/>
      <w:szCs w:val="22"/>
      <w:lang w:val="nl-BE" w:eastAsia="en-US"/>
    </w:rPr>
  </w:style>
  <w:style w:type="paragraph" w:customStyle="1" w:styleId="1522DEC66F37469483BB9C0E1F221F63">
    <w:name w:val="1522DEC66F37469483BB9C0E1F221F63"/>
    <w:rsid w:val="001D2D59"/>
    <w:pPr>
      <w:spacing w:line="259" w:lineRule="auto"/>
      <w:ind w:left="113"/>
    </w:pPr>
    <w:rPr>
      <w:rFonts w:ascii="Libre Franklin" w:eastAsiaTheme="minorHAnsi" w:hAnsi="Libre Franklin"/>
      <w:sz w:val="18"/>
      <w:szCs w:val="22"/>
      <w:lang w:val="nl-BE" w:eastAsia="en-US"/>
    </w:rPr>
  </w:style>
  <w:style w:type="paragraph" w:customStyle="1" w:styleId="AADD431D538940648A8D6E6FB80E870B">
    <w:name w:val="AADD431D538940648A8D6E6FB80E870B"/>
    <w:rsid w:val="001D2D59"/>
    <w:pPr>
      <w:spacing w:line="259" w:lineRule="auto"/>
      <w:ind w:left="113"/>
    </w:pPr>
    <w:rPr>
      <w:rFonts w:ascii="Libre Franklin" w:eastAsiaTheme="minorHAnsi" w:hAnsi="Libre Franklin"/>
      <w:sz w:val="18"/>
      <w:szCs w:val="22"/>
      <w:lang w:val="nl-BE" w:eastAsia="en-US"/>
    </w:rPr>
  </w:style>
  <w:style w:type="paragraph" w:customStyle="1" w:styleId="7D66F87330B942049C55B5B5FC1534E7">
    <w:name w:val="7D66F87330B942049C55B5B5FC1534E7"/>
    <w:rsid w:val="001D2D59"/>
    <w:pPr>
      <w:spacing w:line="259" w:lineRule="auto"/>
      <w:ind w:left="113"/>
    </w:pPr>
    <w:rPr>
      <w:rFonts w:ascii="Libre Franklin" w:eastAsiaTheme="minorHAnsi" w:hAnsi="Libre Franklin"/>
      <w:sz w:val="18"/>
      <w:szCs w:val="22"/>
      <w:lang w:val="nl-BE" w:eastAsia="en-US"/>
    </w:rPr>
  </w:style>
  <w:style w:type="paragraph" w:customStyle="1" w:styleId="AF756BA4299B470EB54BA761DEBBAEFB">
    <w:name w:val="AF756BA4299B470EB54BA761DEBBAEFB"/>
    <w:rsid w:val="001D2D59"/>
    <w:pPr>
      <w:spacing w:line="259" w:lineRule="auto"/>
      <w:ind w:left="113"/>
    </w:pPr>
    <w:rPr>
      <w:rFonts w:ascii="Libre Franklin" w:eastAsiaTheme="minorHAnsi" w:hAnsi="Libre Franklin"/>
      <w:sz w:val="18"/>
      <w:szCs w:val="22"/>
      <w:lang w:val="nl-BE" w:eastAsia="en-US"/>
    </w:rPr>
  </w:style>
  <w:style w:type="paragraph" w:customStyle="1" w:styleId="D5CA0004834D49E987554555FBA82707">
    <w:name w:val="D5CA0004834D49E987554555FBA82707"/>
    <w:rsid w:val="001D2D59"/>
    <w:pPr>
      <w:spacing w:line="259" w:lineRule="auto"/>
      <w:ind w:left="113"/>
    </w:pPr>
    <w:rPr>
      <w:rFonts w:ascii="Libre Franklin" w:eastAsiaTheme="minorHAnsi" w:hAnsi="Libre Franklin"/>
      <w:sz w:val="18"/>
      <w:szCs w:val="22"/>
      <w:lang w:val="nl-BE" w:eastAsia="en-US"/>
    </w:rPr>
  </w:style>
  <w:style w:type="paragraph" w:customStyle="1" w:styleId="4EE41BA6498341428B2F008E581A6C9A">
    <w:name w:val="4EE41BA6498341428B2F008E581A6C9A"/>
    <w:rsid w:val="001D2D59"/>
    <w:pPr>
      <w:spacing w:line="259" w:lineRule="auto"/>
      <w:ind w:left="113"/>
    </w:pPr>
    <w:rPr>
      <w:rFonts w:ascii="Libre Franklin" w:eastAsiaTheme="minorHAnsi" w:hAnsi="Libre Franklin"/>
      <w:sz w:val="18"/>
      <w:szCs w:val="22"/>
      <w:lang w:val="nl-BE" w:eastAsia="en-US"/>
    </w:rPr>
  </w:style>
  <w:style w:type="paragraph" w:customStyle="1" w:styleId="119591F50A4D44169C0CEB5625DC27E1">
    <w:name w:val="119591F50A4D44169C0CEB5625DC27E1"/>
    <w:rsid w:val="001D2D59"/>
    <w:pPr>
      <w:spacing w:line="259" w:lineRule="auto"/>
      <w:ind w:left="113"/>
    </w:pPr>
    <w:rPr>
      <w:rFonts w:ascii="Libre Franklin" w:eastAsiaTheme="minorHAnsi" w:hAnsi="Libre Franklin"/>
      <w:sz w:val="18"/>
      <w:szCs w:val="22"/>
      <w:lang w:val="nl-BE" w:eastAsia="en-US"/>
    </w:rPr>
  </w:style>
  <w:style w:type="paragraph" w:customStyle="1" w:styleId="2644D07D50B84197961BAFDFA9D4A33D">
    <w:name w:val="2644D07D50B84197961BAFDFA9D4A33D"/>
    <w:rsid w:val="001D2D59"/>
    <w:pPr>
      <w:spacing w:line="259" w:lineRule="auto"/>
      <w:ind w:left="113"/>
    </w:pPr>
    <w:rPr>
      <w:rFonts w:ascii="Libre Franklin" w:eastAsiaTheme="minorHAnsi" w:hAnsi="Libre Franklin"/>
      <w:sz w:val="18"/>
      <w:szCs w:val="22"/>
      <w:lang w:val="nl-BE" w:eastAsia="en-US"/>
    </w:rPr>
  </w:style>
  <w:style w:type="paragraph" w:customStyle="1" w:styleId="7A6707C08D5E48C884441AD678935837">
    <w:name w:val="7A6707C08D5E48C884441AD678935837"/>
    <w:rsid w:val="001D2D59"/>
    <w:pPr>
      <w:spacing w:line="259" w:lineRule="auto"/>
      <w:ind w:left="113"/>
    </w:pPr>
    <w:rPr>
      <w:rFonts w:ascii="Libre Franklin" w:eastAsiaTheme="minorHAnsi" w:hAnsi="Libre Franklin"/>
      <w:sz w:val="18"/>
      <w:szCs w:val="22"/>
      <w:lang w:val="nl-BE" w:eastAsia="en-US"/>
    </w:rPr>
  </w:style>
  <w:style w:type="paragraph" w:customStyle="1" w:styleId="3CA8E79293AA4E57AEAE984AD3CD3E7D">
    <w:name w:val="3CA8E79293AA4E57AEAE984AD3CD3E7D"/>
    <w:rsid w:val="001D2D59"/>
    <w:pPr>
      <w:spacing w:line="259" w:lineRule="auto"/>
      <w:ind w:left="113"/>
    </w:pPr>
    <w:rPr>
      <w:rFonts w:ascii="Libre Franklin" w:eastAsiaTheme="minorHAnsi" w:hAnsi="Libre Franklin"/>
      <w:sz w:val="18"/>
      <w:szCs w:val="22"/>
      <w:lang w:val="nl-BE" w:eastAsia="en-US"/>
    </w:rPr>
  </w:style>
  <w:style w:type="paragraph" w:customStyle="1" w:styleId="C18AF48E40334E0EADD8E8F147002AC1">
    <w:name w:val="C18AF48E40334E0EADD8E8F147002AC1"/>
    <w:rsid w:val="001D2D59"/>
    <w:pPr>
      <w:spacing w:line="259" w:lineRule="auto"/>
      <w:ind w:left="113"/>
    </w:pPr>
    <w:rPr>
      <w:rFonts w:ascii="Libre Franklin" w:eastAsiaTheme="minorHAnsi" w:hAnsi="Libre Franklin"/>
      <w:sz w:val="18"/>
      <w:szCs w:val="22"/>
      <w:lang w:val="nl-BE" w:eastAsia="en-US"/>
    </w:rPr>
  </w:style>
  <w:style w:type="paragraph" w:customStyle="1" w:styleId="797003579AE94894B779AAE0661A49A3">
    <w:name w:val="797003579AE94894B779AAE0661A49A3"/>
    <w:rsid w:val="001D2D59"/>
    <w:pPr>
      <w:spacing w:line="259" w:lineRule="auto"/>
      <w:ind w:left="113"/>
    </w:pPr>
    <w:rPr>
      <w:rFonts w:ascii="Libre Franklin" w:eastAsiaTheme="minorHAnsi" w:hAnsi="Libre Franklin"/>
      <w:sz w:val="18"/>
      <w:szCs w:val="22"/>
      <w:lang w:val="nl-BE" w:eastAsia="en-US"/>
    </w:rPr>
  </w:style>
  <w:style w:type="paragraph" w:customStyle="1" w:styleId="4B1681EEE22A4A04B025A6EB5E42A388">
    <w:name w:val="4B1681EEE22A4A04B025A6EB5E42A388"/>
    <w:rsid w:val="001D2D59"/>
    <w:pPr>
      <w:spacing w:line="259" w:lineRule="auto"/>
      <w:ind w:left="113"/>
    </w:pPr>
    <w:rPr>
      <w:rFonts w:ascii="Libre Franklin" w:eastAsiaTheme="minorHAnsi" w:hAnsi="Libre Franklin"/>
      <w:sz w:val="18"/>
      <w:szCs w:val="22"/>
      <w:lang w:val="nl-BE" w:eastAsia="en-US"/>
    </w:rPr>
  </w:style>
  <w:style w:type="paragraph" w:customStyle="1" w:styleId="0AC6582F6D1B48929FD95E2F2DEC91A3">
    <w:name w:val="0AC6582F6D1B48929FD95E2F2DEC91A3"/>
    <w:rsid w:val="001D2D59"/>
    <w:pPr>
      <w:spacing w:line="259" w:lineRule="auto"/>
      <w:ind w:left="113"/>
    </w:pPr>
    <w:rPr>
      <w:rFonts w:ascii="Libre Franklin" w:eastAsiaTheme="minorHAnsi" w:hAnsi="Libre Franklin"/>
      <w:sz w:val="18"/>
      <w:szCs w:val="22"/>
      <w:lang w:val="nl-BE" w:eastAsia="en-US"/>
    </w:rPr>
  </w:style>
  <w:style w:type="paragraph" w:customStyle="1" w:styleId="8E5335742ACA4CA398CD06D2C649FEA7">
    <w:name w:val="8E5335742ACA4CA398CD06D2C649FEA7"/>
    <w:rsid w:val="001D2D59"/>
    <w:pPr>
      <w:spacing w:line="259" w:lineRule="auto"/>
      <w:ind w:left="113"/>
    </w:pPr>
    <w:rPr>
      <w:rFonts w:ascii="Libre Franklin" w:eastAsiaTheme="minorHAnsi" w:hAnsi="Libre Franklin"/>
      <w:sz w:val="18"/>
      <w:szCs w:val="22"/>
      <w:lang w:val="nl-BE" w:eastAsia="en-US"/>
    </w:rPr>
  </w:style>
  <w:style w:type="paragraph" w:customStyle="1" w:styleId="6E1834193B0D4E0199E1635B54600BAD">
    <w:name w:val="6E1834193B0D4E0199E1635B54600BAD"/>
    <w:rsid w:val="001D2D59"/>
    <w:pPr>
      <w:spacing w:line="259" w:lineRule="auto"/>
      <w:ind w:left="113"/>
    </w:pPr>
    <w:rPr>
      <w:rFonts w:ascii="Libre Franklin" w:eastAsiaTheme="minorHAnsi" w:hAnsi="Libre Franklin"/>
      <w:sz w:val="18"/>
      <w:szCs w:val="22"/>
      <w:lang w:val="nl-BE" w:eastAsia="en-US"/>
    </w:rPr>
  </w:style>
  <w:style w:type="paragraph" w:customStyle="1" w:styleId="A70A1F85E3B3449AAFDD57EFF5AEA196">
    <w:name w:val="A70A1F85E3B3449AAFDD57EFF5AEA196"/>
    <w:rsid w:val="001D2D59"/>
    <w:pPr>
      <w:spacing w:line="259" w:lineRule="auto"/>
      <w:ind w:left="113"/>
    </w:pPr>
    <w:rPr>
      <w:rFonts w:ascii="Libre Franklin" w:eastAsiaTheme="minorHAnsi" w:hAnsi="Libre Franklin"/>
      <w:sz w:val="18"/>
      <w:szCs w:val="22"/>
      <w:lang w:val="nl-BE" w:eastAsia="en-US"/>
    </w:rPr>
  </w:style>
  <w:style w:type="paragraph" w:customStyle="1" w:styleId="6E1A5299A78740CEB409521678FCFBEE">
    <w:name w:val="6E1A5299A78740CEB409521678FCFBEE"/>
    <w:rsid w:val="001D2D59"/>
    <w:pPr>
      <w:spacing w:line="259" w:lineRule="auto"/>
      <w:ind w:left="113"/>
    </w:pPr>
    <w:rPr>
      <w:rFonts w:ascii="Libre Franklin" w:eastAsiaTheme="minorHAnsi" w:hAnsi="Libre Franklin"/>
      <w:sz w:val="18"/>
      <w:szCs w:val="22"/>
      <w:lang w:val="nl-BE" w:eastAsia="en-US"/>
    </w:rPr>
  </w:style>
  <w:style w:type="paragraph" w:customStyle="1" w:styleId="6F2A2AC58EF347C1B84A39C7CFBB30B6">
    <w:name w:val="6F2A2AC58EF347C1B84A39C7CFBB30B6"/>
    <w:rsid w:val="001D2D59"/>
    <w:pPr>
      <w:spacing w:line="259" w:lineRule="auto"/>
      <w:ind w:left="113"/>
    </w:pPr>
    <w:rPr>
      <w:rFonts w:ascii="Libre Franklin" w:eastAsiaTheme="minorHAnsi" w:hAnsi="Libre Franklin"/>
      <w:sz w:val="18"/>
      <w:szCs w:val="22"/>
      <w:lang w:val="nl-BE" w:eastAsia="en-US"/>
    </w:rPr>
  </w:style>
  <w:style w:type="paragraph" w:customStyle="1" w:styleId="0A093C8B45BC4BCCB7751CA7921D8776">
    <w:name w:val="0A093C8B45BC4BCCB7751CA7921D8776"/>
    <w:rsid w:val="001D2D59"/>
    <w:pPr>
      <w:spacing w:line="259" w:lineRule="auto"/>
      <w:ind w:left="113"/>
    </w:pPr>
    <w:rPr>
      <w:rFonts w:ascii="Libre Franklin" w:eastAsiaTheme="minorHAnsi" w:hAnsi="Libre Franklin"/>
      <w:sz w:val="18"/>
      <w:szCs w:val="22"/>
      <w:lang w:val="nl-BE" w:eastAsia="en-US"/>
    </w:rPr>
  </w:style>
  <w:style w:type="paragraph" w:customStyle="1" w:styleId="C47E8B8270CA41848EA0AA16B741A4BF">
    <w:name w:val="C47E8B8270CA41848EA0AA16B741A4BF"/>
    <w:rsid w:val="001D2D59"/>
    <w:pPr>
      <w:spacing w:line="259" w:lineRule="auto"/>
      <w:ind w:left="113"/>
    </w:pPr>
    <w:rPr>
      <w:rFonts w:ascii="Libre Franklin" w:eastAsiaTheme="minorHAnsi" w:hAnsi="Libre Franklin"/>
      <w:sz w:val="18"/>
      <w:szCs w:val="22"/>
      <w:lang w:val="nl-BE" w:eastAsia="en-US"/>
    </w:rPr>
  </w:style>
  <w:style w:type="paragraph" w:customStyle="1" w:styleId="A4958EA4E63E4AF8822790CE7C66107D">
    <w:name w:val="A4958EA4E63E4AF8822790CE7C66107D"/>
    <w:rsid w:val="001D2D59"/>
    <w:pPr>
      <w:spacing w:line="259" w:lineRule="auto"/>
      <w:ind w:left="113"/>
    </w:pPr>
    <w:rPr>
      <w:rFonts w:ascii="Libre Franklin" w:eastAsiaTheme="minorHAnsi" w:hAnsi="Libre Franklin"/>
      <w:sz w:val="18"/>
      <w:szCs w:val="22"/>
      <w:lang w:val="nl-BE" w:eastAsia="en-US"/>
    </w:rPr>
  </w:style>
  <w:style w:type="paragraph" w:customStyle="1" w:styleId="4C172C5DBCFF40F48C7FE571B1460D5E">
    <w:name w:val="4C172C5DBCFF40F48C7FE571B1460D5E"/>
    <w:rsid w:val="001D2D59"/>
    <w:pPr>
      <w:spacing w:line="259" w:lineRule="auto"/>
      <w:ind w:left="113"/>
    </w:pPr>
    <w:rPr>
      <w:rFonts w:ascii="Libre Franklin" w:eastAsiaTheme="minorHAnsi" w:hAnsi="Libre Franklin"/>
      <w:sz w:val="18"/>
      <w:szCs w:val="22"/>
      <w:lang w:val="nl-BE" w:eastAsia="en-US"/>
    </w:rPr>
  </w:style>
  <w:style w:type="paragraph" w:customStyle="1" w:styleId="0EBF7356C6574112B5580C86770A0EAA">
    <w:name w:val="0EBF7356C6574112B5580C86770A0EAA"/>
    <w:rsid w:val="001D2D59"/>
    <w:pPr>
      <w:spacing w:line="259" w:lineRule="auto"/>
      <w:ind w:left="113"/>
    </w:pPr>
    <w:rPr>
      <w:rFonts w:ascii="Libre Franklin" w:eastAsiaTheme="minorHAnsi" w:hAnsi="Libre Franklin"/>
      <w:sz w:val="18"/>
      <w:szCs w:val="22"/>
      <w:lang w:val="nl-BE" w:eastAsia="en-US"/>
    </w:rPr>
  </w:style>
  <w:style w:type="paragraph" w:customStyle="1" w:styleId="80DD5B0752764F038F3DBC9F77EECE50">
    <w:name w:val="80DD5B0752764F038F3DBC9F77EECE50"/>
    <w:rsid w:val="001D2D59"/>
    <w:pPr>
      <w:spacing w:line="259" w:lineRule="auto"/>
      <w:ind w:left="113"/>
    </w:pPr>
    <w:rPr>
      <w:rFonts w:ascii="Libre Franklin" w:eastAsiaTheme="minorHAnsi" w:hAnsi="Libre Franklin"/>
      <w:sz w:val="18"/>
      <w:szCs w:val="22"/>
      <w:lang w:val="nl-BE" w:eastAsia="en-US"/>
    </w:rPr>
  </w:style>
  <w:style w:type="paragraph" w:customStyle="1" w:styleId="B3CE9272843A44E8A328E5BADAD111F4">
    <w:name w:val="B3CE9272843A44E8A328E5BADAD111F4"/>
    <w:rsid w:val="001D2D59"/>
    <w:pPr>
      <w:spacing w:line="259" w:lineRule="auto"/>
      <w:ind w:left="113"/>
    </w:pPr>
    <w:rPr>
      <w:rFonts w:ascii="Libre Franklin" w:eastAsiaTheme="minorHAnsi" w:hAnsi="Libre Franklin"/>
      <w:sz w:val="18"/>
      <w:szCs w:val="22"/>
      <w:lang w:val="nl-BE" w:eastAsia="en-US"/>
    </w:rPr>
  </w:style>
  <w:style w:type="paragraph" w:customStyle="1" w:styleId="589F7C60FFA4433FBA1720C1C1CE74A6">
    <w:name w:val="589F7C60FFA4433FBA1720C1C1CE74A6"/>
    <w:rsid w:val="001D2D59"/>
    <w:pPr>
      <w:spacing w:line="259" w:lineRule="auto"/>
      <w:ind w:left="113"/>
    </w:pPr>
    <w:rPr>
      <w:rFonts w:ascii="Libre Franklin" w:eastAsiaTheme="minorHAnsi" w:hAnsi="Libre Franklin"/>
      <w:sz w:val="18"/>
      <w:szCs w:val="22"/>
      <w:lang w:val="nl-BE" w:eastAsia="en-US"/>
    </w:rPr>
  </w:style>
  <w:style w:type="paragraph" w:customStyle="1" w:styleId="76165CF04931408CBA4309C14C528100">
    <w:name w:val="76165CF04931408CBA4309C14C528100"/>
    <w:rsid w:val="001D2D59"/>
    <w:pPr>
      <w:spacing w:line="259" w:lineRule="auto"/>
      <w:ind w:left="113"/>
    </w:pPr>
    <w:rPr>
      <w:rFonts w:ascii="Libre Franklin" w:eastAsiaTheme="minorHAnsi" w:hAnsi="Libre Franklin"/>
      <w:sz w:val="18"/>
      <w:szCs w:val="22"/>
      <w:lang w:val="nl-BE" w:eastAsia="en-US"/>
    </w:rPr>
  </w:style>
  <w:style w:type="paragraph" w:customStyle="1" w:styleId="89431F24D3DE451FAEFD22AEBD16EA75">
    <w:name w:val="89431F24D3DE451FAEFD22AEBD16EA75"/>
    <w:rsid w:val="001D2D59"/>
    <w:pPr>
      <w:spacing w:line="259" w:lineRule="auto"/>
      <w:ind w:left="113"/>
    </w:pPr>
    <w:rPr>
      <w:rFonts w:ascii="Libre Franklin" w:eastAsiaTheme="minorHAnsi" w:hAnsi="Libre Franklin"/>
      <w:sz w:val="18"/>
      <w:szCs w:val="22"/>
      <w:lang w:val="nl-BE" w:eastAsia="en-US"/>
    </w:rPr>
  </w:style>
  <w:style w:type="paragraph" w:customStyle="1" w:styleId="7A47CF87DD184F9ABA896DBAB5FEDFFA">
    <w:name w:val="7A47CF87DD184F9ABA896DBAB5FEDFFA"/>
    <w:rsid w:val="001D2D59"/>
    <w:pPr>
      <w:spacing w:line="259" w:lineRule="auto"/>
      <w:ind w:left="113"/>
    </w:pPr>
    <w:rPr>
      <w:rFonts w:ascii="Libre Franklin" w:eastAsiaTheme="minorHAnsi" w:hAnsi="Libre Franklin"/>
      <w:sz w:val="18"/>
      <w:szCs w:val="22"/>
      <w:lang w:val="nl-BE" w:eastAsia="en-US"/>
    </w:rPr>
  </w:style>
  <w:style w:type="paragraph" w:customStyle="1" w:styleId="2BF6F59F2DFE4D8798CF4AFF9DE2441F">
    <w:name w:val="2BF6F59F2DFE4D8798CF4AFF9DE2441F"/>
    <w:rsid w:val="001D2D59"/>
    <w:pPr>
      <w:spacing w:line="259" w:lineRule="auto"/>
      <w:ind w:left="113"/>
    </w:pPr>
    <w:rPr>
      <w:rFonts w:ascii="Libre Franklin" w:eastAsiaTheme="minorHAnsi" w:hAnsi="Libre Franklin"/>
      <w:sz w:val="18"/>
      <w:szCs w:val="22"/>
      <w:lang w:val="nl-BE" w:eastAsia="en-US"/>
    </w:rPr>
  </w:style>
  <w:style w:type="paragraph" w:customStyle="1" w:styleId="A46D1F367EEF4FCE89618E5DC3ED1E8C">
    <w:name w:val="A46D1F367EEF4FCE89618E5DC3ED1E8C"/>
    <w:rsid w:val="001D2D59"/>
    <w:pPr>
      <w:spacing w:line="259" w:lineRule="auto"/>
      <w:ind w:left="113"/>
    </w:pPr>
    <w:rPr>
      <w:rFonts w:ascii="Libre Franklin" w:eastAsiaTheme="minorHAnsi" w:hAnsi="Libre Franklin"/>
      <w:sz w:val="18"/>
      <w:szCs w:val="22"/>
      <w:lang w:val="nl-BE" w:eastAsia="en-US"/>
    </w:rPr>
  </w:style>
  <w:style w:type="paragraph" w:customStyle="1" w:styleId="C6579DE8CD4347028F537DF979EC5B4A">
    <w:name w:val="C6579DE8CD4347028F537DF979EC5B4A"/>
    <w:rsid w:val="001D2D59"/>
    <w:pPr>
      <w:spacing w:line="259" w:lineRule="auto"/>
      <w:ind w:left="113"/>
    </w:pPr>
    <w:rPr>
      <w:rFonts w:ascii="Libre Franklin" w:eastAsiaTheme="minorHAnsi" w:hAnsi="Libre Franklin"/>
      <w:sz w:val="18"/>
      <w:szCs w:val="22"/>
      <w:lang w:val="nl-BE" w:eastAsia="en-US"/>
    </w:rPr>
  </w:style>
  <w:style w:type="paragraph" w:customStyle="1" w:styleId="AB35006A87E747B68EA904F045BB3897">
    <w:name w:val="AB35006A87E747B68EA904F045BB3897"/>
    <w:rsid w:val="001D2D59"/>
    <w:pPr>
      <w:spacing w:line="259" w:lineRule="auto"/>
      <w:ind w:left="113"/>
    </w:pPr>
    <w:rPr>
      <w:rFonts w:ascii="Libre Franklin" w:eastAsiaTheme="minorHAnsi" w:hAnsi="Libre Franklin"/>
      <w:sz w:val="18"/>
      <w:szCs w:val="22"/>
      <w:lang w:val="nl-BE" w:eastAsia="en-US"/>
    </w:rPr>
  </w:style>
  <w:style w:type="paragraph" w:customStyle="1" w:styleId="53D75902FA6B4A60B223F0737F98DC6B">
    <w:name w:val="53D75902FA6B4A60B223F0737F98DC6B"/>
    <w:rsid w:val="001D2D59"/>
    <w:pPr>
      <w:spacing w:line="259" w:lineRule="auto"/>
      <w:ind w:left="113"/>
    </w:pPr>
    <w:rPr>
      <w:rFonts w:ascii="Libre Franklin" w:eastAsiaTheme="minorHAnsi" w:hAnsi="Libre Franklin"/>
      <w:sz w:val="18"/>
      <w:szCs w:val="22"/>
      <w:lang w:val="nl-BE" w:eastAsia="en-US"/>
    </w:rPr>
  </w:style>
  <w:style w:type="paragraph" w:customStyle="1" w:styleId="9E27E693561D452BACC1BE13103E3B76">
    <w:name w:val="9E27E693561D452BACC1BE13103E3B76"/>
    <w:rsid w:val="001D2D59"/>
    <w:pPr>
      <w:spacing w:line="259" w:lineRule="auto"/>
      <w:ind w:left="113"/>
    </w:pPr>
    <w:rPr>
      <w:rFonts w:ascii="Libre Franklin" w:eastAsiaTheme="minorHAnsi" w:hAnsi="Libre Franklin"/>
      <w:sz w:val="18"/>
      <w:szCs w:val="22"/>
      <w:lang w:val="nl-BE" w:eastAsia="en-US"/>
    </w:rPr>
  </w:style>
  <w:style w:type="paragraph" w:customStyle="1" w:styleId="485B4B239A574A2795934A1244D35A01">
    <w:name w:val="485B4B239A574A2795934A1244D35A01"/>
    <w:rsid w:val="001D2D59"/>
    <w:pPr>
      <w:spacing w:line="259" w:lineRule="auto"/>
      <w:ind w:left="113"/>
    </w:pPr>
    <w:rPr>
      <w:rFonts w:ascii="Libre Franklin" w:eastAsiaTheme="minorHAnsi" w:hAnsi="Libre Franklin"/>
      <w:sz w:val="18"/>
      <w:szCs w:val="22"/>
      <w:lang w:val="nl-BE" w:eastAsia="en-US"/>
    </w:rPr>
  </w:style>
  <w:style w:type="paragraph" w:customStyle="1" w:styleId="4E3132CF1F45428E9A616F43EE9BD113">
    <w:name w:val="4E3132CF1F45428E9A616F43EE9BD113"/>
    <w:rsid w:val="001D2D59"/>
    <w:pPr>
      <w:spacing w:line="259" w:lineRule="auto"/>
      <w:ind w:left="113"/>
    </w:pPr>
    <w:rPr>
      <w:rFonts w:ascii="Libre Franklin" w:eastAsiaTheme="minorHAnsi" w:hAnsi="Libre Franklin"/>
      <w:sz w:val="18"/>
      <w:szCs w:val="22"/>
      <w:lang w:val="nl-BE" w:eastAsia="en-US"/>
    </w:rPr>
  </w:style>
  <w:style w:type="paragraph" w:customStyle="1" w:styleId="F91D7E6FAF544CDAB56029EF00318A17">
    <w:name w:val="F91D7E6FAF544CDAB56029EF00318A17"/>
    <w:rsid w:val="001D2D59"/>
    <w:pPr>
      <w:spacing w:line="259" w:lineRule="auto"/>
      <w:ind w:left="113"/>
    </w:pPr>
    <w:rPr>
      <w:rFonts w:ascii="Libre Franklin" w:eastAsiaTheme="minorHAnsi" w:hAnsi="Libre Franklin"/>
      <w:sz w:val="18"/>
      <w:szCs w:val="22"/>
      <w:lang w:val="nl-BE" w:eastAsia="en-US"/>
    </w:rPr>
  </w:style>
  <w:style w:type="paragraph" w:customStyle="1" w:styleId="CE56BFA8C96942BB8BA34FA870656479">
    <w:name w:val="CE56BFA8C96942BB8BA34FA870656479"/>
    <w:rsid w:val="001D2D59"/>
    <w:pPr>
      <w:spacing w:line="259" w:lineRule="auto"/>
      <w:ind w:left="113"/>
    </w:pPr>
    <w:rPr>
      <w:rFonts w:ascii="Libre Franklin" w:eastAsiaTheme="minorHAnsi" w:hAnsi="Libre Franklin"/>
      <w:sz w:val="18"/>
      <w:szCs w:val="22"/>
      <w:lang w:val="nl-BE" w:eastAsia="en-US"/>
    </w:rPr>
  </w:style>
  <w:style w:type="paragraph" w:customStyle="1" w:styleId="92B9E69A3D2F4BA6824B441BD0617CBF">
    <w:name w:val="92B9E69A3D2F4BA6824B441BD0617CBF"/>
    <w:rsid w:val="001D2D59"/>
    <w:pPr>
      <w:spacing w:line="259" w:lineRule="auto"/>
      <w:ind w:left="113"/>
    </w:pPr>
    <w:rPr>
      <w:rFonts w:ascii="Libre Franklin" w:eastAsiaTheme="minorHAnsi" w:hAnsi="Libre Franklin"/>
      <w:sz w:val="18"/>
      <w:szCs w:val="22"/>
      <w:lang w:val="nl-BE" w:eastAsia="en-US"/>
    </w:rPr>
  </w:style>
  <w:style w:type="paragraph" w:customStyle="1" w:styleId="3CAD246A5DB8460B8698E37D9D40C023">
    <w:name w:val="3CAD246A5DB8460B8698E37D9D40C023"/>
    <w:rsid w:val="001D2D59"/>
    <w:pPr>
      <w:spacing w:line="259" w:lineRule="auto"/>
      <w:ind w:left="113"/>
    </w:pPr>
    <w:rPr>
      <w:rFonts w:ascii="Libre Franklin" w:eastAsiaTheme="minorHAnsi" w:hAnsi="Libre Franklin"/>
      <w:sz w:val="18"/>
      <w:szCs w:val="22"/>
      <w:lang w:val="nl-BE" w:eastAsia="en-US"/>
    </w:rPr>
  </w:style>
  <w:style w:type="paragraph" w:customStyle="1" w:styleId="26E7ECEB4B6446318CF2A4977263A773">
    <w:name w:val="26E7ECEB4B6446318CF2A4977263A773"/>
    <w:rsid w:val="001D2D59"/>
    <w:pPr>
      <w:spacing w:line="259" w:lineRule="auto"/>
      <w:ind w:left="113"/>
    </w:pPr>
    <w:rPr>
      <w:rFonts w:ascii="Libre Franklin" w:eastAsiaTheme="minorHAnsi" w:hAnsi="Libre Franklin"/>
      <w:sz w:val="18"/>
      <w:szCs w:val="22"/>
      <w:lang w:val="nl-BE" w:eastAsia="en-US"/>
    </w:rPr>
  </w:style>
  <w:style w:type="paragraph" w:customStyle="1" w:styleId="F44FE9CB9F024619B5DAF5408E08E1E0">
    <w:name w:val="F44FE9CB9F024619B5DAF5408E08E1E0"/>
    <w:rsid w:val="001D2D59"/>
    <w:pPr>
      <w:spacing w:line="259" w:lineRule="auto"/>
      <w:ind w:left="113"/>
    </w:pPr>
    <w:rPr>
      <w:rFonts w:ascii="Libre Franklin" w:eastAsiaTheme="minorHAnsi" w:hAnsi="Libre Franklin"/>
      <w:sz w:val="18"/>
      <w:szCs w:val="22"/>
      <w:lang w:val="nl-BE" w:eastAsia="en-US"/>
    </w:rPr>
  </w:style>
  <w:style w:type="paragraph" w:customStyle="1" w:styleId="4459E78C18E54513B76530CAC75980C1">
    <w:name w:val="4459E78C18E54513B76530CAC75980C1"/>
    <w:rsid w:val="001D2D59"/>
    <w:pPr>
      <w:spacing w:line="259" w:lineRule="auto"/>
      <w:ind w:left="113"/>
    </w:pPr>
    <w:rPr>
      <w:rFonts w:ascii="Libre Franklin" w:eastAsiaTheme="minorHAnsi" w:hAnsi="Libre Franklin"/>
      <w:sz w:val="18"/>
      <w:szCs w:val="22"/>
      <w:lang w:val="nl-BE" w:eastAsia="en-US"/>
    </w:rPr>
  </w:style>
  <w:style w:type="paragraph" w:customStyle="1" w:styleId="57D20A8A65CC478F89EDA65B138383BA">
    <w:name w:val="57D20A8A65CC478F89EDA65B138383BA"/>
    <w:rsid w:val="001D2D59"/>
    <w:pPr>
      <w:spacing w:line="259" w:lineRule="auto"/>
      <w:ind w:left="113"/>
    </w:pPr>
    <w:rPr>
      <w:rFonts w:ascii="Libre Franklin" w:eastAsiaTheme="minorHAnsi" w:hAnsi="Libre Franklin"/>
      <w:sz w:val="18"/>
      <w:szCs w:val="22"/>
      <w:lang w:val="nl-BE" w:eastAsia="en-US"/>
    </w:rPr>
  </w:style>
  <w:style w:type="paragraph" w:customStyle="1" w:styleId="0D5D88AA08424469ADD4F5AD51489A69">
    <w:name w:val="0D5D88AA08424469ADD4F5AD51489A69"/>
    <w:rsid w:val="001D2D59"/>
    <w:pPr>
      <w:spacing w:line="259" w:lineRule="auto"/>
      <w:ind w:left="113"/>
    </w:pPr>
    <w:rPr>
      <w:rFonts w:ascii="Libre Franklin" w:eastAsiaTheme="minorHAnsi" w:hAnsi="Libre Franklin"/>
      <w:sz w:val="18"/>
      <w:szCs w:val="22"/>
      <w:lang w:val="nl-BE" w:eastAsia="en-US"/>
    </w:rPr>
  </w:style>
  <w:style w:type="paragraph" w:customStyle="1" w:styleId="F63EB3771EB347B089E6078DA1B459AB">
    <w:name w:val="F63EB3771EB347B089E6078DA1B459AB"/>
    <w:rsid w:val="001D2D59"/>
    <w:pPr>
      <w:spacing w:line="259" w:lineRule="auto"/>
      <w:ind w:left="113"/>
    </w:pPr>
    <w:rPr>
      <w:rFonts w:ascii="Libre Franklin" w:eastAsiaTheme="minorHAnsi" w:hAnsi="Libre Franklin"/>
      <w:sz w:val="18"/>
      <w:szCs w:val="22"/>
      <w:lang w:val="nl-BE" w:eastAsia="en-US"/>
    </w:rPr>
  </w:style>
  <w:style w:type="paragraph" w:customStyle="1" w:styleId="02CB83D6A0AD48448584BA7723604B16">
    <w:name w:val="02CB83D6A0AD48448584BA7723604B16"/>
    <w:rsid w:val="001D2D59"/>
    <w:pPr>
      <w:spacing w:line="259" w:lineRule="auto"/>
      <w:ind w:left="113"/>
    </w:pPr>
    <w:rPr>
      <w:rFonts w:ascii="Libre Franklin" w:eastAsiaTheme="minorHAnsi" w:hAnsi="Libre Franklin"/>
      <w:sz w:val="18"/>
      <w:szCs w:val="22"/>
      <w:lang w:val="nl-BE" w:eastAsia="en-US"/>
    </w:rPr>
  </w:style>
  <w:style w:type="paragraph" w:customStyle="1" w:styleId="628163080B3C4BA7B1F4A738AF02853D">
    <w:name w:val="628163080B3C4BA7B1F4A738AF02853D"/>
    <w:rsid w:val="001D2D59"/>
    <w:pPr>
      <w:spacing w:line="259" w:lineRule="auto"/>
      <w:ind w:left="113"/>
    </w:pPr>
    <w:rPr>
      <w:rFonts w:ascii="Libre Franklin" w:eastAsiaTheme="minorHAnsi" w:hAnsi="Libre Franklin"/>
      <w:sz w:val="18"/>
      <w:szCs w:val="22"/>
      <w:lang w:val="nl-BE" w:eastAsia="en-US"/>
    </w:rPr>
  </w:style>
  <w:style w:type="paragraph" w:customStyle="1" w:styleId="1D0B98F4A903435C8FCFD60034A448E0">
    <w:name w:val="1D0B98F4A903435C8FCFD60034A448E0"/>
    <w:rsid w:val="001D2D59"/>
    <w:pPr>
      <w:spacing w:line="259" w:lineRule="auto"/>
      <w:ind w:left="113"/>
    </w:pPr>
    <w:rPr>
      <w:rFonts w:ascii="Libre Franklin" w:eastAsiaTheme="minorHAnsi" w:hAnsi="Libre Franklin"/>
      <w:sz w:val="18"/>
      <w:szCs w:val="22"/>
      <w:lang w:val="nl-BE" w:eastAsia="en-US"/>
    </w:rPr>
  </w:style>
  <w:style w:type="paragraph" w:customStyle="1" w:styleId="B0039902215747ABABD08CF63CF10639">
    <w:name w:val="B0039902215747ABABD08CF63CF10639"/>
    <w:rsid w:val="001D2D59"/>
    <w:pPr>
      <w:spacing w:line="259" w:lineRule="auto"/>
      <w:ind w:left="113"/>
    </w:pPr>
    <w:rPr>
      <w:rFonts w:ascii="Libre Franklin" w:eastAsiaTheme="minorHAnsi" w:hAnsi="Libre Franklin"/>
      <w:sz w:val="18"/>
      <w:szCs w:val="22"/>
      <w:lang w:val="nl-BE" w:eastAsia="en-US"/>
    </w:rPr>
  </w:style>
  <w:style w:type="paragraph" w:customStyle="1" w:styleId="5DA9E501558B4A499EBBEF3F344F3482">
    <w:name w:val="5DA9E501558B4A499EBBEF3F344F3482"/>
    <w:rsid w:val="001D2D59"/>
    <w:pPr>
      <w:spacing w:line="259" w:lineRule="auto"/>
      <w:ind w:left="113"/>
    </w:pPr>
    <w:rPr>
      <w:rFonts w:ascii="Libre Franklin" w:eastAsiaTheme="minorHAnsi" w:hAnsi="Libre Franklin"/>
      <w:sz w:val="18"/>
      <w:szCs w:val="22"/>
      <w:lang w:val="nl-BE" w:eastAsia="en-US"/>
    </w:rPr>
  </w:style>
  <w:style w:type="paragraph" w:customStyle="1" w:styleId="1BFE63BD1C944F51A04A81543C388644">
    <w:name w:val="1BFE63BD1C944F51A04A81543C388644"/>
    <w:rsid w:val="001D2D59"/>
    <w:pPr>
      <w:spacing w:line="259" w:lineRule="auto"/>
      <w:ind w:left="113"/>
    </w:pPr>
    <w:rPr>
      <w:rFonts w:ascii="Libre Franklin" w:eastAsiaTheme="minorHAnsi" w:hAnsi="Libre Franklin"/>
      <w:sz w:val="18"/>
      <w:szCs w:val="22"/>
      <w:lang w:val="nl-BE" w:eastAsia="en-US"/>
    </w:rPr>
  </w:style>
  <w:style w:type="paragraph" w:customStyle="1" w:styleId="180BE5F4B1904B02999D9084567EC343">
    <w:name w:val="180BE5F4B1904B02999D9084567EC343"/>
    <w:rsid w:val="001D2D59"/>
    <w:pPr>
      <w:spacing w:line="259" w:lineRule="auto"/>
      <w:ind w:left="113"/>
    </w:pPr>
    <w:rPr>
      <w:rFonts w:ascii="Libre Franklin" w:eastAsiaTheme="minorHAnsi" w:hAnsi="Libre Franklin"/>
      <w:sz w:val="18"/>
      <w:szCs w:val="22"/>
      <w:lang w:val="nl-BE" w:eastAsia="en-US"/>
    </w:rPr>
  </w:style>
  <w:style w:type="paragraph" w:customStyle="1" w:styleId="BB59725842C442E48705FAC1C57CA3EE">
    <w:name w:val="BB59725842C442E48705FAC1C57CA3EE"/>
    <w:rsid w:val="001D2D59"/>
    <w:pPr>
      <w:spacing w:line="259" w:lineRule="auto"/>
      <w:ind w:left="113"/>
    </w:pPr>
    <w:rPr>
      <w:rFonts w:ascii="Libre Franklin" w:eastAsiaTheme="minorHAnsi" w:hAnsi="Libre Franklin"/>
      <w:sz w:val="18"/>
      <w:szCs w:val="22"/>
      <w:lang w:val="nl-BE" w:eastAsia="en-US"/>
    </w:rPr>
  </w:style>
  <w:style w:type="paragraph" w:customStyle="1" w:styleId="A933650E586D435888AA2749D04F045D">
    <w:name w:val="A933650E586D435888AA2749D04F045D"/>
    <w:rsid w:val="001D2D59"/>
    <w:pPr>
      <w:spacing w:line="259" w:lineRule="auto"/>
      <w:ind w:left="113"/>
    </w:pPr>
    <w:rPr>
      <w:rFonts w:ascii="Libre Franklin" w:eastAsiaTheme="minorHAnsi" w:hAnsi="Libre Franklin"/>
      <w:sz w:val="18"/>
      <w:szCs w:val="22"/>
      <w:lang w:val="nl-BE" w:eastAsia="en-US"/>
    </w:rPr>
  </w:style>
  <w:style w:type="paragraph" w:customStyle="1" w:styleId="6F8DBA9B1C614808AEF0B0B66CBC9321">
    <w:name w:val="6F8DBA9B1C614808AEF0B0B66CBC9321"/>
    <w:rsid w:val="001D2D59"/>
    <w:pPr>
      <w:spacing w:line="259" w:lineRule="auto"/>
      <w:ind w:left="113"/>
    </w:pPr>
    <w:rPr>
      <w:rFonts w:ascii="Libre Franklin" w:eastAsiaTheme="minorHAnsi" w:hAnsi="Libre Franklin"/>
      <w:sz w:val="18"/>
      <w:szCs w:val="22"/>
      <w:lang w:val="nl-BE" w:eastAsia="en-US"/>
    </w:rPr>
  </w:style>
  <w:style w:type="paragraph" w:customStyle="1" w:styleId="35CA9890017348AC9C1186FB5AFD28F1">
    <w:name w:val="35CA9890017348AC9C1186FB5AFD28F1"/>
    <w:rsid w:val="001D2D59"/>
    <w:pPr>
      <w:spacing w:line="259" w:lineRule="auto"/>
      <w:ind w:left="113"/>
    </w:pPr>
    <w:rPr>
      <w:rFonts w:ascii="Libre Franklin" w:eastAsiaTheme="minorHAnsi" w:hAnsi="Libre Franklin"/>
      <w:sz w:val="18"/>
      <w:szCs w:val="22"/>
      <w:lang w:val="nl-BE" w:eastAsia="en-US"/>
    </w:rPr>
  </w:style>
  <w:style w:type="paragraph" w:customStyle="1" w:styleId="5E1DB5D80BBB4CB8A0ACB61FA63595F7">
    <w:name w:val="5E1DB5D80BBB4CB8A0ACB61FA63595F7"/>
    <w:rsid w:val="001D2D59"/>
    <w:pPr>
      <w:spacing w:line="259" w:lineRule="auto"/>
      <w:ind w:left="113"/>
    </w:pPr>
    <w:rPr>
      <w:rFonts w:ascii="Libre Franklin" w:eastAsiaTheme="minorHAnsi" w:hAnsi="Libre Franklin"/>
      <w:sz w:val="18"/>
      <w:szCs w:val="22"/>
      <w:lang w:val="nl-BE" w:eastAsia="en-US"/>
    </w:rPr>
  </w:style>
  <w:style w:type="paragraph" w:customStyle="1" w:styleId="6685B46640924311876887C2419DF62F">
    <w:name w:val="6685B46640924311876887C2419DF62F"/>
    <w:rsid w:val="001D2D59"/>
    <w:pPr>
      <w:spacing w:line="259" w:lineRule="auto"/>
      <w:ind w:left="113"/>
    </w:pPr>
    <w:rPr>
      <w:rFonts w:ascii="Libre Franklin" w:eastAsiaTheme="minorHAnsi" w:hAnsi="Libre Franklin"/>
      <w:sz w:val="18"/>
      <w:szCs w:val="22"/>
      <w:lang w:val="nl-BE" w:eastAsia="en-US"/>
    </w:rPr>
  </w:style>
  <w:style w:type="paragraph" w:customStyle="1" w:styleId="02B86089547E45258CEC461447FE66F5">
    <w:name w:val="02B86089547E45258CEC461447FE66F5"/>
    <w:rsid w:val="001D2D59"/>
    <w:pPr>
      <w:spacing w:line="259" w:lineRule="auto"/>
      <w:ind w:left="113"/>
    </w:pPr>
    <w:rPr>
      <w:rFonts w:ascii="Libre Franklin" w:eastAsiaTheme="minorHAnsi" w:hAnsi="Libre Franklin"/>
      <w:sz w:val="18"/>
      <w:szCs w:val="22"/>
      <w:lang w:val="nl-BE" w:eastAsia="en-US"/>
    </w:rPr>
  </w:style>
  <w:style w:type="paragraph" w:customStyle="1" w:styleId="2A97FCCB3B3040629BAF2CCBF30253CA">
    <w:name w:val="2A97FCCB3B3040629BAF2CCBF30253CA"/>
    <w:rsid w:val="001D2D59"/>
    <w:pPr>
      <w:spacing w:line="259" w:lineRule="auto"/>
      <w:ind w:left="113"/>
    </w:pPr>
    <w:rPr>
      <w:rFonts w:ascii="Libre Franklin" w:eastAsiaTheme="minorHAnsi" w:hAnsi="Libre Franklin"/>
      <w:sz w:val="18"/>
      <w:szCs w:val="22"/>
      <w:lang w:val="nl-BE" w:eastAsia="en-US"/>
    </w:rPr>
  </w:style>
  <w:style w:type="paragraph" w:customStyle="1" w:styleId="411583DD01C347A583D6653725977602">
    <w:name w:val="411583DD01C347A583D6653725977602"/>
    <w:rsid w:val="001D2D59"/>
    <w:pPr>
      <w:spacing w:line="259" w:lineRule="auto"/>
      <w:ind w:left="113"/>
    </w:pPr>
    <w:rPr>
      <w:rFonts w:ascii="Libre Franklin" w:eastAsiaTheme="minorHAnsi" w:hAnsi="Libre Franklin"/>
      <w:sz w:val="18"/>
      <w:szCs w:val="22"/>
      <w:lang w:val="nl-BE" w:eastAsia="en-US"/>
    </w:rPr>
  </w:style>
  <w:style w:type="paragraph" w:customStyle="1" w:styleId="EBE09557D6204BF1A521411CDC94897E">
    <w:name w:val="EBE09557D6204BF1A521411CDC94897E"/>
    <w:rsid w:val="001D2D59"/>
    <w:pPr>
      <w:spacing w:line="259" w:lineRule="auto"/>
      <w:ind w:left="113"/>
    </w:pPr>
    <w:rPr>
      <w:rFonts w:ascii="Libre Franklin" w:eastAsiaTheme="minorHAnsi" w:hAnsi="Libre Franklin"/>
      <w:sz w:val="18"/>
      <w:szCs w:val="22"/>
      <w:lang w:val="nl-BE" w:eastAsia="en-US"/>
    </w:rPr>
  </w:style>
  <w:style w:type="paragraph" w:customStyle="1" w:styleId="DF7B71C84CBB42A38530FEB6B9AFFB43">
    <w:name w:val="DF7B71C84CBB42A38530FEB6B9AFFB43"/>
    <w:rsid w:val="001D2D59"/>
    <w:pPr>
      <w:spacing w:line="259" w:lineRule="auto"/>
      <w:ind w:left="113"/>
    </w:pPr>
    <w:rPr>
      <w:rFonts w:ascii="Libre Franklin" w:eastAsiaTheme="minorHAnsi" w:hAnsi="Libre Franklin"/>
      <w:sz w:val="18"/>
      <w:szCs w:val="22"/>
      <w:lang w:val="nl-BE" w:eastAsia="en-US"/>
    </w:rPr>
  </w:style>
  <w:style w:type="paragraph" w:customStyle="1" w:styleId="6526C0996AF048A4BB25734C1A2509AE">
    <w:name w:val="6526C0996AF048A4BB25734C1A2509AE"/>
    <w:rsid w:val="001D2D59"/>
    <w:pPr>
      <w:spacing w:line="259" w:lineRule="auto"/>
      <w:ind w:left="113"/>
    </w:pPr>
    <w:rPr>
      <w:rFonts w:ascii="Libre Franklin" w:eastAsiaTheme="minorHAnsi" w:hAnsi="Libre Franklin"/>
      <w:sz w:val="18"/>
      <w:szCs w:val="22"/>
      <w:lang w:val="nl-BE" w:eastAsia="en-US"/>
    </w:rPr>
  </w:style>
  <w:style w:type="paragraph" w:customStyle="1" w:styleId="E6BC63DA382A4144995BFCE16F5CA79F">
    <w:name w:val="E6BC63DA382A4144995BFCE16F5CA79F"/>
    <w:rsid w:val="001D2D59"/>
    <w:pPr>
      <w:spacing w:line="259" w:lineRule="auto"/>
      <w:ind w:left="113"/>
    </w:pPr>
    <w:rPr>
      <w:rFonts w:ascii="Libre Franklin" w:eastAsiaTheme="minorHAnsi" w:hAnsi="Libre Franklin"/>
      <w:sz w:val="18"/>
      <w:szCs w:val="22"/>
      <w:lang w:val="nl-BE" w:eastAsia="en-US"/>
    </w:rPr>
  </w:style>
  <w:style w:type="paragraph" w:customStyle="1" w:styleId="486D52A6D29041828DA35A79D43200A1">
    <w:name w:val="486D52A6D29041828DA35A79D43200A1"/>
    <w:rsid w:val="001D2D59"/>
    <w:pPr>
      <w:spacing w:line="259" w:lineRule="auto"/>
      <w:ind w:left="113"/>
    </w:pPr>
    <w:rPr>
      <w:rFonts w:ascii="Libre Franklin" w:eastAsiaTheme="minorHAnsi" w:hAnsi="Libre Franklin"/>
      <w:sz w:val="18"/>
      <w:szCs w:val="22"/>
      <w:lang w:val="nl-BE" w:eastAsia="en-US"/>
    </w:rPr>
  </w:style>
  <w:style w:type="paragraph" w:customStyle="1" w:styleId="AC84A73C7BD845B3AB5E3B691D9E76DE">
    <w:name w:val="AC84A73C7BD845B3AB5E3B691D9E76DE"/>
    <w:rsid w:val="001D2D59"/>
    <w:pPr>
      <w:spacing w:line="259" w:lineRule="auto"/>
      <w:ind w:left="113"/>
    </w:pPr>
    <w:rPr>
      <w:rFonts w:ascii="Libre Franklin" w:eastAsiaTheme="minorHAnsi" w:hAnsi="Libre Franklin"/>
      <w:sz w:val="18"/>
      <w:szCs w:val="22"/>
      <w:lang w:val="nl-BE" w:eastAsia="en-US"/>
    </w:rPr>
  </w:style>
  <w:style w:type="paragraph" w:customStyle="1" w:styleId="147F6141502A4B218AC40CECBD70F58A">
    <w:name w:val="147F6141502A4B218AC40CECBD70F58A"/>
    <w:rsid w:val="001D2D59"/>
    <w:pPr>
      <w:spacing w:line="259" w:lineRule="auto"/>
      <w:ind w:left="113"/>
    </w:pPr>
    <w:rPr>
      <w:rFonts w:ascii="Libre Franklin" w:eastAsiaTheme="minorHAnsi" w:hAnsi="Libre Franklin"/>
      <w:sz w:val="18"/>
      <w:szCs w:val="22"/>
      <w:lang w:val="nl-BE" w:eastAsia="en-US"/>
    </w:rPr>
  </w:style>
  <w:style w:type="paragraph" w:customStyle="1" w:styleId="942778D03D7E4E0B90212158F73C4742">
    <w:name w:val="942778D03D7E4E0B90212158F73C4742"/>
    <w:rsid w:val="001D2D59"/>
    <w:pPr>
      <w:spacing w:line="259" w:lineRule="auto"/>
      <w:ind w:left="113"/>
    </w:pPr>
    <w:rPr>
      <w:rFonts w:ascii="Libre Franklin" w:eastAsiaTheme="minorHAnsi" w:hAnsi="Libre Franklin"/>
      <w:sz w:val="18"/>
      <w:szCs w:val="22"/>
      <w:lang w:val="nl-BE" w:eastAsia="en-US"/>
    </w:rPr>
  </w:style>
  <w:style w:type="paragraph" w:customStyle="1" w:styleId="212872CADB77485D9C823B19414C62E2">
    <w:name w:val="212872CADB77485D9C823B19414C62E2"/>
    <w:rsid w:val="001D2D59"/>
    <w:pPr>
      <w:spacing w:line="259" w:lineRule="auto"/>
      <w:ind w:left="113"/>
    </w:pPr>
    <w:rPr>
      <w:rFonts w:ascii="Libre Franklin" w:eastAsiaTheme="minorHAnsi" w:hAnsi="Libre Franklin"/>
      <w:sz w:val="18"/>
      <w:szCs w:val="22"/>
      <w:lang w:val="nl-BE" w:eastAsia="en-US"/>
    </w:rPr>
  </w:style>
  <w:style w:type="paragraph" w:customStyle="1" w:styleId="D90B6E822FA14F96ABCE8F1AE201F44A">
    <w:name w:val="D90B6E822FA14F96ABCE8F1AE201F44A"/>
    <w:rsid w:val="001D2D59"/>
    <w:pPr>
      <w:spacing w:line="259" w:lineRule="auto"/>
      <w:ind w:left="113"/>
    </w:pPr>
    <w:rPr>
      <w:rFonts w:ascii="Libre Franklin" w:eastAsiaTheme="minorHAnsi" w:hAnsi="Libre Franklin"/>
      <w:sz w:val="18"/>
      <w:szCs w:val="22"/>
      <w:lang w:val="nl-BE" w:eastAsia="en-US"/>
    </w:rPr>
  </w:style>
  <w:style w:type="paragraph" w:customStyle="1" w:styleId="8D4B9E8934F3418CA1AD2360F33DE715">
    <w:name w:val="8D4B9E8934F3418CA1AD2360F33DE715"/>
    <w:rsid w:val="001D2D59"/>
    <w:pPr>
      <w:spacing w:line="259" w:lineRule="auto"/>
      <w:ind w:left="113"/>
    </w:pPr>
    <w:rPr>
      <w:rFonts w:ascii="Libre Franklin" w:eastAsiaTheme="minorHAnsi" w:hAnsi="Libre Franklin"/>
      <w:sz w:val="18"/>
      <w:szCs w:val="22"/>
      <w:lang w:val="nl-BE" w:eastAsia="en-US"/>
    </w:rPr>
  </w:style>
  <w:style w:type="paragraph" w:customStyle="1" w:styleId="9BB694BA9A47478498966C5712541F29">
    <w:name w:val="9BB694BA9A47478498966C5712541F29"/>
    <w:rsid w:val="001D2D59"/>
    <w:pPr>
      <w:spacing w:line="259" w:lineRule="auto"/>
      <w:ind w:left="113"/>
    </w:pPr>
    <w:rPr>
      <w:rFonts w:ascii="Libre Franklin" w:eastAsiaTheme="minorHAnsi" w:hAnsi="Libre Franklin"/>
      <w:sz w:val="18"/>
      <w:szCs w:val="22"/>
      <w:lang w:val="nl-BE" w:eastAsia="en-US"/>
    </w:rPr>
  </w:style>
  <w:style w:type="paragraph" w:customStyle="1" w:styleId="4320681CD45447478DBC64F16E5BD1D9">
    <w:name w:val="4320681CD45447478DBC64F16E5BD1D9"/>
    <w:rsid w:val="001D2D59"/>
    <w:pPr>
      <w:spacing w:line="259" w:lineRule="auto"/>
      <w:ind w:left="113"/>
    </w:pPr>
    <w:rPr>
      <w:rFonts w:ascii="Libre Franklin" w:eastAsiaTheme="minorHAnsi" w:hAnsi="Libre Franklin"/>
      <w:sz w:val="18"/>
      <w:szCs w:val="22"/>
      <w:lang w:val="nl-BE" w:eastAsia="en-US"/>
    </w:rPr>
  </w:style>
  <w:style w:type="paragraph" w:customStyle="1" w:styleId="27017B499C924046B1B31D92DCED129E">
    <w:name w:val="27017B499C924046B1B31D92DCED129E"/>
    <w:rsid w:val="001D2D59"/>
    <w:pPr>
      <w:spacing w:line="259" w:lineRule="auto"/>
      <w:ind w:left="113"/>
    </w:pPr>
    <w:rPr>
      <w:rFonts w:ascii="Libre Franklin" w:eastAsiaTheme="minorHAnsi" w:hAnsi="Libre Franklin"/>
      <w:sz w:val="18"/>
      <w:szCs w:val="22"/>
      <w:lang w:val="nl-BE" w:eastAsia="en-US"/>
    </w:rPr>
  </w:style>
  <w:style w:type="paragraph" w:customStyle="1" w:styleId="6455F5C3762049E0905C4A5F7FB4F166">
    <w:name w:val="6455F5C3762049E0905C4A5F7FB4F166"/>
    <w:rsid w:val="001D2D59"/>
    <w:pPr>
      <w:spacing w:line="259" w:lineRule="auto"/>
      <w:ind w:left="113"/>
    </w:pPr>
    <w:rPr>
      <w:rFonts w:ascii="Libre Franklin" w:eastAsiaTheme="minorHAnsi" w:hAnsi="Libre Franklin"/>
      <w:sz w:val="18"/>
      <w:szCs w:val="22"/>
      <w:lang w:val="nl-BE" w:eastAsia="en-US"/>
    </w:rPr>
  </w:style>
  <w:style w:type="paragraph" w:customStyle="1" w:styleId="35102D6E575346E69A821B3647481584">
    <w:name w:val="35102D6E575346E69A821B3647481584"/>
    <w:rsid w:val="001D2D59"/>
    <w:pPr>
      <w:spacing w:line="259" w:lineRule="auto"/>
      <w:ind w:left="113"/>
    </w:pPr>
    <w:rPr>
      <w:rFonts w:ascii="Libre Franklin" w:eastAsiaTheme="minorHAnsi" w:hAnsi="Libre Franklin"/>
      <w:sz w:val="18"/>
      <w:szCs w:val="22"/>
      <w:lang w:val="nl-BE" w:eastAsia="en-US"/>
    </w:rPr>
  </w:style>
  <w:style w:type="paragraph" w:customStyle="1" w:styleId="D71188C6A168465C859C7CDF94BF33F0">
    <w:name w:val="D71188C6A168465C859C7CDF94BF33F0"/>
    <w:rsid w:val="001D2D59"/>
    <w:pPr>
      <w:spacing w:line="259" w:lineRule="auto"/>
      <w:ind w:left="113"/>
    </w:pPr>
    <w:rPr>
      <w:rFonts w:ascii="Libre Franklin" w:eastAsiaTheme="minorHAnsi" w:hAnsi="Libre Franklin"/>
      <w:sz w:val="18"/>
      <w:szCs w:val="22"/>
      <w:lang w:val="nl-BE" w:eastAsia="en-US"/>
    </w:rPr>
  </w:style>
  <w:style w:type="paragraph" w:customStyle="1" w:styleId="A0CC1A8F02294313938EFE9A8E9668F2">
    <w:name w:val="A0CC1A8F02294313938EFE9A8E9668F2"/>
    <w:rsid w:val="001D2D59"/>
    <w:pPr>
      <w:spacing w:line="259" w:lineRule="auto"/>
      <w:ind w:left="113"/>
    </w:pPr>
    <w:rPr>
      <w:rFonts w:ascii="Libre Franklin" w:eastAsiaTheme="minorHAnsi" w:hAnsi="Libre Franklin"/>
      <w:sz w:val="18"/>
      <w:szCs w:val="22"/>
      <w:lang w:val="nl-BE" w:eastAsia="en-US"/>
    </w:rPr>
  </w:style>
  <w:style w:type="paragraph" w:customStyle="1" w:styleId="5752DA1F9D994F4B85BB9D9FFEA20B2A">
    <w:name w:val="5752DA1F9D994F4B85BB9D9FFEA20B2A"/>
    <w:rsid w:val="001D2D59"/>
    <w:pPr>
      <w:spacing w:line="259" w:lineRule="auto"/>
      <w:ind w:left="113"/>
    </w:pPr>
    <w:rPr>
      <w:rFonts w:ascii="Libre Franklin" w:eastAsiaTheme="minorHAnsi" w:hAnsi="Libre Franklin"/>
      <w:sz w:val="18"/>
      <w:szCs w:val="22"/>
      <w:lang w:val="nl-BE" w:eastAsia="en-US"/>
    </w:rPr>
  </w:style>
  <w:style w:type="paragraph" w:customStyle="1" w:styleId="2877EDD8B32446E9BF13BFFAC996BA3A">
    <w:name w:val="2877EDD8B32446E9BF13BFFAC996BA3A"/>
    <w:rsid w:val="001D2D59"/>
    <w:pPr>
      <w:spacing w:line="259" w:lineRule="auto"/>
      <w:ind w:left="113"/>
    </w:pPr>
    <w:rPr>
      <w:rFonts w:ascii="Libre Franklin" w:eastAsiaTheme="minorHAnsi" w:hAnsi="Libre Franklin"/>
      <w:sz w:val="18"/>
      <w:szCs w:val="22"/>
      <w:lang w:val="nl-BE" w:eastAsia="en-US"/>
    </w:rPr>
  </w:style>
  <w:style w:type="paragraph" w:customStyle="1" w:styleId="83E9FF6916B0403EBBE351BE2C07CED0">
    <w:name w:val="83E9FF6916B0403EBBE351BE2C07CED0"/>
    <w:rsid w:val="001D2D59"/>
    <w:pPr>
      <w:spacing w:line="259" w:lineRule="auto"/>
      <w:ind w:left="113"/>
    </w:pPr>
    <w:rPr>
      <w:rFonts w:ascii="Libre Franklin" w:eastAsiaTheme="minorHAnsi" w:hAnsi="Libre Franklin"/>
      <w:sz w:val="18"/>
      <w:szCs w:val="22"/>
      <w:lang w:val="nl-BE" w:eastAsia="en-US"/>
    </w:rPr>
  </w:style>
  <w:style w:type="paragraph" w:customStyle="1" w:styleId="298BB6BCA03347A3981B46A752A88996">
    <w:name w:val="298BB6BCA03347A3981B46A752A88996"/>
    <w:rsid w:val="001D2D59"/>
    <w:pPr>
      <w:spacing w:line="259" w:lineRule="auto"/>
      <w:ind w:left="113"/>
    </w:pPr>
    <w:rPr>
      <w:rFonts w:ascii="Libre Franklin" w:eastAsiaTheme="minorHAnsi" w:hAnsi="Libre Franklin"/>
      <w:sz w:val="18"/>
      <w:szCs w:val="22"/>
      <w:lang w:val="nl-BE" w:eastAsia="en-US"/>
    </w:rPr>
  </w:style>
  <w:style w:type="paragraph" w:customStyle="1" w:styleId="269BF8D88B144AA5B4F214C2313533CE">
    <w:name w:val="269BF8D88B144AA5B4F214C2313533CE"/>
    <w:rsid w:val="001D2D59"/>
    <w:pPr>
      <w:spacing w:line="259" w:lineRule="auto"/>
      <w:ind w:left="113"/>
    </w:pPr>
    <w:rPr>
      <w:rFonts w:ascii="Libre Franklin" w:eastAsiaTheme="minorHAnsi" w:hAnsi="Libre Franklin"/>
      <w:sz w:val="18"/>
      <w:szCs w:val="22"/>
      <w:lang w:val="nl-BE" w:eastAsia="en-US"/>
    </w:rPr>
  </w:style>
  <w:style w:type="paragraph" w:customStyle="1" w:styleId="DF5B1D19ADC14FDB8CA10FA0D3982318">
    <w:name w:val="DF5B1D19ADC14FDB8CA10FA0D3982318"/>
    <w:rsid w:val="001D2D59"/>
    <w:pPr>
      <w:spacing w:line="259" w:lineRule="auto"/>
      <w:ind w:left="113"/>
    </w:pPr>
    <w:rPr>
      <w:rFonts w:ascii="Libre Franklin" w:eastAsiaTheme="minorHAnsi" w:hAnsi="Libre Franklin"/>
      <w:sz w:val="18"/>
      <w:szCs w:val="22"/>
      <w:lang w:val="nl-BE" w:eastAsia="en-US"/>
    </w:rPr>
  </w:style>
  <w:style w:type="paragraph" w:customStyle="1" w:styleId="C3B5B7849C0740179FE05CC937E42486">
    <w:name w:val="C3B5B7849C0740179FE05CC937E42486"/>
    <w:rsid w:val="001D2D59"/>
    <w:pPr>
      <w:spacing w:line="259" w:lineRule="auto"/>
      <w:ind w:left="113"/>
    </w:pPr>
    <w:rPr>
      <w:rFonts w:ascii="Libre Franklin" w:eastAsiaTheme="minorHAnsi" w:hAnsi="Libre Franklin"/>
      <w:sz w:val="18"/>
      <w:szCs w:val="22"/>
      <w:lang w:val="nl-BE" w:eastAsia="en-US"/>
    </w:rPr>
  </w:style>
  <w:style w:type="paragraph" w:customStyle="1" w:styleId="E81252F9A1994F5BA50333B5FC807014">
    <w:name w:val="E81252F9A1994F5BA50333B5FC807014"/>
    <w:rsid w:val="001D2D59"/>
    <w:pPr>
      <w:spacing w:line="259" w:lineRule="auto"/>
      <w:ind w:left="113"/>
    </w:pPr>
    <w:rPr>
      <w:rFonts w:ascii="Libre Franklin" w:eastAsiaTheme="minorHAnsi" w:hAnsi="Libre Franklin"/>
      <w:sz w:val="18"/>
      <w:szCs w:val="22"/>
      <w:lang w:val="nl-BE" w:eastAsia="en-US"/>
    </w:rPr>
  </w:style>
  <w:style w:type="paragraph" w:customStyle="1" w:styleId="1FCF5883BD2C4297837C8A2A4F2FEFA7">
    <w:name w:val="1FCF5883BD2C4297837C8A2A4F2FEFA7"/>
    <w:rsid w:val="001D2D59"/>
    <w:pPr>
      <w:spacing w:line="259" w:lineRule="auto"/>
      <w:ind w:left="113"/>
    </w:pPr>
    <w:rPr>
      <w:rFonts w:ascii="Libre Franklin" w:eastAsiaTheme="minorHAnsi" w:hAnsi="Libre Franklin"/>
      <w:sz w:val="18"/>
      <w:szCs w:val="22"/>
      <w:lang w:val="nl-BE" w:eastAsia="en-US"/>
    </w:rPr>
  </w:style>
  <w:style w:type="paragraph" w:customStyle="1" w:styleId="5D02E077389F48C89254954B08F70DC0">
    <w:name w:val="5D02E077389F48C89254954B08F70DC0"/>
    <w:rsid w:val="001D2D59"/>
    <w:pPr>
      <w:spacing w:line="259" w:lineRule="auto"/>
      <w:ind w:left="113"/>
    </w:pPr>
    <w:rPr>
      <w:rFonts w:ascii="Libre Franklin" w:eastAsiaTheme="minorHAnsi" w:hAnsi="Libre Franklin"/>
      <w:sz w:val="18"/>
      <w:szCs w:val="22"/>
      <w:lang w:val="nl-BE" w:eastAsia="en-US"/>
    </w:rPr>
  </w:style>
  <w:style w:type="paragraph" w:customStyle="1" w:styleId="DC1CCA4EE1014F75824CA1EFC5FC3D60">
    <w:name w:val="DC1CCA4EE1014F75824CA1EFC5FC3D60"/>
    <w:rsid w:val="001D2D59"/>
    <w:pPr>
      <w:spacing w:line="259" w:lineRule="auto"/>
      <w:ind w:left="113"/>
    </w:pPr>
    <w:rPr>
      <w:rFonts w:ascii="Libre Franklin" w:eastAsiaTheme="minorHAnsi" w:hAnsi="Libre Franklin"/>
      <w:sz w:val="18"/>
      <w:szCs w:val="22"/>
      <w:lang w:val="nl-BE" w:eastAsia="en-US"/>
    </w:rPr>
  </w:style>
  <w:style w:type="paragraph" w:customStyle="1" w:styleId="EF5F4F6AF606440AB8FF3AE1BEFFAA18">
    <w:name w:val="EF5F4F6AF606440AB8FF3AE1BEFFAA18"/>
    <w:rsid w:val="001D2D59"/>
    <w:pPr>
      <w:spacing w:line="259" w:lineRule="auto"/>
      <w:ind w:left="113"/>
    </w:pPr>
    <w:rPr>
      <w:rFonts w:ascii="Libre Franklin" w:eastAsiaTheme="minorHAnsi" w:hAnsi="Libre Franklin"/>
      <w:sz w:val="18"/>
      <w:szCs w:val="22"/>
      <w:lang w:val="nl-BE" w:eastAsia="en-US"/>
    </w:rPr>
  </w:style>
  <w:style w:type="paragraph" w:customStyle="1" w:styleId="9EA33220BD9844D4A3CDEF789621327D">
    <w:name w:val="9EA33220BD9844D4A3CDEF789621327D"/>
    <w:rsid w:val="001D2D59"/>
    <w:pPr>
      <w:spacing w:line="259" w:lineRule="auto"/>
      <w:ind w:left="113"/>
    </w:pPr>
    <w:rPr>
      <w:rFonts w:ascii="Libre Franklin" w:eastAsiaTheme="minorHAnsi" w:hAnsi="Libre Franklin"/>
      <w:sz w:val="18"/>
      <w:szCs w:val="22"/>
      <w:lang w:val="nl-BE" w:eastAsia="en-US"/>
    </w:rPr>
  </w:style>
  <w:style w:type="paragraph" w:customStyle="1" w:styleId="E034602C811B4CBEADDF5AFB9FB7292D">
    <w:name w:val="E034602C811B4CBEADDF5AFB9FB7292D"/>
    <w:rsid w:val="001D2D59"/>
    <w:pPr>
      <w:spacing w:line="259" w:lineRule="auto"/>
      <w:ind w:left="113"/>
    </w:pPr>
    <w:rPr>
      <w:rFonts w:ascii="Libre Franklin" w:eastAsiaTheme="minorHAnsi" w:hAnsi="Libre Franklin"/>
      <w:sz w:val="18"/>
      <w:szCs w:val="22"/>
      <w:lang w:val="nl-BE" w:eastAsia="en-US"/>
    </w:rPr>
  </w:style>
  <w:style w:type="paragraph" w:customStyle="1" w:styleId="939823225C8242B7869AD6777E3A5587">
    <w:name w:val="939823225C8242B7869AD6777E3A5587"/>
    <w:rsid w:val="001D2D59"/>
    <w:pPr>
      <w:tabs>
        <w:tab w:val="center" w:pos="4536"/>
        <w:tab w:val="right" w:pos="9072"/>
      </w:tabs>
      <w:spacing w:after="0" w:line="240" w:lineRule="auto"/>
      <w:ind w:left="113"/>
    </w:pPr>
    <w:rPr>
      <w:rFonts w:ascii="Libre Franklin" w:eastAsiaTheme="minorHAnsi" w:hAnsi="Libre Franklin"/>
      <w:sz w:val="18"/>
      <w:szCs w:val="22"/>
      <w:lang w:val="nl-BE"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1FF9-CB3B-4EB7-895A-E9613BA6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NL_TEMPLATE_Camera's — Register van [tijdelijke] VASTE bewakingscamera's in een [niet] publiek toegankelijke BESLOTEN PLAATS (v28-08-2025).dotx</Template>
  <TotalTime>6</TotalTime>
  <Pages>11</Pages>
  <Words>3360</Words>
  <Characters>18482</Characters>
  <Application>Microsoft Office Word</Application>
  <DocSecurity>2</DocSecurity>
  <Lines>154</Lines>
  <Paragraphs>43</Paragraphs>
  <ScaleCrop>false</ScaleCrop>
  <HeadingPairs>
    <vt:vector size="4" baseType="variant">
      <vt:variant>
        <vt:lpstr>Title</vt:lpstr>
      </vt:variant>
      <vt:variant>
        <vt:i4>1</vt:i4>
      </vt:variant>
      <vt:variant>
        <vt:lpstr>Headings</vt:lpstr>
      </vt:variant>
      <vt:variant>
        <vt:i4>57</vt:i4>
      </vt:variant>
    </vt:vector>
  </HeadingPairs>
  <TitlesOfParts>
    <vt:vector size="58" baseType="lpstr">
      <vt:lpstr>Vaste bewakingscamera's in een [niet] voor het publiek toegankelijke besloten plaats</vt:lpstr>
      <vt:lpstr>Identificatie van de verwerkingsverantwoordelijke </vt:lpstr>
      <vt:lpstr>        Identiteit van de verwerkingsverantwoordelijke</vt:lpstr>
      <vt:lpstr>        Contactgegevens van de verwerkingsverantwoordelijke (en van de functionaris voor</vt:lpstr>
      <vt:lpstr>        Hoofdadres van de bewaakte plaats</vt:lpstr>
      <vt:lpstr>Beschrijving van de vaste camera’s en van de plaatsen bewaakt door de camera’s  </vt:lpstr>
      <vt:lpstr>    Bewakingscamera 1</vt:lpstr>
      <vt:lpstr>        Beschrijving van de bewaakte plaats	</vt:lpstr>
      <vt:lpstr>        Technische beschrijving van de bewakingscamera</vt:lpstr>
      <vt:lpstr>    Bewakingscamera 2</vt:lpstr>
      <vt:lpstr>        Beschrijving van de bewaakte plaats	</vt:lpstr>
      <vt:lpstr>        Technische beschrijving van de bewakingscamera</vt:lpstr>
      <vt:lpstr>    Bewakingscamera 3</vt:lpstr>
      <vt:lpstr>        Beschrijving van de bewaakte plaats	</vt:lpstr>
      <vt:lpstr>        Technische beschrijving van de bewakingscamera</vt:lpstr>
      <vt:lpstr>    Bewakingscamera 4</vt:lpstr>
      <vt:lpstr>        Beschrijving van de bewaakte plaats	</vt:lpstr>
      <vt:lpstr>        Technische beschrijving van de bewakingscamera</vt:lpstr>
      <vt:lpstr>    Bewakingscamera 5</vt:lpstr>
      <vt:lpstr>        Beschrijving van de bewaakte plaats	</vt:lpstr>
      <vt:lpstr>        Technische beschrijving van de bewakingscamera</vt:lpstr>
      <vt:lpstr>    Bewakingscamera 6</vt:lpstr>
      <vt:lpstr>        Beschrijving van de bewaakte plaats	</vt:lpstr>
      <vt:lpstr>        Technische beschrijving van de bewakingscamera</vt:lpstr>
      <vt:lpstr>    Bewakingscamera 7</vt:lpstr>
      <vt:lpstr>        Beschrijving van de bewaakte plaats	</vt:lpstr>
      <vt:lpstr>        Technische beschrijving van de bewakingscamera</vt:lpstr>
      <vt:lpstr>    Bewakingscamera 8</vt:lpstr>
      <vt:lpstr>        Beschrijving van de bewaakte plaats	</vt:lpstr>
      <vt:lpstr>        Technische beschrijving van de bewakingscamera</vt:lpstr>
      <vt:lpstr>    Bewakingscamera 9</vt:lpstr>
      <vt:lpstr>        Beschrijving van de bewaakte plaats	</vt:lpstr>
      <vt:lpstr>        Technische beschrijving van de bewakingscamera</vt:lpstr>
      <vt:lpstr>    Bewakingscamera 10</vt:lpstr>
      <vt:lpstr>        Beschrijving van de bewaakte plaats	</vt:lpstr>
      <vt:lpstr>        Technische beschrijving van de bewakingscamera</vt:lpstr>
      <vt:lpstr>    Bewakingscamera 11</vt:lpstr>
      <vt:lpstr>        Beschrijving van de bewaakte plaats	</vt:lpstr>
      <vt:lpstr>        Technische beschrijving van de bewakingscamera</vt:lpstr>
      <vt:lpstr>    Bewakingscamera 12</vt:lpstr>
      <vt:lpstr>        Beschrijving van de bewaakte plaats	</vt:lpstr>
      <vt:lpstr>        Technische beschrijving van de bewakingscamera</vt:lpstr>
      <vt:lpstr>    Bewakingscamera 13</vt:lpstr>
      <vt:lpstr>        Beschrijving van de bewaakte plaats	</vt:lpstr>
      <vt:lpstr>        Technische beschrijving van de bewakingscamera</vt:lpstr>
      <vt:lpstr>    Bewakingscamera 14</vt:lpstr>
      <vt:lpstr>        Beschrijving van de bewaakte plaats	</vt:lpstr>
      <vt:lpstr>        Technische beschrijving van de bewakingscamera</vt:lpstr>
      <vt:lpstr>    Bewakingscamera 15</vt:lpstr>
      <vt:lpstr>        Beschrijving van de bewaakte plaats	</vt:lpstr>
      <vt:lpstr>        Technische beschrijving van de bewakingscamera</vt:lpstr>
      <vt:lpstr>Beschrijving van de beeldverwerking die wordt uitgevoerd door middel van het cam</vt:lpstr>
      <vt:lpstr>    Beschrijving van de categorieën betrokken personen en de categorieën persoonsgeg</vt:lpstr>
      <vt:lpstr>    Plaats van beeldverwerking (realtime weergave en informatie over internationale </vt:lpstr>
      <vt:lpstr>    Bewaartermijn van de beelden</vt:lpstr>
      <vt:lpstr>    Beschrijving van de categorieën ontvangers van de persoonsgegevens</vt:lpstr>
      <vt:lpstr>    Wijze van informatieverstrekking over de beeldverwerking door middel van bewakin</vt:lpstr>
      <vt:lpstr>Algemene beschrijving van de getroffen technische en organisatorische veiligheid</vt:lpstr>
    </vt:vector>
  </TitlesOfParts>
  <Company>Gegevensbeschermingsautoriteit</Company>
  <LinksUpToDate>false</LinksUpToDate>
  <CharactersWithSpaces>21799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Vaste bewakingscamera's in een [niet] voor het publiek toegankelijke besloten plaats</dc:title>
  <dc:subject>Register van beeldverwerkingsactiviteiten door bewakingscamera's</dc:subject>
  <dc:creator>J.D.</dc:creator>
  <cp:keywords>Template</cp:keywords>
  <dc:description/>
  <cp:lastModifiedBy>J.D.</cp:lastModifiedBy>
  <cp:revision>9</cp:revision>
  <cp:lastPrinted>2024-09-13T16:30:00Z</cp:lastPrinted>
  <dcterms:created xsi:type="dcterms:W3CDTF">2026-10-16T16:12:00Z</dcterms:created>
  <dcterms:modified xsi:type="dcterms:W3CDTF">2026-10-16T16:28:00Z</dcterms:modified>
  <cp:contentStatus/>
</cp:coreProperties>
</file>