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D77A5" w14:textId="42F4A53C" w:rsidR="00971D42" w:rsidRPr="004B7E3B" w:rsidRDefault="00774B50" w:rsidP="00450F4F">
      <w:pPr>
        <w:pStyle w:val="Title"/>
        <w:rPr>
          <w:smallCaps/>
        </w:rPr>
      </w:pPr>
      <w:r w:rsidRPr="004B7E3B">
        <w:rPr>
          <w:smallCaps/>
          <w:sz w:val="36"/>
          <w:szCs w:val="36"/>
        </w:rPr>
        <w:t>Register van beeldverwerkingsactiviteiten van bewakingscamera</w:t>
      </w:r>
      <w:r w:rsidR="00435268" w:rsidRPr="004B7E3B">
        <w:rPr>
          <w:smallCaps/>
          <w:sz w:val="36"/>
          <w:szCs w:val="36"/>
        </w:rPr>
        <w:t>’</w:t>
      </w:r>
      <w:r w:rsidRPr="004B7E3B">
        <w:rPr>
          <w:smallCaps/>
          <w:sz w:val="36"/>
          <w:szCs w:val="36"/>
        </w:rPr>
        <w:t>s</w:t>
      </w:r>
      <w:r w:rsidR="00516D9D" w:rsidRPr="004B7E3B">
        <w:rPr>
          <w:rStyle w:val="FootnoteReference"/>
          <w:rFonts w:ascii="Libre Franklin ExtraLight" w:hAnsi="Libre Franklin ExtraLight"/>
          <w:smallCaps/>
        </w:rPr>
        <w:footnoteReference w:id="1"/>
      </w:r>
    </w:p>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
        <w:gridCol w:w="3289"/>
        <w:gridCol w:w="426"/>
        <w:gridCol w:w="8930"/>
      </w:tblGrid>
      <w:tr w:rsidR="00450F4F" w:rsidRPr="004B7E3B" w14:paraId="4F21020B" w14:textId="77777777" w:rsidTr="0070786C">
        <w:trPr>
          <w:trHeight w:val="850"/>
        </w:trPr>
        <w:tc>
          <w:tcPr>
            <w:tcW w:w="3402" w:type="dxa"/>
            <w:gridSpan w:val="2"/>
            <w:tcBorders>
              <w:right w:val="single" w:sz="4" w:space="0" w:color="auto"/>
            </w:tcBorders>
            <w:vAlign w:val="center"/>
          </w:tcPr>
          <w:p w14:paraId="0383AF2A" w14:textId="77777777" w:rsidR="00450F4F" w:rsidRPr="004B7E3B" w:rsidRDefault="00771A95" w:rsidP="0070786C">
            <w:pPr>
              <w:rPr>
                <w:rFonts w:ascii="Libre Franklin Medium" w:hAnsi="Libre Franklin Medium"/>
                <w:sz w:val="21"/>
                <w:szCs w:val="21"/>
              </w:rPr>
            </w:pPr>
            <w:r w:rsidRPr="004B7E3B">
              <w:rPr>
                <w:rFonts w:ascii="Libre Franklin Medium" w:hAnsi="Libre Franklin Medium"/>
                <w:sz w:val="21"/>
                <w:szCs w:val="21"/>
              </w:rPr>
              <w:t>Referentienaam van het camerabewakingssysteem</w:t>
            </w:r>
            <w:r w:rsidR="00450F4F" w:rsidRPr="004B7E3B">
              <w:rPr>
                <w:rFonts w:ascii="Libre Franklin Medium" w:hAnsi="Libre Franklin Medium"/>
                <w:sz w:val="21"/>
                <w:szCs w:val="21"/>
              </w:rPr>
              <w:t>:</w:t>
            </w:r>
          </w:p>
        </w:tc>
        <w:sdt>
          <w:sdtPr>
            <w:rPr>
              <w:szCs w:val="18"/>
            </w:rPr>
            <w:alias w:val="Referentienaam van het camerabewakingssysteem"/>
            <w:tag w:val="Wijs een referentienaam toe aan uw camerabewakingssysteem (bijvoorbeeld 'woning', 'buitenparkeerplaats', 'magazijn', 'vergaderzaal', enz.)"/>
            <w:id w:val="623280336"/>
            <w:lock w:val="sdtLocked"/>
            <w:placeholder>
              <w:docPart w:val="BFE98EC868664CB8A00D9B85BB1A337B"/>
            </w:placeholder>
            <w:showingPlcHdr/>
            <w15:appearance w15:val="hidden"/>
          </w:sdtPr>
          <w:sdtContent>
            <w:tc>
              <w:tcPr>
                <w:tcW w:w="9356" w:type="dxa"/>
                <w:gridSpan w:val="2"/>
                <w:tcBorders>
                  <w:top w:val="single" w:sz="4" w:space="0" w:color="auto"/>
                  <w:left w:val="single" w:sz="4" w:space="0" w:color="auto"/>
                  <w:bottom w:val="single" w:sz="4" w:space="0" w:color="auto"/>
                  <w:right w:val="single" w:sz="4" w:space="0" w:color="auto"/>
                </w:tcBorders>
                <w:vAlign w:val="center"/>
              </w:tcPr>
              <w:p w14:paraId="6DE396E7" w14:textId="6D6A39A0" w:rsidR="00450F4F" w:rsidRPr="004B7E3B" w:rsidRDefault="0018289D" w:rsidP="0018289D">
                <w:pPr>
                  <w:ind w:left="0"/>
                  <w:rPr>
                    <w:szCs w:val="18"/>
                  </w:rPr>
                </w:pPr>
                <w:r w:rsidRPr="004B7E3B">
                  <w:rPr>
                    <w:rStyle w:val="PlaceholderText"/>
                    <w:rFonts w:ascii="Libre Franklin Thin" w:hAnsi="Libre Franklin Thin"/>
                    <w:i/>
                    <w:iCs/>
                    <w:color w:val="767171" w:themeColor="background2" w:themeShade="80"/>
                  </w:rPr>
                  <w:t>Wijs een referentienaam toe aan uw camerabewakingssysteem (bijvoorbeeld 'woning', 'buitenparkeerplaats', 'magazijn', 'vergaderzaal', enz.)</w:t>
                </w:r>
              </w:p>
            </w:tc>
          </w:sdtContent>
        </w:sdt>
      </w:tr>
      <w:tr w:rsidR="00FD0F65" w:rsidRPr="004B7E3B" w14:paraId="53E16388" w14:textId="77777777" w:rsidTr="00302EF5">
        <w:tblPrEx>
          <w:tblCellMar>
            <w:left w:w="57" w:type="dxa"/>
            <w:right w:w="85" w:type="dxa"/>
          </w:tblCellMar>
        </w:tblPrEx>
        <w:trPr>
          <w:gridBefore w:val="1"/>
          <w:wBefore w:w="113" w:type="dxa"/>
          <w:trHeight w:val="397"/>
        </w:trPr>
        <w:tc>
          <w:tcPr>
            <w:tcW w:w="3715" w:type="dxa"/>
            <w:gridSpan w:val="2"/>
            <w:vAlign w:val="bottom"/>
          </w:tcPr>
          <w:p w14:paraId="40585004" w14:textId="791EBB51" w:rsidR="00FD0F65" w:rsidRPr="004B7E3B" w:rsidRDefault="00771A95" w:rsidP="003848B1">
            <w:pPr>
              <w:spacing w:before="240"/>
              <w:ind w:left="0"/>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Aantal geïnstalleerde camera(</w:t>
            </w:r>
            <w:r w:rsidR="00435268" w:rsidRPr="004B7E3B">
              <w:rPr>
                <w:rFonts w:ascii="Libre Franklin Medium" w:eastAsiaTheme="majorEastAsia" w:hAnsi="Libre Franklin Medium" w:cstheme="majorBidi"/>
                <w:sz w:val="21"/>
                <w:szCs w:val="21"/>
              </w:rPr>
              <w:t>‘</w:t>
            </w:r>
            <w:r w:rsidRPr="004B7E3B">
              <w:rPr>
                <w:rFonts w:ascii="Libre Franklin Medium" w:eastAsiaTheme="majorEastAsia" w:hAnsi="Libre Franklin Medium" w:cstheme="majorBidi"/>
                <w:sz w:val="21"/>
                <w:szCs w:val="21"/>
              </w:rPr>
              <w:t>s):</w:t>
            </w:r>
          </w:p>
        </w:tc>
        <w:sdt>
          <w:sdtPr>
            <w:alias w:val="Aantal bewakingscamera's"/>
            <w:tag w:val="Aantal bewakingscamera's"/>
            <w:id w:val="-299229816"/>
            <w:lock w:val="sdtLocked"/>
            <w:placeholder>
              <w:docPart w:val="E62A34FCDEC54B1EA175274F3FAE4EC2"/>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tc>
              <w:tcPr>
                <w:tcW w:w="8930" w:type="dxa"/>
                <w:vAlign w:val="bottom"/>
              </w:tcPr>
              <w:p w14:paraId="17027223" w14:textId="77777777" w:rsidR="00FD0F65" w:rsidRPr="004B7E3B" w:rsidRDefault="009447BB" w:rsidP="00FD0F65">
                <w:pPr>
                  <w:spacing w:before="240"/>
                  <w:ind w:left="0"/>
                </w:pPr>
                <w:r w:rsidRPr="004B7E3B">
                  <w:rPr>
                    <w:rStyle w:val="PlaceholderText"/>
                    <w:rFonts w:ascii="Libre Franklin Thin" w:hAnsi="Libre Franklin Thin"/>
                    <w:i/>
                    <w:iCs/>
                    <w:color w:val="767171" w:themeColor="background2" w:themeShade="80"/>
                  </w:rPr>
                  <w:t>Aantal bewakingscamera’s.</w:t>
                </w:r>
              </w:p>
            </w:tc>
          </w:sdtContent>
        </w:sdt>
      </w:tr>
    </w:tbl>
    <w:p w14:paraId="08B448CD" w14:textId="77777777" w:rsidR="00A03168" w:rsidRPr="004B7E3B" w:rsidRDefault="009447BB" w:rsidP="00A014BC">
      <w:pPr>
        <w:pStyle w:val="Heading1"/>
      </w:pPr>
      <w:r w:rsidRPr="004B7E3B">
        <w:t>Identificatie van de verwerkingsverantwoordelijke</w:t>
      </w:r>
      <w:r w:rsidR="00507F48" w:rsidRPr="004B7E3B">
        <w:rPr>
          <w:rStyle w:val="FootnoteReference"/>
        </w:rPr>
        <w:footnoteReference w:id="2"/>
      </w:r>
    </w:p>
    <w:p w14:paraId="0759A5A3" w14:textId="77777777" w:rsidR="003861AF" w:rsidRPr="004B7E3B" w:rsidRDefault="008731E1" w:rsidP="00EF08C7">
      <w:pPr>
        <w:pStyle w:val="Heading3"/>
      </w:pPr>
      <w:r w:rsidRPr="004B7E3B">
        <w:t>Identit</w:t>
      </w:r>
      <w:r w:rsidR="005804F0" w:rsidRPr="004B7E3B">
        <w:t>eit</w:t>
      </w:r>
      <w:r w:rsidRPr="004B7E3B">
        <w:t xml:space="preserve"> </w:t>
      </w:r>
      <w:r w:rsidR="005804F0" w:rsidRPr="004B7E3B">
        <w:t>van de verwerkingsverantwoordelijke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4D5C31" w:rsidRPr="004B7E3B" w14:paraId="51DDC642" w14:textId="77777777" w:rsidTr="00BA2F9C">
        <w:trPr>
          <w:trHeight w:val="1701"/>
        </w:trPr>
        <w:sdt>
          <w:sdtPr>
            <w:alias w:val="Identiteit van de verwerkingsverantwoordelijke"/>
            <w:tag w:val="Vermeld de identiteit van de persoon of entiteit die besloten heeft de bewakingscamera's te installeren en die het doel ervan bepaalt. Indien er meer dan één persoon of entiteit verwerkingsverantwoordelijke is, vermeld dan de namen van alle verwerkingsverantwoordelijken."/>
            <w:id w:val="-357437754"/>
            <w:lock w:val="sdtLocked"/>
            <w:placeholder>
              <w:docPart w:val="F4A1635C376147F696FDD235BF456D96"/>
            </w:placeholder>
            <w:showingPlcHdr/>
            <w15:appearance w15:val="hidden"/>
          </w:sdtPr>
          <w:sdtContent>
            <w:tc>
              <w:tcPr>
                <w:tcW w:w="12640" w:type="dxa"/>
              </w:tcPr>
              <w:p w14:paraId="5F655CEA" w14:textId="365AA15C" w:rsidR="00BE2A34" w:rsidRPr="004B7E3B" w:rsidRDefault="004D5C31" w:rsidP="004D5C31">
                <w:pPr>
                  <w:spacing w:after="160"/>
                  <w:ind w:left="0"/>
                  <w:rPr>
                    <w:rStyle w:val="PlaceholderText"/>
                    <w:rFonts w:ascii="Libre Franklin Thin" w:hAnsi="Libre Franklin Thin"/>
                    <w:i/>
                    <w:iCs/>
                    <w:color w:val="767171" w:themeColor="background2" w:themeShade="80"/>
                  </w:rPr>
                </w:pPr>
                <w:r w:rsidRPr="004B7E3B">
                  <w:rPr>
                    <w:rStyle w:val="PlaceholderText"/>
                    <w:rFonts w:ascii="Libre Franklin Thin" w:hAnsi="Libre Franklin Thin"/>
                    <w:i/>
                    <w:iCs/>
                    <w:color w:val="767171" w:themeColor="background2" w:themeShade="80"/>
                  </w:rPr>
                  <w:t>Vermeld de identiteit van de persoon of entiteit die besloten heeft de bewakingscamera's te installeren en die het doel ervan bepaalt. Indien er meer dan één persoon of entiteit verwerkingsverantwoordelijke is, vermeld dan de namen van alle verwerkingsverantwoordelijken.</w:t>
                </w:r>
                <w:r w:rsidR="00BE2A34" w:rsidRPr="004B7E3B">
                  <w:rPr>
                    <w:rStyle w:val="PlaceholderText"/>
                    <w:rFonts w:ascii="Libre Franklin Thin" w:hAnsi="Libre Franklin Thin"/>
                    <w:i/>
                    <w:iCs/>
                    <w:color w:val="767171" w:themeColor="background2" w:themeShade="80"/>
                  </w:rPr>
                  <w:br/>
                </w:r>
                <w:r w:rsidR="00BE2A34" w:rsidRPr="004B7E3B">
                  <w:rPr>
                    <w:rFonts w:ascii="Libre Franklin Thin" w:hAnsi="Libre Franklin Thin"/>
                    <w:i/>
                    <w:iCs/>
                    <w:color w:val="767171" w:themeColor="background2" w:themeShade="80"/>
                  </w:rPr>
                  <w:t>Bijvoorbeeld “ Jan Janssens” (voor een particulier), “De vereniging van mede-eigenaars (VME)” of “Reisbureau ABC”.</w:t>
                </w:r>
              </w:p>
              <w:p w14:paraId="7C23902E" w14:textId="77777777" w:rsidR="004D5C31" w:rsidRPr="004B7E3B" w:rsidRDefault="004D5C31" w:rsidP="004D5C31">
                <w:pPr>
                  <w:spacing w:after="80"/>
                  <w:ind w:left="0"/>
                  <w:rPr>
                    <w:rStyle w:val="PlaceholderText"/>
                    <w:rFonts w:ascii="Libre Franklin Thin" w:hAnsi="Libre Franklin Thin"/>
                    <w:i/>
                    <w:iCs/>
                    <w:color w:val="767171" w:themeColor="background2" w:themeShade="80"/>
                  </w:rPr>
                </w:pPr>
                <w:r w:rsidRPr="004B7E3B">
                  <w:rPr>
                    <w:rStyle w:val="PlaceholderText"/>
                    <w:rFonts w:ascii="Libre Franklin Medium" w:hAnsi="Libre Franklin Medium"/>
                    <w:i/>
                    <w:iCs/>
                    <w:color w:val="FF0000"/>
                  </w:rPr>
                  <w:t>Opgelet</w:t>
                </w:r>
                <w:r w:rsidRPr="004B7E3B">
                  <w:rPr>
                    <w:rStyle w:val="PlaceholderText"/>
                    <w:rFonts w:ascii="Libre Franklin Thin" w:hAnsi="Libre Franklin Thin"/>
                    <w:i/>
                    <w:iCs/>
                    <w:color w:val="FF0000"/>
                  </w:rPr>
                  <w:t> </w:t>
                </w:r>
                <w:r w:rsidRPr="004B7E3B">
                  <w:rPr>
                    <w:rStyle w:val="PlaceholderText"/>
                    <w:rFonts w:ascii="Libre Franklin Thin" w:hAnsi="Libre Franklin Thin"/>
                    <w:i/>
                    <w:iCs/>
                    <w:color w:val="767171" w:themeColor="background2" w:themeShade="80"/>
                  </w:rPr>
                  <w:t>: de beslissing om mobiele bewakingscamera's te gebruiken in besloten plaatsen kan alleen maar in volgende gevallen worden genomen door de verwerkingsverantwoordelijke:</w:t>
                </w:r>
              </w:p>
              <w:p w14:paraId="7B5F2121" w14:textId="77777777" w:rsidR="004D5C31" w:rsidRPr="004B7E3B" w:rsidRDefault="004D5C31" w:rsidP="004D5C31">
                <w:pPr>
                  <w:pStyle w:val="ListParagraph"/>
                  <w:numPr>
                    <w:ilvl w:val="0"/>
                    <w:numId w:val="3"/>
                  </w:numPr>
                  <w:spacing w:after="80" w:line="259" w:lineRule="auto"/>
                  <w:contextualSpacing w:val="0"/>
                  <w:rPr>
                    <w:rStyle w:val="PlaceholderText"/>
                    <w:rFonts w:ascii="Libre Franklin Thin" w:hAnsi="Libre Franklin Thin"/>
                    <w:i/>
                    <w:iCs/>
                    <w:color w:val="767171" w:themeColor="background2" w:themeShade="80"/>
                  </w:rPr>
                </w:pPr>
                <w:r w:rsidRPr="004B7E3B">
                  <w:rPr>
                    <w:rStyle w:val="PlaceholderText"/>
                    <w:rFonts w:ascii="Libre Franklin Thin" w:hAnsi="Libre Franklin Thin"/>
                    <w:i/>
                    <w:iCs/>
                    <w:color w:val="767171" w:themeColor="background2" w:themeShade="80"/>
                  </w:rPr>
                  <w:t>in het kader van artikel 142 van de wet van 2 oktober 2017 tot regeling van de private en bijzondere veiligheid;</w:t>
                </w:r>
              </w:p>
              <w:p w14:paraId="2C597F31" w14:textId="77777777" w:rsidR="004D5C31" w:rsidRPr="004B7E3B" w:rsidRDefault="004D5C31" w:rsidP="004D5C31">
                <w:pPr>
                  <w:pStyle w:val="ListParagraph"/>
                  <w:numPr>
                    <w:ilvl w:val="0"/>
                    <w:numId w:val="3"/>
                  </w:numPr>
                  <w:spacing w:after="80" w:line="259" w:lineRule="auto"/>
                  <w:contextualSpacing w:val="0"/>
                  <w:rPr>
                    <w:rStyle w:val="PlaceholderText"/>
                    <w:color w:val="auto"/>
                  </w:rPr>
                </w:pPr>
                <w:r w:rsidRPr="004B7E3B">
                  <w:rPr>
                    <w:rStyle w:val="PlaceholderText"/>
                    <w:rFonts w:ascii="Libre Franklin Thin" w:hAnsi="Libre Franklin Thin"/>
                    <w:i/>
                    <w:iCs/>
                    <w:color w:val="767171" w:themeColor="background2" w:themeShade="80"/>
                  </w:rPr>
                  <w:t>op een besloten plaats, of gedeelten van deze besloten plaats, waar niemand wordt verondersteld aanwezig te zijn;</w:t>
                </w:r>
              </w:p>
              <w:p w14:paraId="759435B8" w14:textId="11420228" w:rsidR="004D5C31" w:rsidRPr="004B7E3B" w:rsidRDefault="004D5C31" w:rsidP="004D5C31">
                <w:pPr>
                  <w:pStyle w:val="ListParagraph"/>
                  <w:numPr>
                    <w:ilvl w:val="0"/>
                    <w:numId w:val="3"/>
                  </w:numPr>
                  <w:spacing w:after="80" w:line="259" w:lineRule="auto"/>
                  <w:contextualSpacing w:val="0"/>
                </w:pPr>
                <w:r w:rsidRPr="004B7E3B">
                  <w:rPr>
                    <w:rStyle w:val="PlaceholderText"/>
                    <w:rFonts w:ascii="Libre Franklin Thin" w:hAnsi="Libre Franklin Thin"/>
                    <w:i/>
                    <w:iCs/>
                    <w:color w:val="767171" w:themeColor="background2" w:themeShade="80"/>
                  </w:rPr>
                  <w:t>voor persoonlijk of huiselijk gebruik, door een natuurlijke persoon, in een niet voor het publiek toegankelijke besloten plaats.</w:t>
                </w:r>
              </w:p>
            </w:tc>
          </w:sdtContent>
        </w:sdt>
      </w:tr>
    </w:tbl>
    <w:p w14:paraId="728E024A" w14:textId="77777777" w:rsidR="004D5C31" w:rsidRPr="004B7E3B" w:rsidRDefault="004D5C31" w:rsidP="004D5C31"/>
    <w:p w14:paraId="2FE4B745" w14:textId="23868905" w:rsidR="00DF2BA1" w:rsidRPr="004B7E3B" w:rsidRDefault="006818A1" w:rsidP="00EF08C7">
      <w:pPr>
        <w:pStyle w:val="Heading3"/>
      </w:pPr>
      <w:r w:rsidRPr="004B7E3B">
        <w:t>C</w:t>
      </w:r>
      <w:r w:rsidR="005804F0" w:rsidRPr="004B7E3B">
        <w:t>ontactgegevens van de verwerkingsverantwoordelijke (en van de functionaris voor de gegevensbescherming)</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CB126F" w:rsidRPr="004B7E3B" w14:paraId="5E4BC46A" w14:textId="77777777" w:rsidTr="00BA2F9C">
        <w:trPr>
          <w:trHeight w:val="1701"/>
        </w:trPr>
        <w:sdt>
          <w:sdtPr>
            <w:alias w:val="Contactgegevens van de verwerkingsverantwoordelijke (en van de functionaris voor de gegevensbescherming)"/>
            <w:tag w:val="Vul de gegevens in van de verwerkingsverantwoordelijke en, indien van toepassing, de gezamenlijke verwerkingsverantwoordelijke, de vertegenwoordiger van de verwerkingsverantwoordelijke en de functionaris voor de gegevensbescherming."/>
            <w:id w:val="-957477101"/>
            <w:lock w:val="sdtLocked"/>
            <w:placeholder>
              <w:docPart w:val="3ABB8058C48F4F6F96EE1AC40168340F"/>
            </w:placeholder>
            <w:showingPlcHdr/>
            <w15:appearance w15:val="hidden"/>
          </w:sdtPr>
          <w:sdtContent>
            <w:tc>
              <w:tcPr>
                <w:tcW w:w="12640" w:type="dxa"/>
              </w:tcPr>
              <w:p w14:paraId="74579067" w14:textId="138042C5" w:rsidR="00CB126F" w:rsidRPr="004B7E3B" w:rsidRDefault="0018289D" w:rsidP="00E07339">
                <w:pPr>
                  <w:ind w:left="0"/>
                </w:pPr>
                <w:r w:rsidRPr="004B7E3B">
                  <w:rPr>
                    <w:rStyle w:val="PlaceholderText"/>
                    <w:rFonts w:ascii="Libre Franklin Thin" w:hAnsi="Libre Franklin Thin"/>
                    <w:i/>
                    <w:iCs/>
                    <w:color w:val="767171" w:themeColor="background2" w:themeShade="80"/>
                  </w:rPr>
                  <w:t>Vul de gegevens in van de verwerkingsverantwoordelijke en, indien van toepassing, de gezamenlijke verwerkingsverantwoordelijke, de vertegenwoordiger van de verwerkingsverantwoordelijke en de functionaris voor de gegevensbescherming.</w:t>
                </w:r>
              </w:p>
            </w:tc>
          </w:sdtContent>
        </w:sdt>
      </w:tr>
    </w:tbl>
    <w:p w14:paraId="1BBB003C" w14:textId="77777777" w:rsidR="008B7C7D" w:rsidRPr="004B7E3B" w:rsidRDefault="001F3057" w:rsidP="008B7C7D">
      <w:pPr>
        <w:pStyle w:val="Heading3"/>
      </w:pPr>
      <w:r w:rsidRPr="004B7E3B">
        <w:t>Hoofdadres van de bewaakte plaats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8B7C7D" w:rsidRPr="004B7E3B" w14:paraId="00C3A894" w14:textId="77777777" w:rsidTr="00BA2F9C">
        <w:trPr>
          <w:trHeight w:val="1701"/>
        </w:trPr>
        <w:sdt>
          <w:sdtPr>
            <w:alias w:val="Hoofdadres van de bewaakte plaats"/>
            <w:tag w:val="Vul het hoofdadres in van de plaats waar de bewakingscamera’s geïnstalleerd zijn."/>
            <w:id w:val="-1073501158"/>
            <w:lock w:val="sdtLocked"/>
            <w:placeholder>
              <w:docPart w:val="D699CAF5FF5B4E139F2A952785F62003"/>
            </w:placeholder>
            <w:showingPlcHdr/>
            <w15:appearance w15:val="hidden"/>
          </w:sdtPr>
          <w:sdtContent>
            <w:tc>
              <w:tcPr>
                <w:tcW w:w="12640" w:type="dxa"/>
              </w:tcPr>
              <w:p w14:paraId="7004BC96" w14:textId="78EE8AFB" w:rsidR="008B7C7D" w:rsidRPr="004B7E3B" w:rsidRDefault="0018289D" w:rsidP="00C445DA">
                <w:pPr>
                  <w:ind w:left="0"/>
                </w:pPr>
                <w:r w:rsidRPr="004B7E3B">
                  <w:rPr>
                    <w:rStyle w:val="PlaceholderText"/>
                    <w:rFonts w:ascii="Libre Franklin Thin" w:hAnsi="Libre Franklin Thin"/>
                    <w:i/>
                    <w:iCs/>
                    <w:color w:val="767171" w:themeColor="background2" w:themeShade="80"/>
                  </w:rPr>
                  <w:t>Vul het hoofdadres in van de plaats waar de bewakingscamera’s geïnstalleerd zijn.</w:t>
                </w:r>
              </w:p>
            </w:tc>
          </w:sdtContent>
        </w:sdt>
      </w:tr>
    </w:tbl>
    <w:p w14:paraId="6D26E066" w14:textId="77777777" w:rsidR="00F54408" w:rsidRPr="004B7E3B" w:rsidRDefault="00F54408" w:rsidP="008B7C7D">
      <w:pPr>
        <w:ind w:left="0"/>
      </w:pPr>
    </w:p>
    <w:p w14:paraId="2E9D9275" w14:textId="77777777" w:rsidR="001F65ED" w:rsidRPr="004B7E3B" w:rsidRDefault="001F65ED" w:rsidP="001F65ED"/>
    <w:p w14:paraId="537F05A8" w14:textId="77777777" w:rsidR="001F65ED" w:rsidRPr="004B7E3B" w:rsidRDefault="001F65ED" w:rsidP="001F65ED"/>
    <w:p w14:paraId="3108ACC0" w14:textId="77777777" w:rsidR="001F65ED" w:rsidRPr="004B7E3B" w:rsidRDefault="001F65ED" w:rsidP="001F65ED"/>
    <w:p w14:paraId="5DC4AE46" w14:textId="77777777" w:rsidR="001F65ED" w:rsidRPr="004B7E3B" w:rsidRDefault="001F65ED" w:rsidP="001F65ED"/>
    <w:p w14:paraId="10445765" w14:textId="77777777" w:rsidR="001F65ED" w:rsidRPr="004B7E3B" w:rsidRDefault="001F65ED" w:rsidP="001F65ED"/>
    <w:p w14:paraId="3B1BF62B" w14:textId="77777777" w:rsidR="001F65ED" w:rsidRPr="004B7E3B" w:rsidRDefault="001F65ED" w:rsidP="001F65ED"/>
    <w:p w14:paraId="677E5266" w14:textId="77777777" w:rsidR="001F65ED" w:rsidRPr="004B7E3B" w:rsidRDefault="001F65ED" w:rsidP="001F65ED"/>
    <w:p w14:paraId="54B018EA" w14:textId="77777777" w:rsidR="001F65ED" w:rsidRPr="004B7E3B" w:rsidRDefault="001F65ED" w:rsidP="001F65ED"/>
    <w:p w14:paraId="00912D67" w14:textId="77777777" w:rsidR="001F65ED" w:rsidRPr="004B7E3B" w:rsidRDefault="001F65ED" w:rsidP="001F65ED"/>
    <w:p w14:paraId="57048DB3" w14:textId="77777777" w:rsidR="001F65ED" w:rsidRPr="004B7E3B" w:rsidRDefault="001F65ED" w:rsidP="001F65ED"/>
    <w:p w14:paraId="41CA9948" w14:textId="14672F42" w:rsidR="001F65ED" w:rsidRPr="004B7E3B" w:rsidRDefault="001F65ED" w:rsidP="001F65ED">
      <w:pPr>
        <w:tabs>
          <w:tab w:val="left" w:pos="9861"/>
        </w:tabs>
      </w:pPr>
      <w:r w:rsidRPr="004B7E3B">
        <w:tab/>
      </w:r>
    </w:p>
    <w:p w14:paraId="077B9076" w14:textId="36D786BB" w:rsidR="006818A1" w:rsidRPr="004B7E3B" w:rsidRDefault="00486066" w:rsidP="00A014BC">
      <w:pPr>
        <w:pStyle w:val="Heading1"/>
      </w:pPr>
      <w:r w:rsidRPr="004B7E3B">
        <w:lastRenderedPageBreak/>
        <w:t>Beschrijving van de mobiele camera</w:t>
      </w:r>
      <w:r w:rsidR="00435268" w:rsidRPr="004B7E3B">
        <w:t>’</w:t>
      </w:r>
      <w:r w:rsidRPr="004B7E3B">
        <w:t xml:space="preserve">s </w:t>
      </w:r>
      <w:r w:rsidR="00556418" w:rsidRPr="004B7E3B">
        <w:t>e</w:t>
      </w:r>
      <w:r w:rsidRPr="004B7E3B">
        <w:t>n van de plaatsen bewaakt door de camera</w:t>
      </w:r>
      <w:r w:rsidR="00435268" w:rsidRPr="004B7E3B">
        <w:t>’</w:t>
      </w:r>
      <w:r w:rsidRPr="004B7E3B">
        <w:t>s</w:t>
      </w:r>
      <w:r w:rsidRPr="004B7E3B">
        <w:rPr>
          <w:rFonts w:ascii="Libre Franklin ExtraLight" w:hAnsi="Libre Franklin ExtraLight"/>
          <w:vertAlign w:val="superscript"/>
        </w:rPr>
        <w:t xml:space="preserve"> </w:t>
      </w:r>
      <w:r w:rsidR="00E420C5" w:rsidRPr="004B7E3B">
        <w:rPr>
          <w:rFonts w:ascii="Libre Franklin ExtraLight" w:hAnsi="Libre Franklin ExtraLight"/>
          <w:vertAlign w:val="superscript"/>
        </w:rPr>
        <w:footnoteReference w:id="3"/>
      </w:r>
    </w:p>
    <w:p w14:paraId="2A61B0FF" w14:textId="77777777" w:rsidR="00F52D29" w:rsidRPr="004B7E3B" w:rsidRDefault="00785114" w:rsidP="00F52D29">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Mobiele bewakingscamera</w:t>
      </w:r>
      <w:r w:rsidR="00FB5D64" w:rsidRPr="004B7E3B">
        <w:rPr>
          <w:rFonts w:ascii="Libre Franklin SemiBold" w:eastAsiaTheme="majorEastAsia" w:hAnsi="Libre Franklin SemiBold" w:cstheme="majorBidi"/>
          <w:sz w:val="24"/>
        </w:rPr>
        <w:t xml:space="preserve"> </w:t>
      </w:r>
      <w:r w:rsidR="00F52D29" w:rsidRPr="004B7E3B">
        <w:rPr>
          <w:rFonts w:ascii="Libre Franklin SemiBold" w:eastAsiaTheme="majorEastAsia" w:hAnsi="Libre Franklin SemiBold" w:cstheme="majorBidi"/>
          <w:sz w:val="24"/>
        </w:rPr>
        <w:t>1</w:t>
      </w:r>
    </w:p>
    <w:p w14:paraId="00CFEDF9" w14:textId="77777777" w:rsidR="00F52D29" w:rsidRPr="004B7E3B" w:rsidRDefault="000400F2" w:rsidP="00F52D29">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00F52D29"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F52D29" w:rsidRPr="004B7E3B" w14:paraId="4889375D" w14:textId="77777777" w:rsidTr="00704473">
        <w:trPr>
          <w:trHeight w:val="1701"/>
        </w:trPr>
        <w:bookmarkStart w:id="0" w:name="_Hlk177142969" w:displacedByCustomXml="next"/>
        <w:sdt>
          <w:sdtPr>
            <w:alias w:val="Beschrijving van de bewaakte zones en van de gebruiksperiodes"/>
            <w:tag w:val="Geef de locatie van de mobiele bewakingscamera aan en beschrijf de verschillende zones die door deze camera worden bewaakt."/>
            <w:id w:val="-735322909"/>
            <w:lock w:val="sdtLocked"/>
            <w:placeholder>
              <w:docPart w:val="1061B6C206DD47B7B9308E4C629C3003"/>
            </w:placeholder>
            <w:showingPlcHdr/>
            <w15:appearance w15:val="hidden"/>
          </w:sdtPr>
          <w:sdtContent>
            <w:tc>
              <w:tcPr>
                <w:tcW w:w="12645" w:type="dxa"/>
                <w:gridSpan w:val="4"/>
              </w:tcPr>
              <w:p w14:paraId="43E919F0" w14:textId="77777777" w:rsidR="00B96C42" w:rsidRPr="004B7E3B" w:rsidRDefault="00B96C42" w:rsidP="00B96C42">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6094D3AB" w14:textId="77777777" w:rsidR="00F52D29" w:rsidRPr="004B7E3B" w:rsidRDefault="00B96C42" w:rsidP="00B96C42">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r w:rsidR="00F52D29" w:rsidRPr="004B7E3B">
                  <w:rPr>
                    <w:rFonts w:ascii="Libre Franklin Thin" w:hAnsi="Libre Franklin Thin"/>
                    <w:i/>
                    <w:iCs/>
                    <w:color w:val="767171" w:themeColor="background2" w:themeShade="80"/>
                  </w:rPr>
                  <w:t>.</w:t>
                </w:r>
              </w:p>
            </w:tc>
          </w:sdtContent>
        </w:sdt>
      </w:tr>
      <w:bookmarkEnd w:id="0"/>
      <w:tr w:rsidR="00F52D29" w:rsidRPr="004B7E3B" w14:paraId="252845ED" w14:textId="77777777" w:rsidTr="007044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31DC85F" w14:textId="3F5B2F1C" w:rsidR="00F52D29" w:rsidRPr="004B7E3B" w:rsidRDefault="004A0E2A" w:rsidP="002A1D36">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w:t>
            </w:r>
            <w:r w:rsidR="00F52D29" w:rsidRPr="004B7E3B">
              <w:rPr>
                <w:rFonts w:ascii="Libre Franklin Medium" w:eastAsiaTheme="majorEastAsia" w:hAnsi="Libre Franklin Medium" w:cstheme="majorBidi"/>
                <w:sz w:val="21"/>
                <w:szCs w:val="21"/>
              </w:rPr>
              <w:t>:</w:t>
            </w:r>
          </w:p>
        </w:tc>
        <w:sdt>
          <w:sdtPr>
            <w:alias w:val="Type bewaakte plaats"/>
            <w:tag w:val="Type bewaakte plaats"/>
            <w:id w:val="438799312"/>
            <w:lock w:val="sdtLocked"/>
            <w:placeholder>
              <w:docPart w:val="6E3DB030BAF9499389E4FC2C225E7562"/>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389CB955" w14:textId="77777777" w:rsidR="00F52D29" w:rsidRPr="004B7E3B" w:rsidRDefault="00704473" w:rsidP="00F573A4">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6F7EBD08" w14:textId="77777777" w:rsidR="00F52D29" w:rsidRPr="004B7E3B" w:rsidRDefault="004A0E2A" w:rsidP="00704473">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r w:rsidR="00F52D29" w:rsidRPr="004B7E3B">
              <w:rPr>
                <w:rFonts w:ascii="Libre Franklin ExtraLight" w:hAnsi="Libre Franklin ExtraLight"/>
                <w:sz w:val="21"/>
                <w:szCs w:val="21"/>
                <w:vertAlign w:val="superscript"/>
              </w:rPr>
              <w:footnoteReference w:id="4"/>
            </w:r>
            <w:r w:rsidR="00F52D29" w:rsidRPr="004B7E3B">
              <w:rPr>
                <w:rFonts w:ascii="Libre Franklin Medium" w:hAnsi="Libre Franklin Medium"/>
                <w:sz w:val="21"/>
                <w:szCs w:val="21"/>
              </w:rPr>
              <w:t>?</w:t>
            </w:r>
          </w:p>
        </w:tc>
        <w:sdt>
          <w:sdtPr>
            <w:alias w:val="Aangifte camera?"/>
            <w:tag w:val="Aangifte camera?"/>
            <w:id w:val="-2138180338"/>
            <w:lock w:val="sdtLocked"/>
            <w:placeholder>
              <w:docPart w:val="0F364A5EA1184A9BB9DBBBDC777166A2"/>
            </w:placeholder>
            <w:showingPlcHdr/>
            <w:dropDownList>
              <w:listItem w:displayText="Ja" w:value="Ja"/>
              <w:listItem w:displayText="Neen" w:value="Neen"/>
            </w:dropDownList>
          </w:sdtPr>
          <w:sdtContent>
            <w:tc>
              <w:tcPr>
                <w:tcW w:w="1844" w:type="dxa"/>
                <w:vAlign w:val="bottom"/>
              </w:tcPr>
              <w:p w14:paraId="6C26BCDC" w14:textId="77777777" w:rsidR="00F52D29" w:rsidRPr="004B7E3B" w:rsidRDefault="00B96C42" w:rsidP="002A1D36">
                <w:pPr>
                  <w:keepNext/>
                  <w:spacing w:before="240"/>
                  <w:ind w:left="0"/>
                  <w:rPr>
                    <w:szCs w:val="18"/>
                  </w:rPr>
                </w:pPr>
                <w:r w:rsidRPr="004B7E3B">
                  <w:rPr>
                    <w:rFonts w:ascii="Libre Franklin Thin" w:hAnsi="Libre Franklin Thin"/>
                    <w:i/>
                    <w:iCs/>
                    <w:color w:val="767171" w:themeColor="background2" w:themeShade="80"/>
                  </w:rPr>
                  <w:t>Ja</w:t>
                </w:r>
                <w:r w:rsidR="00F52D29" w:rsidRPr="004B7E3B">
                  <w:rPr>
                    <w:rFonts w:ascii="Libre Franklin Thin" w:hAnsi="Libre Franklin Thin"/>
                    <w:i/>
                    <w:iCs/>
                    <w:color w:val="767171" w:themeColor="background2" w:themeShade="80"/>
                  </w:rPr>
                  <w:t xml:space="preserve"> / N</w:t>
                </w:r>
                <w:r w:rsidRPr="004B7E3B">
                  <w:rPr>
                    <w:rFonts w:ascii="Libre Franklin Thin" w:hAnsi="Libre Franklin Thin"/>
                    <w:i/>
                    <w:iCs/>
                    <w:color w:val="767171" w:themeColor="background2" w:themeShade="80"/>
                  </w:rPr>
                  <w:t>ee</w:t>
                </w:r>
                <w:r w:rsidR="00F52D29" w:rsidRPr="004B7E3B">
                  <w:rPr>
                    <w:rFonts w:ascii="Libre Franklin Thin" w:hAnsi="Libre Franklin Thin"/>
                    <w:i/>
                    <w:iCs/>
                    <w:color w:val="767171" w:themeColor="background2" w:themeShade="80"/>
                  </w:rPr>
                  <w:t>n</w:t>
                </w:r>
              </w:p>
            </w:tc>
          </w:sdtContent>
        </w:sdt>
      </w:tr>
      <w:tr w:rsidR="00F52D29" w:rsidRPr="004B7E3B" w14:paraId="13A1A3C2" w14:textId="77777777" w:rsidTr="007044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50F4E45" w14:textId="77777777" w:rsidR="00F52D29" w:rsidRPr="004B7E3B" w:rsidRDefault="00F52D29" w:rsidP="00F573A4">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 xml:space="preserve">Type </w:t>
            </w:r>
            <w:r w:rsidR="004A0E2A" w:rsidRPr="004B7E3B">
              <w:rPr>
                <w:rFonts w:ascii="Libre Franklin Medium" w:eastAsiaTheme="majorEastAsia" w:hAnsi="Libre Franklin Medium" w:cstheme="majorBidi"/>
                <w:sz w:val="21"/>
                <w:szCs w:val="21"/>
              </w:rPr>
              <w:t>bewakingscamera</w:t>
            </w:r>
            <w:r w:rsidRPr="004B7E3B">
              <w:rPr>
                <w:rFonts w:ascii="Libre Franklin Medium" w:eastAsiaTheme="majorEastAsia" w:hAnsi="Libre Franklin Medium" w:cstheme="majorBidi"/>
                <w:sz w:val="21"/>
                <w:szCs w:val="21"/>
              </w:rPr>
              <w:t>:</w:t>
            </w:r>
          </w:p>
        </w:tc>
        <w:sdt>
          <w:sdtPr>
            <w:alias w:val="Type bewakingscamera"/>
            <w:tag w:val="Type bewakingscamera"/>
            <w:id w:val="736757904"/>
            <w:lock w:val="sdtLocked"/>
            <w:placeholder>
              <w:docPart w:val="C16F742F114A40AF8ED7A9E5F2D81596"/>
            </w:placeholder>
            <w:dropDownList>
              <w:listItem w:displayText="Mobiele camera" w:value="Mobiele camera"/>
            </w:dropDownList>
          </w:sdtPr>
          <w:sdtContent>
            <w:tc>
              <w:tcPr>
                <w:tcW w:w="4110" w:type="dxa"/>
                <w:vAlign w:val="bottom"/>
              </w:tcPr>
              <w:p w14:paraId="073A7740" w14:textId="77777777" w:rsidR="00F52D29" w:rsidRPr="004B7E3B" w:rsidRDefault="00947BD0" w:rsidP="00F573A4">
                <w:pPr>
                  <w:keepNext/>
                  <w:ind w:left="0"/>
                </w:pPr>
                <w:r w:rsidRPr="004B7E3B">
                  <w:t>Mobiele camera</w:t>
                </w:r>
              </w:p>
            </w:tc>
          </w:sdtContent>
        </w:sdt>
        <w:tc>
          <w:tcPr>
            <w:tcW w:w="2976" w:type="dxa"/>
            <w:vAlign w:val="bottom"/>
          </w:tcPr>
          <w:p w14:paraId="68FD7EFB" w14:textId="77777777" w:rsidR="00F52D29" w:rsidRPr="004B7E3B" w:rsidRDefault="00F52D29" w:rsidP="00704473">
            <w:pPr>
              <w:keepNext/>
              <w:ind w:left="0"/>
              <w:jc w:val="right"/>
              <w:rPr>
                <w:rFonts w:ascii="Libre Franklin Medium" w:hAnsi="Libre Franklin Medium"/>
                <w:sz w:val="21"/>
                <w:szCs w:val="21"/>
              </w:rPr>
            </w:pPr>
            <w:r w:rsidRPr="004B7E3B">
              <w:rPr>
                <w:rFonts w:ascii="Libre Franklin Medium" w:hAnsi="Libre Franklin Medium"/>
                <w:sz w:val="21"/>
                <w:szCs w:val="21"/>
              </w:rPr>
              <w:t>Dat</w:t>
            </w:r>
            <w:r w:rsidR="004A0E2A" w:rsidRPr="004B7E3B">
              <w:rPr>
                <w:rFonts w:ascii="Libre Franklin Medium" w:hAnsi="Libre Franklin Medium"/>
                <w:sz w:val="21"/>
                <w:szCs w:val="21"/>
              </w:rPr>
              <w:t>um aangifte v.d. camera</w:t>
            </w:r>
            <w:r w:rsidRPr="004B7E3B">
              <w:rPr>
                <w:rFonts w:ascii="Libre Franklin Medium" w:hAnsi="Libre Franklin Medium"/>
                <w:sz w:val="21"/>
                <w:szCs w:val="21"/>
              </w:rPr>
              <w:t>:</w:t>
            </w:r>
          </w:p>
        </w:tc>
        <w:sdt>
          <w:sdtPr>
            <w:rPr>
              <w:szCs w:val="18"/>
            </w:rPr>
            <w:alias w:val="Datum aangifte"/>
            <w:tag w:val="Datum aangifte"/>
            <w:id w:val="-1949686937"/>
            <w:lock w:val="sdtLocked"/>
            <w:placeholder>
              <w:docPart w:val="B309557E2B084466BEAAA8FFE03B5ADB"/>
            </w:placeholder>
            <w:showingPlcHdr/>
            <w:date>
              <w:dateFormat w:val="d/MM/yyyy"/>
              <w:lid w:val="nl-BE"/>
              <w:storeMappedDataAs w:val="date"/>
              <w:calendar w:val="gregorian"/>
            </w:date>
          </w:sdtPr>
          <w:sdtContent>
            <w:tc>
              <w:tcPr>
                <w:tcW w:w="1844" w:type="dxa"/>
                <w:vAlign w:val="bottom"/>
              </w:tcPr>
              <w:p w14:paraId="5FFD4DE1" w14:textId="77777777" w:rsidR="00F52D29" w:rsidRPr="004B7E3B" w:rsidRDefault="00B96C42" w:rsidP="002A1D36">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F52D29" w:rsidRPr="004B7E3B" w14:paraId="767DC095" w14:textId="77777777" w:rsidTr="007044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B13F5FC" w14:textId="5C262B62" w:rsidR="00F52D29" w:rsidRPr="004B7E3B" w:rsidRDefault="00F52D29" w:rsidP="00F573A4">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w:t>
            </w:r>
            <w:r w:rsidR="004A0E2A" w:rsidRPr="004B7E3B">
              <w:rPr>
                <w:rFonts w:ascii="Libre Franklin Medium" w:hAnsi="Libre Franklin Medium"/>
                <w:sz w:val="21"/>
                <w:szCs w:val="21"/>
              </w:rPr>
              <w:t>um ingebruikname v.d. camera</w:t>
            </w:r>
            <w:r w:rsidRPr="004B7E3B">
              <w:rPr>
                <w:rFonts w:ascii="Libre Franklin Medium" w:hAnsi="Libre Franklin Medium"/>
                <w:sz w:val="21"/>
                <w:szCs w:val="21"/>
              </w:rPr>
              <w:t>:</w:t>
            </w:r>
          </w:p>
        </w:tc>
        <w:sdt>
          <w:sdtPr>
            <w:rPr>
              <w:szCs w:val="18"/>
            </w:rPr>
            <w:alias w:val="Datum ingebruikname camera"/>
            <w:tag w:val="Datum ingebruikname camera"/>
            <w:id w:val="788092930"/>
            <w:lock w:val="sdtLocked"/>
            <w:placeholder>
              <w:docPart w:val="02600D14AC1B42A7BEA69FD3CBA78BC9"/>
            </w:placeholder>
            <w:showingPlcHdr/>
            <w:date w:fullDate="2025-05-22T00:00:00Z">
              <w:dateFormat w:val="d/MM/yyyy"/>
              <w:lid w:val="nl-BE"/>
              <w:storeMappedDataAs w:val="date"/>
              <w:calendar w:val="gregorian"/>
            </w:date>
          </w:sdtPr>
          <w:sdtContent>
            <w:tc>
              <w:tcPr>
                <w:tcW w:w="4110" w:type="dxa"/>
                <w:vAlign w:val="bottom"/>
              </w:tcPr>
              <w:p w14:paraId="07D09A58" w14:textId="77777777" w:rsidR="00F52D29" w:rsidRPr="004B7E3B" w:rsidRDefault="00B96C42" w:rsidP="00F573A4">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68BDD49E" w14:textId="77777777" w:rsidR="00F52D29" w:rsidRPr="004B7E3B" w:rsidRDefault="00F52D29" w:rsidP="00704473">
            <w:pPr>
              <w:keepNext/>
              <w:ind w:left="0"/>
              <w:jc w:val="right"/>
              <w:rPr>
                <w:rFonts w:ascii="Libre Franklin Medium" w:hAnsi="Libre Franklin Medium"/>
                <w:sz w:val="21"/>
                <w:szCs w:val="21"/>
              </w:rPr>
            </w:pPr>
            <w:r w:rsidRPr="004B7E3B">
              <w:rPr>
                <w:rFonts w:ascii="Libre Franklin Medium" w:hAnsi="Libre Franklin Medium"/>
                <w:sz w:val="21"/>
                <w:szCs w:val="21"/>
              </w:rPr>
              <w:t>Num</w:t>
            </w:r>
            <w:r w:rsidR="004A0E2A" w:rsidRPr="004B7E3B">
              <w:rPr>
                <w:rFonts w:ascii="Libre Franklin Medium" w:hAnsi="Libre Franklin Medium"/>
                <w:sz w:val="21"/>
                <w:szCs w:val="21"/>
              </w:rPr>
              <w:t>mer v.d. aangifte</w:t>
            </w:r>
            <w:r w:rsidRPr="004B7E3B">
              <w:rPr>
                <w:rFonts w:ascii="Libre Franklin Medium" w:hAnsi="Libre Franklin Medium"/>
                <w:sz w:val="21"/>
                <w:szCs w:val="21"/>
              </w:rPr>
              <w:t>:</w:t>
            </w:r>
          </w:p>
        </w:tc>
        <w:sdt>
          <w:sdtPr>
            <w:rPr>
              <w:szCs w:val="18"/>
            </w:rPr>
            <w:alias w:val="# Aangifte"/>
            <w:tag w:val="# Aangifte"/>
            <w:id w:val="992303008"/>
            <w:lock w:val="sdtLocked"/>
            <w:placeholder>
              <w:docPart w:val="9AC299705C554798A61C6508F9E0BD13"/>
            </w:placeholder>
            <w:showingPlcHdr/>
            <w:text/>
          </w:sdtPr>
          <w:sdtContent>
            <w:tc>
              <w:tcPr>
                <w:tcW w:w="1844" w:type="dxa"/>
                <w:vAlign w:val="bottom"/>
              </w:tcPr>
              <w:p w14:paraId="5592A982" w14:textId="77777777" w:rsidR="00F52D29" w:rsidRPr="004B7E3B" w:rsidRDefault="00B96C42" w:rsidP="002A1D36">
                <w:pPr>
                  <w:keepNext/>
                  <w:ind w:left="0"/>
                  <w:rPr>
                    <w:szCs w:val="18"/>
                  </w:rPr>
                </w:pPr>
                <w:r w:rsidRPr="004B7E3B">
                  <w:rPr>
                    <w:rFonts w:ascii="Libre Franklin Thin" w:hAnsi="Libre Franklin Thin"/>
                    <w:i/>
                    <w:iCs/>
                    <w:color w:val="767171" w:themeColor="background2" w:themeShade="80"/>
                  </w:rPr>
                  <w:t>Voeg n° in.</w:t>
                </w:r>
              </w:p>
            </w:tc>
          </w:sdtContent>
        </w:sdt>
      </w:tr>
    </w:tbl>
    <w:p w14:paraId="51520498" w14:textId="77777777" w:rsidR="00F52D29" w:rsidRPr="004B7E3B" w:rsidRDefault="004A0E2A" w:rsidP="00F52D29">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F52D29" w:rsidRPr="004B7E3B" w14:paraId="0465A893" w14:textId="77777777" w:rsidTr="00CB0ADA">
        <w:trPr>
          <w:trHeight w:val="1984"/>
        </w:trPr>
        <w:sdt>
          <w:sdtPr>
            <w:alias w:val="Technische beschrijving van de mobiele bewakingscamera"/>
            <w:tag w:val="Geef een technische beschrijving van de mobiele bewakingscamera, met vermelding van het merk, het model, de resolutie (in pixels) van het beeld, en de leverancier en installateur, indien van toepassing."/>
            <w:id w:val="-2110499232"/>
            <w:lock w:val="sdtLocked"/>
            <w:placeholder>
              <w:docPart w:val="1B3C0E2E672E42E4A42508693F726549"/>
            </w:placeholder>
            <w:showingPlcHdr/>
            <w15:appearance w15:val="hidden"/>
          </w:sdtPr>
          <w:sdtContent>
            <w:tc>
              <w:tcPr>
                <w:tcW w:w="12640" w:type="dxa"/>
              </w:tcPr>
              <w:p w14:paraId="52872DC9" w14:textId="77777777" w:rsidR="00D53524" w:rsidRPr="004B7E3B" w:rsidRDefault="00D53524" w:rsidP="00D53524">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26F44772" w14:textId="484F1EDF" w:rsidR="00F52D29" w:rsidRPr="004B7E3B" w:rsidRDefault="00D53524" w:rsidP="00D53524">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r w:rsidR="00F52D29" w:rsidRPr="004B7E3B">
                  <w:rPr>
                    <w:rFonts w:ascii="Libre Franklin Thin" w:hAnsi="Libre Franklin Thin"/>
                    <w:i/>
                    <w:iCs/>
                    <w:color w:val="767171" w:themeColor="background2" w:themeShade="80"/>
                  </w:rPr>
                  <w:t>.</w:t>
                </w:r>
              </w:p>
            </w:tc>
          </w:sdtContent>
        </w:sdt>
      </w:tr>
    </w:tbl>
    <w:p w14:paraId="4B00BFCE"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2</w:t>
      </w:r>
    </w:p>
    <w:p w14:paraId="76CB28B6" w14:textId="77777777" w:rsidR="000076CE" w:rsidRPr="004B7E3B" w:rsidRDefault="000076CE" w:rsidP="000076CE">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0076CE" w:rsidRPr="004B7E3B" w14:paraId="7F397155" w14:textId="77777777" w:rsidTr="00CB0ADA">
        <w:trPr>
          <w:trHeight w:val="1701"/>
        </w:trPr>
        <w:sdt>
          <w:sdtPr>
            <w:id w:val="565836296"/>
            <w:placeholder>
              <w:docPart w:val="B8F0CD67E0154C74B69EEBD26132A3F2"/>
            </w:placeholder>
            <w:showingPlcHdr/>
            <w15:appearance w15:val="hidden"/>
          </w:sdtPr>
          <w:sdtContent>
            <w:tc>
              <w:tcPr>
                <w:tcW w:w="12645" w:type="dxa"/>
                <w:gridSpan w:val="4"/>
              </w:tcPr>
              <w:p w14:paraId="6AE5B704" w14:textId="77777777" w:rsidR="000076CE" w:rsidRPr="004B7E3B" w:rsidRDefault="000076CE"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09AAF9AF" w14:textId="77777777" w:rsidR="000076CE" w:rsidRPr="004B7E3B" w:rsidRDefault="000076CE"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0076CE" w:rsidRPr="004B7E3B" w14:paraId="7369385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9BDC403" w14:textId="77777777" w:rsidR="000076CE" w:rsidRPr="004B7E3B" w:rsidRDefault="000076CE"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2112776189"/>
            <w:placeholder>
              <w:docPart w:val="E82466D23854442CAD24AE20320AC7BD"/>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601583ED" w14:textId="77777777" w:rsidR="000076CE" w:rsidRPr="004B7E3B" w:rsidRDefault="000076CE"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3472F6F6" w14:textId="77777777" w:rsidR="000076CE" w:rsidRPr="004B7E3B" w:rsidRDefault="000076CE"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089931649"/>
            <w:placeholder>
              <w:docPart w:val="F4A650D5F7444149919901B98190A127"/>
            </w:placeholder>
            <w:showingPlcHdr/>
            <w:dropDownList>
              <w:listItem w:displayText="Ja" w:value="Ja"/>
              <w:listItem w:displayText="Neen" w:value="Neen"/>
            </w:dropDownList>
          </w:sdtPr>
          <w:sdtContent>
            <w:tc>
              <w:tcPr>
                <w:tcW w:w="1844" w:type="dxa"/>
                <w:vAlign w:val="bottom"/>
              </w:tcPr>
              <w:p w14:paraId="3979095E" w14:textId="77777777" w:rsidR="000076CE" w:rsidRPr="004B7E3B" w:rsidRDefault="000076CE"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0076CE" w:rsidRPr="004B7E3B" w14:paraId="76EDA1F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6A3F9C4" w14:textId="77777777" w:rsidR="000076CE" w:rsidRPr="004B7E3B" w:rsidRDefault="000076CE"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718434437"/>
            <w:placeholder>
              <w:docPart w:val="47215F6BD6BA407598AD521F935417C9"/>
            </w:placeholder>
            <w:dropDownList>
              <w:listItem w:displayText="Mobiele camera" w:value="Mobiele camera"/>
            </w:dropDownList>
          </w:sdtPr>
          <w:sdtContent>
            <w:tc>
              <w:tcPr>
                <w:tcW w:w="4110" w:type="dxa"/>
                <w:vAlign w:val="bottom"/>
              </w:tcPr>
              <w:p w14:paraId="7BB18DAB" w14:textId="77777777" w:rsidR="000076CE" w:rsidRPr="004B7E3B" w:rsidRDefault="00947BD0" w:rsidP="00CB0ADA">
                <w:pPr>
                  <w:keepNext/>
                  <w:ind w:left="0"/>
                </w:pPr>
                <w:r w:rsidRPr="004B7E3B">
                  <w:t>Mobiele camera</w:t>
                </w:r>
              </w:p>
            </w:tc>
          </w:sdtContent>
        </w:sdt>
        <w:tc>
          <w:tcPr>
            <w:tcW w:w="2976" w:type="dxa"/>
            <w:vAlign w:val="bottom"/>
          </w:tcPr>
          <w:p w14:paraId="6594E589" w14:textId="77777777" w:rsidR="000076CE" w:rsidRPr="004B7E3B" w:rsidRDefault="000076CE"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939516375"/>
            <w:placeholder>
              <w:docPart w:val="F63A1C0F23C647F0A3C653EA50329246"/>
            </w:placeholder>
            <w:showingPlcHdr/>
            <w:date>
              <w:dateFormat w:val="d/MM/yyyy"/>
              <w:lid w:val="nl-BE"/>
              <w:storeMappedDataAs w:val="date"/>
              <w:calendar w:val="gregorian"/>
            </w:date>
          </w:sdtPr>
          <w:sdtContent>
            <w:tc>
              <w:tcPr>
                <w:tcW w:w="1844" w:type="dxa"/>
                <w:vAlign w:val="bottom"/>
              </w:tcPr>
              <w:p w14:paraId="1C36A1E5" w14:textId="77777777" w:rsidR="000076CE" w:rsidRPr="004B7E3B" w:rsidRDefault="000076CE"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0076CE" w:rsidRPr="004B7E3B" w14:paraId="5727893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56B370E" w14:textId="77777777" w:rsidR="000076CE" w:rsidRPr="004B7E3B" w:rsidRDefault="000076CE"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498148879"/>
            <w:placeholder>
              <w:docPart w:val="2F950FCD113A47CAAED9049C01007B87"/>
            </w:placeholder>
            <w:showingPlcHdr/>
            <w:date w:fullDate="2025-05-22T00:00:00Z">
              <w:dateFormat w:val="d/MM/yyyy"/>
              <w:lid w:val="nl-BE"/>
              <w:storeMappedDataAs w:val="date"/>
              <w:calendar w:val="gregorian"/>
            </w:date>
          </w:sdtPr>
          <w:sdtContent>
            <w:tc>
              <w:tcPr>
                <w:tcW w:w="4110" w:type="dxa"/>
                <w:vAlign w:val="bottom"/>
              </w:tcPr>
              <w:p w14:paraId="4D2BE216" w14:textId="77777777" w:rsidR="000076CE" w:rsidRPr="004B7E3B" w:rsidRDefault="000076CE"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278D4334" w14:textId="77777777" w:rsidR="000076CE" w:rsidRPr="004B7E3B" w:rsidRDefault="000076CE"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553320575"/>
            <w:placeholder>
              <w:docPart w:val="1594493E70824FA6B381459F8290112A"/>
            </w:placeholder>
            <w:showingPlcHdr/>
            <w:text/>
          </w:sdtPr>
          <w:sdtContent>
            <w:tc>
              <w:tcPr>
                <w:tcW w:w="1844" w:type="dxa"/>
                <w:vAlign w:val="bottom"/>
              </w:tcPr>
              <w:p w14:paraId="7157FA3A" w14:textId="77777777" w:rsidR="000076CE" w:rsidRPr="004B7E3B" w:rsidRDefault="000076CE"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22C6FC09" w14:textId="77777777" w:rsidR="000076CE" w:rsidRPr="004B7E3B" w:rsidRDefault="000076CE" w:rsidP="000076CE">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0076CE" w:rsidRPr="004B7E3B" w14:paraId="5B62BB67" w14:textId="77777777" w:rsidTr="00CB0ADA">
        <w:trPr>
          <w:trHeight w:val="1984"/>
        </w:trPr>
        <w:sdt>
          <w:sdtPr>
            <w:id w:val="1631897074"/>
            <w:placeholder>
              <w:docPart w:val="3C165A75D6DF458CB02DBE8009CB1D82"/>
            </w:placeholder>
            <w:showingPlcHdr/>
            <w15:appearance w15:val="hidden"/>
          </w:sdtPr>
          <w:sdtContent>
            <w:tc>
              <w:tcPr>
                <w:tcW w:w="12640" w:type="dxa"/>
              </w:tcPr>
              <w:p w14:paraId="46BFB9F0" w14:textId="77777777" w:rsidR="000076CE" w:rsidRPr="004B7E3B" w:rsidRDefault="000076CE"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444D0FC4" w14:textId="77777777" w:rsidR="000076CE" w:rsidRPr="004B7E3B" w:rsidRDefault="000076CE"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75BC3927"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3</w:t>
      </w:r>
    </w:p>
    <w:p w14:paraId="50E98C19"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7EF7B6C9" w14:textId="77777777" w:rsidTr="00CB0ADA">
        <w:trPr>
          <w:trHeight w:val="1701"/>
        </w:trPr>
        <w:sdt>
          <w:sdtPr>
            <w:id w:val="-72364006"/>
            <w:placeholder>
              <w:docPart w:val="33C3A25F65A346E5BB45CEAFABF9AFE6"/>
            </w:placeholder>
            <w:showingPlcHdr/>
            <w15:appearance w15:val="hidden"/>
          </w:sdtPr>
          <w:sdtContent>
            <w:tc>
              <w:tcPr>
                <w:tcW w:w="12645" w:type="dxa"/>
                <w:gridSpan w:val="4"/>
              </w:tcPr>
              <w:p w14:paraId="2AB06989"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4CCD6710"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0157D3A1"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02C4565"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520780939"/>
            <w:placeholder>
              <w:docPart w:val="73C7FA804A7344C8B80B1AAD4B00EC88"/>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3D6ED748"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6045C9B6"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916586879"/>
            <w:placeholder>
              <w:docPart w:val="E94031CA5F2045ABB9EFB482092F76FB"/>
            </w:placeholder>
            <w:showingPlcHdr/>
            <w:dropDownList>
              <w:listItem w:displayText="Ja" w:value="Ja"/>
              <w:listItem w:displayText="Neen" w:value="Neen"/>
            </w:dropDownList>
          </w:sdtPr>
          <w:sdtContent>
            <w:tc>
              <w:tcPr>
                <w:tcW w:w="1844" w:type="dxa"/>
                <w:vAlign w:val="bottom"/>
              </w:tcPr>
              <w:p w14:paraId="70582A33"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78A52D22"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15E6696"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1633320910"/>
            <w:placeholder>
              <w:docPart w:val="BC5C62F851324A49964D401E4A957130"/>
            </w:placeholder>
            <w:dropDownList>
              <w:listItem w:displayText="Mobiele camera" w:value="Mobiele camera"/>
            </w:dropDownList>
          </w:sdtPr>
          <w:sdtContent>
            <w:tc>
              <w:tcPr>
                <w:tcW w:w="4110" w:type="dxa"/>
                <w:vAlign w:val="bottom"/>
              </w:tcPr>
              <w:p w14:paraId="3D924A95" w14:textId="77777777" w:rsidR="00391E5B" w:rsidRPr="004B7E3B" w:rsidRDefault="008B6FAF" w:rsidP="00CB0ADA">
                <w:pPr>
                  <w:keepNext/>
                  <w:ind w:left="0"/>
                </w:pPr>
                <w:r w:rsidRPr="004B7E3B">
                  <w:t>Mobiele camera</w:t>
                </w:r>
              </w:p>
            </w:tc>
          </w:sdtContent>
        </w:sdt>
        <w:tc>
          <w:tcPr>
            <w:tcW w:w="2976" w:type="dxa"/>
            <w:vAlign w:val="bottom"/>
          </w:tcPr>
          <w:p w14:paraId="3043FD0D"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664925062"/>
            <w:placeholder>
              <w:docPart w:val="02C62F2BF75944F3BBF91F6066011F1C"/>
            </w:placeholder>
            <w:showingPlcHdr/>
            <w:date>
              <w:dateFormat w:val="d/MM/yyyy"/>
              <w:lid w:val="nl-BE"/>
              <w:storeMappedDataAs w:val="date"/>
              <w:calendar w:val="gregorian"/>
            </w:date>
          </w:sdtPr>
          <w:sdtContent>
            <w:tc>
              <w:tcPr>
                <w:tcW w:w="1844" w:type="dxa"/>
                <w:vAlign w:val="bottom"/>
              </w:tcPr>
              <w:p w14:paraId="3B4F9F75"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6DE6603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3C16530"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665934027"/>
            <w:placeholder>
              <w:docPart w:val="F6D5DBD8B2F043C0B76BAB2F348BA5FC"/>
            </w:placeholder>
            <w:showingPlcHdr/>
            <w:date w:fullDate="2025-05-22T00:00:00Z">
              <w:dateFormat w:val="d/MM/yyyy"/>
              <w:lid w:val="nl-BE"/>
              <w:storeMappedDataAs w:val="date"/>
              <w:calendar w:val="gregorian"/>
            </w:date>
          </w:sdtPr>
          <w:sdtContent>
            <w:tc>
              <w:tcPr>
                <w:tcW w:w="4110" w:type="dxa"/>
                <w:vAlign w:val="bottom"/>
              </w:tcPr>
              <w:p w14:paraId="5D53DBBF"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75220B38"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1377763273"/>
            <w:placeholder>
              <w:docPart w:val="D10CBEB66CE045758203B7413A2E6B32"/>
            </w:placeholder>
            <w:showingPlcHdr/>
            <w:text/>
          </w:sdtPr>
          <w:sdtContent>
            <w:tc>
              <w:tcPr>
                <w:tcW w:w="1844" w:type="dxa"/>
                <w:vAlign w:val="bottom"/>
              </w:tcPr>
              <w:p w14:paraId="36156592"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3A04FC96"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66037EC1" w14:textId="77777777" w:rsidTr="00CB0ADA">
        <w:trPr>
          <w:trHeight w:val="1984"/>
        </w:trPr>
        <w:sdt>
          <w:sdtPr>
            <w:id w:val="2088268931"/>
            <w:placeholder>
              <w:docPart w:val="A176FFFD41F74C448BF0A34271BE4D8E"/>
            </w:placeholder>
            <w:showingPlcHdr/>
            <w15:appearance w15:val="hidden"/>
          </w:sdtPr>
          <w:sdtContent>
            <w:tc>
              <w:tcPr>
                <w:tcW w:w="12640" w:type="dxa"/>
              </w:tcPr>
              <w:p w14:paraId="6C5AD6BD"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73ECFF1A"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2F22AB20" w14:textId="77777777" w:rsidR="0086371A" w:rsidRPr="004B7E3B" w:rsidRDefault="0086371A" w:rsidP="0086371A"/>
    <w:p w14:paraId="600BAB83"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4</w:t>
      </w:r>
    </w:p>
    <w:p w14:paraId="3ABFA5F8"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19236EFA" w14:textId="77777777" w:rsidTr="00CB0ADA">
        <w:trPr>
          <w:trHeight w:val="1701"/>
        </w:trPr>
        <w:sdt>
          <w:sdtPr>
            <w:id w:val="485759642"/>
            <w:placeholder>
              <w:docPart w:val="E1FE1A877B4A46428A2809B49D2CA4D0"/>
            </w:placeholder>
            <w:showingPlcHdr/>
            <w15:appearance w15:val="hidden"/>
          </w:sdtPr>
          <w:sdtContent>
            <w:tc>
              <w:tcPr>
                <w:tcW w:w="12645" w:type="dxa"/>
                <w:gridSpan w:val="4"/>
              </w:tcPr>
              <w:p w14:paraId="654EEBB7"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1FB5B668"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34F7F078"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F653353"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949553510"/>
            <w:placeholder>
              <w:docPart w:val="142170677A2049879FBF9483635F1887"/>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686EF46E"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03A414C7"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681737486"/>
            <w:placeholder>
              <w:docPart w:val="984392D56540484AA3D9802D0E1D61D2"/>
            </w:placeholder>
            <w:showingPlcHdr/>
            <w:dropDownList>
              <w:listItem w:displayText="Ja" w:value="Ja"/>
              <w:listItem w:displayText="Neen" w:value="Neen"/>
            </w:dropDownList>
          </w:sdtPr>
          <w:sdtContent>
            <w:tc>
              <w:tcPr>
                <w:tcW w:w="1844" w:type="dxa"/>
                <w:vAlign w:val="bottom"/>
              </w:tcPr>
              <w:p w14:paraId="48BDD096"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0A051A8B"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6D10D9A"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1768805987"/>
            <w:placeholder>
              <w:docPart w:val="AFD28D9A75B345BD8B85182F82421826"/>
            </w:placeholder>
            <w:dropDownList>
              <w:listItem w:displayText="Mobiele camera" w:value="Mobiele camera"/>
            </w:dropDownList>
          </w:sdtPr>
          <w:sdtContent>
            <w:tc>
              <w:tcPr>
                <w:tcW w:w="4110" w:type="dxa"/>
                <w:vAlign w:val="bottom"/>
              </w:tcPr>
              <w:p w14:paraId="3D0396E6" w14:textId="77777777" w:rsidR="00391E5B" w:rsidRPr="004B7E3B" w:rsidRDefault="008B6FAF" w:rsidP="00CB0ADA">
                <w:pPr>
                  <w:keepNext/>
                  <w:ind w:left="0"/>
                </w:pPr>
                <w:r w:rsidRPr="004B7E3B">
                  <w:t>Mobiele camera</w:t>
                </w:r>
              </w:p>
            </w:tc>
          </w:sdtContent>
        </w:sdt>
        <w:tc>
          <w:tcPr>
            <w:tcW w:w="2976" w:type="dxa"/>
            <w:vAlign w:val="bottom"/>
          </w:tcPr>
          <w:p w14:paraId="4DC0DA1C"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839348771"/>
            <w:placeholder>
              <w:docPart w:val="E651C316FE58429585E7E098CD66FEF7"/>
            </w:placeholder>
            <w:showingPlcHdr/>
            <w:date>
              <w:dateFormat w:val="d/MM/yyyy"/>
              <w:lid w:val="nl-BE"/>
              <w:storeMappedDataAs w:val="date"/>
              <w:calendar w:val="gregorian"/>
            </w:date>
          </w:sdtPr>
          <w:sdtContent>
            <w:tc>
              <w:tcPr>
                <w:tcW w:w="1844" w:type="dxa"/>
                <w:vAlign w:val="bottom"/>
              </w:tcPr>
              <w:p w14:paraId="7A7C34DE"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09C07FB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0D7FD93"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559669212"/>
            <w:placeholder>
              <w:docPart w:val="FE2CED2CD5634B37BAED4F0139E8D519"/>
            </w:placeholder>
            <w:showingPlcHdr/>
            <w:date w:fullDate="2025-05-22T00:00:00Z">
              <w:dateFormat w:val="d/MM/yyyy"/>
              <w:lid w:val="nl-BE"/>
              <w:storeMappedDataAs w:val="date"/>
              <w:calendar w:val="gregorian"/>
            </w:date>
          </w:sdtPr>
          <w:sdtContent>
            <w:tc>
              <w:tcPr>
                <w:tcW w:w="4110" w:type="dxa"/>
                <w:vAlign w:val="bottom"/>
              </w:tcPr>
              <w:p w14:paraId="792790EB"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7DEF8121"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848716048"/>
            <w:placeholder>
              <w:docPart w:val="C97FAD4365F744EE8099806B02D2C4DE"/>
            </w:placeholder>
            <w:showingPlcHdr/>
            <w:text/>
          </w:sdtPr>
          <w:sdtContent>
            <w:tc>
              <w:tcPr>
                <w:tcW w:w="1844" w:type="dxa"/>
                <w:vAlign w:val="bottom"/>
              </w:tcPr>
              <w:p w14:paraId="6839BACF"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38F0C4F5"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2D508230" w14:textId="77777777" w:rsidTr="00CB0ADA">
        <w:trPr>
          <w:trHeight w:val="1984"/>
        </w:trPr>
        <w:sdt>
          <w:sdtPr>
            <w:id w:val="-1213733000"/>
            <w:placeholder>
              <w:docPart w:val="0E2162EA77554EED8931158D49F22E1B"/>
            </w:placeholder>
            <w:showingPlcHdr/>
            <w15:appearance w15:val="hidden"/>
          </w:sdtPr>
          <w:sdtContent>
            <w:tc>
              <w:tcPr>
                <w:tcW w:w="12640" w:type="dxa"/>
              </w:tcPr>
              <w:p w14:paraId="07C0C24D"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08EAA88B"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049F2CEE" w14:textId="77777777" w:rsidR="0086371A" w:rsidRPr="004B7E3B" w:rsidRDefault="0086371A" w:rsidP="0086371A"/>
    <w:p w14:paraId="698B507E"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5</w:t>
      </w:r>
    </w:p>
    <w:p w14:paraId="209BEE28"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4F1E4B24" w14:textId="77777777" w:rsidTr="00CB0ADA">
        <w:trPr>
          <w:trHeight w:val="1701"/>
        </w:trPr>
        <w:sdt>
          <w:sdtPr>
            <w:id w:val="1630748072"/>
            <w:placeholder>
              <w:docPart w:val="50F5F2E490B34AF89AF4D0802BAB5294"/>
            </w:placeholder>
            <w:showingPlcHdr/>
            <w15:appearance w15:val="hidden"/>
          </w:sdtPr>
          <w:sdtContent>
            <w:tc>
              <w:tcPr>
                <w:tcW w:w="12645" w:type="dxa"/>
                <w:gridSpan w:val="4"/>
              </w:tcPr>
              <w:p w14:paraId="190C3C17"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056A03BE"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0FB11B0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583589FB"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1773921119"/>
            <w:placeholder>
              <w:docPart w:val="420ED764B2B64502AE8F6C223480C0F5"/>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18FB3D39"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796881C7"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471899574"/>
            <w:placeholder>
              <w:docPart w:val="8348F875AFC44781B980981D3B459578"/>
            </w:placeholder>
            <w:showingPlcHdr/>
            <w:dropDownList>
              <w:listItem w:displayText="Ja" w:value="Ja"/>
              <w:listItem w:displayText="Neen" w:value="Neen"/>
            </w:dropDownList>
          </w:sdtPr>
          <w:sdtContent>
            <w:tc>
              <w:tcPr>
                <w:tcW w:w="1844" w:type="dxa"/>
                <w:vAlign w:val="bottom"/>
              </w:tcPr>
              <w:p w14:paraId="3947B9D6"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04FB33E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8670F60"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1486123049"/>
            <w:placeholder>
              <w:docPart w:val="2020C08CCFFE4773A3184B73EA850379"/>
            </w:placeholder>
            <w:dropDownList>
              <w:listItem w:displayText="Mobiele camera" w:value="Mobiele camera"/>
            </w:dropDownList>
          </w:sdtPr>
          <w:sdtContent>
            <w:tc>
              <w:tcPr>
                <w:tcW w:w="4110" w:type="dxa"/>
                <w:vAlign w:val="bottom"/>
              </w:tcPr>
              <w:p w14:paraId="44C586F4" w14:textId="77777777" w:rsidR="00391E5B" w:rsidRPr="004B7E3B" w:rsidRDefault="008B6FAF" w:rsidP="00CB0ADA">
                <w:pPr>
                  <w:keepNext/>
                  <w:ind w:left="0"/>
                </w:pPr>
                <w:r w:rsidRPr="004B7E3B">
                  <w:t>Mobiele camera</w:t>
                </w:r>
              </w:p>
            </w:tc>
          </w:sdtContent>
        </w:sdt>
        <w:tc>
          <w:tcPr>
            <w:tcW w:w="2976" w:type="dxa"/>
            <w:vAlign w:val="bottom"/>
          </w:tcPr>
          <w:p w14:paraId="68D71781"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593083273"/>
            <w:placeholder>
              <w:docPart w:val="528D71C11B634DED857DF6B9CED1231A"/>
            </w:placeholder>
            <w:showingPlcHdr/>
            <w:date>
              <w:dateFormat w:val="d/MM/yyyy"/>
              <w:lid w:val="nl-BE"/>
              <w:storeMappedDataAs w:val="date"/>
              <w:calendar w:val="gregorian"/>
            </w:date>
          </w:sdtPr>
          <w:sdtContent>
            <w:tc>
              <w:tcPr>
                <w:tcW w:w="1844" w:type="dxa"/>
                <w:vAlign w:val="bottom"/>
              </w:tcPr>
              <w:p w14:paraId="1EAD9A0A"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74D75C7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401BB5E"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938638235"/>
            <w:placeholder>
              <w:docPart w:val="C02855DFBDC944B289B88CC0558EC2A4"/>
            </w:placeholder>
            <w:showingPlcHdr/>
            <w:date w:fullDate="2025-05-22T00:00:00Z">
              <w:dateFormat w:val="d/MM/yyyy"/>
              <w:lid w:val="nl-BE"/>
              <w:storeMappedDataAs w:val="date"/>
              <w:calendar w:val="gregorian"/>
            </w:date>
          </w:sdtPr>
          <w:sdtContent>
            <w:tc>
              <w:tcPr>
                <w:tcW w:w="4110" w:type="dxa"/>
                <w:vAlign w:val="bottom"/>
              </w:tcPr>
              <w:p w14:paraId="417DD852"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13E08D18"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1803987470"/>
            <w:placeholder>
              <w:docPart w:val="F563BFC435404210A16DF28CDC127BDE"/>
            </w:placeholder>
            <w:showingPlcHdr/>
            <w:text/>
          </w:sdtPr>
          <w:sdtContent>
            <w:tc>
              <w:tcPr>
                <w:tcW w:w="1844" w:type="dxa"/>
                <w:vAlign w:val="bottom"/>
              </w:tcPr>
              <w:p w14:paraId="28919A40"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05044669"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58AD40C9" w14:textId="77777777" w:rsidTr="00CB0ADA">
        <w:trPr>
          <w:trHeight w:val="1984"/>
        </w:trPr>
        <w:sdt>
          <w:sdtPr>
            <w:id w:val="2018802911"/>
            <w:placeholder>
              <w:docPart w:val="CA9DEA63CC3F491F95CA04501D2825DE"/>
            </w:placeholder>
            <w:showingPlcHdr/>
            <w15:appearance w15:val="hidden"/>
          </w:sdtPr>
          <w:sdtContent>
            <w:tc>
              <w:tcPr>
                <w:tcW w:w="12640" w:type="dxa"/>
              </w:tcPr>
              <w:p w14:paraId="100DEEB5"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018B50F4"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099B35F1" w14:textId="77777777" w:rsidR="0086371A" w:rsidRPr="004B7E3B" w:rsidRDefault="0086371A" w:rsidP="0086371A"/>
    <w:p w14:paraId="2271121B"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6</w:t>
      </w:r>
    </w:p>
    <w:p w14:paraId="66D04815"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2FE5AEC8" w14:textId="77777777" w:rsidTr="00CB0ADA">
        <w:trPr>
          <w:trHeight w:val="1701"/>
        </w:trPr>
        <w:sdt>
          <w:sdtPr>
            <w:id w:val="-1441684214"/>
            <w:placeholder>
              <w:docPart w:val="8AB30D45C93E46818BC616970BC51523"/>
            </w:placeholder>
            <w:showingPlcHdr/>
            <w15:appearance w15:val="hidden"/>
          </w:sdtPr>
          <w:sdtContent>
            <w:tc>
              <w:tcPr>
                <w:tcW w:w="12645" w:type="dxa"/>
                <w:gridSpan w:val="4"/>
              </w:tcPr>
              <w:p w14:paraId="5F6A4942"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0B895DF1"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20711692"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96F0C65"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712495096"/>
            <w:placeholder>
              <w:docPart w:val="E3FAB12E88074722B8071484157CC293"/>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543B3B15"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7F567DE6"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36956832"/>
            <w:placeholder>
              <w:docPart w:val="E99F337925BC4EAB8776D65BCDF7A5A5"/>
            </w:placeholder>
            <w:showingPlcHdr/>
            <w:dropDownList>
              <w:listItem w:displayText="Ja" w:value="Ja"/>
              <w:listItem w:displayText="Neen" w:value="Neen"/>
            </w:dropDownList>
          </w:sdtPr>
          <w:sdtContent>
            <w:tc>
              <w:tcPr>
                <w:tcW w:w="1844" w:type="dxa"/>
                <w:vAlign w:val="bottom"/>
              </w:tcPr>
              <w:p w14:paraId="3428E8A0"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52BB6B68"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2D7BADB7"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876939396"/>
            <w:placeholder>
              <w:docPart w:val="BFA20C7B37C243BBB8388D2A25D1994B"/>
            </w:placeholder>
            <w:dropDownList>
              <w:listItem w:displayText="Mobiele camera" w:value="Mobiele camera"/>
            </w:dropDownList>
          </w:sdtPr>
          <w:sdtContent>
            <w:tc>
              <w:tcPr>
                <w:tcW w:w="4110" w:type="dxa"/>
                <w:vAlign w:val="bottom"/>
              </w:tcPr>
              <w:p w14:paraId="7CC414AD" w14:textId="77777777" w:rsidR="00391E5B" w:rsidRPr="004B7E3B" w:rsidRDefault="008B6FAF" w:rsidP="00CB0ADA">
                <w:pPr>
                  <w:keepNext/>
                  <w:ind w:left="0"/>
                </w:pPr>
                <w:r w:rsidRPr="004B7E3B">
                  <w:t>Mobiele camera</w:t>
                </w:r>
              </w:p>
            </w:tc>
          </w:sdtContent>
        </w:sdt>
        <w:tc>
          <w:tcPr>
            <w:tcW w:w="2976" w:type="dxa"/>
            <w:vAlign w:val="bottom"/>
          </w:tcPr>
          <w:p w14:paraId="095A30D4"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325410423"/>
            <w:placeholder>
              <w:docPart w:val="5381B62B808C493385DBC706C50A9562"/>
            </w:placeholder>
            <w:showingPlcHdr/>
            <w:date>
              <w:dateFormat w:val="d/MM/yyyy"/>
              <w:lid w:val="nl-BE"/>
              <w:storeMappedDataAs w:val="date"/>
              <w:calendar w:val="gregorian"/>
            </w:date>
          </w:sdtPr>
          <w:sdtContent>
            <w:tc>
              <w:tcPr>
                <w:tcW w:w="1844" w:type="dxa"/>
                <w:vAlign w:val="bottom"/>
              </w:tcPr>
              <w:p w14:paraId="640FF1C8"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2DCA2FB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B14683E"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301816301"/>
            <w:placeholder>
              <w:docPart w:val="FC27EC942D21492186D45BA7C25470CC"/>
            </w:placeholder>
            <w:showingPlcHdr/>
            <w:date w:fullDate="2025-05-22T00:00:00Z">
              <w:dateFormat w:val="d/MM/yyyy"/>
              <w:lid w:val="nl-BE"/>
              <w:storeMappedDataAs w:val="date"/>
              <w:calendar w:val="gregorian"/>
            </w:date>
          </w:sdtPr>
          <w:sdtContent>
            <w:tc>
              <w:tcPr>
                <w:tcW w:w="4110" w:type="dxa"/>
                <w:vAlign w:val="bottom"/>
              </w:tcPr>
              <w:p w14:paraId="58F00F34"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0C842153"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2011127475"/>
            <w:placeholder>
              <w:docPart w:val="B44CC0109BB749FF9B305A0C615F0D9F"/>
            </w:placeholder>
            <w:showingPlcHdr/>
            <w:text/>
          </w:sdtPr>
          <w:sdtContent>
            <w:tc>
              <w:tcPr>
                <w:tcW w:w="1844" w:type="dxa"/>
                <w:vAlign w:val="bottom"/>
              </w:tcPr>
              <w:p w14:paraId="43FF220D"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4094E435"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1A885D48" w14:textId="77777777" w:rsidTr="00CB0ADA">
        <w:trPr>
          <w:trHeight w:val="1984"/>
        </w:trPr>
        <w:sdt>
          <w:sdtPr>
            <w:id w:val="1899160475"/>
            <w:placeholder>
              <w:docPart w:val="1575B7FFD0C74462A332DB72CB2C0D72"/>
            </w:placeholder>
            <w:showingPlcHdr/>
            <w15:appearance w15:val="hidden"/>
          </w:sdtPr>
          <w:sdtContent>
            <w:tc>
              <w:tcPr>
                <w:tcW w:w="12640" w:type="dxa"/>
              </w:tcPr>
              <w:p w14:paraId="2B039A99"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444EB526"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7C6F4AE6" w14:textId="77777777" w:rsidR="0086371A" w:rsidRPr="004B7E3B" w:rsidRDefault="0086371A" w:rsidP="0086371A"/>
    <w:p w14:paraId="54995F27"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7</w:t>
      </w:r>
    </w:p>
    <w:p w14:paraId="1AE42FEA"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0E6C86DB" w14:textId="77777777" w:rsidTr="00CB0ADA">
        <w:trPr>
          <w:trHeight w:val="1701"/>
        </w:trPr>
        <w:sdt>
          <w:sdtPr>
            <w:id w:val="78101691"/>
            <w:placeholder>
              <w:docPart w:val="50CDB5A3E3C04261AED3DA0E02677687"/>
            </w:placeholder>
            <w:showingPlcHdr/>
            <w15:appearance w15:val="hidden"/>
          </w:sdtPr>
          <w:sdtContent>
            <w:tc>
              <w:tcPr>
                <w:tcW w:w="12645" w:type="dxa"/>
                <w:gridSpan w:val="4"/>
              </w:tcPr>
              <w:p w14:paraId="3F0EE831"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39EE84E1"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73DB943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47E2E3C"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1142576181"/>
            <w:placeholder>
              <w:docPart w:val="28480CEDC346428AAE25776B057FF094"/>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27C0BA38"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27B4CB17"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36339472"/>
            <w:placeholder>
              <w:docPart w:val="FF037F1CA9DA4B65A82071A9820AE571"/>
            </w:placeholder>
            <w:showingPlcHdr/>
            <w:dropDownList>
              <w:listItem w:displayText="Ja" w:value="Ja"/>
              <w:listItem w:displayText="Neen" w:value="Neen"/>
            </w:dropDownList>
          </w:sdtPr>
          <w:sdtContent>
            <w:tc>
              <w:tcPr>
                <w:tcW w:w="1844" w:type="dxa"/>
                <w:vAlign w:val="bottom"/>
              </w:tcPr>
              <w:p w14:paraId="5DDFF58A"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1659D37E"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49D1B6BB"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325433087"/>
            <w:placeholder>
              <w:docPart w:val="5E2DDA6675A944AC92B6272804F31603"/>
            </w:placeholder>
            <w:dropDownList>
              <w:listItem w:displayText="Mobiele camera" w:value="Mobiele camera"/>
            </w:dropDownList>
          </w:sdtPr>
          <w:sdtContent>
            <w:tc>
              <w:tcPr>
                <w:tcW w:w="4110" w:type="dxa"/>
                <w:vAlign w:val="bottom"/>
              </w:tcPr>
              <w:p w14:paraId="0D5BF8FB" w14:textId="77777777" w:rsidR="00391E5B" w:rsidRPr="004B7E3B" w:rsidRDefault="008B6FAF" w:rsidP="00CB0ADA">
                <w:pPr>
                  <w:keepNext/>
                  <w:ind w:left="0"/>
                </w:pPr>
                <w:r w:rsidRPr="004B7E3B">
                  <w:t>Mobiele camera</w:t>
                </w:r>
              </w:p>
            </w:tc>
          </w:sdtContent>
        </w:sdt>
        <w:tc>
          <w:tcPr>
            <w:tcW w:w="2976" w:type="dxa"/>
            <w:vAlign w:val="bottom"/>
          </w:tcPr>
          <w:p w14:paraId="1C6B6EE2"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427998183"/>
            <w:placeholder>
              <w:docPart w:val="0CAE9C54C0A44C9B8C6B44E20614D020"/>
            </w:placeholder>
            <w:showingPlcHdr/>
            <w:date>
              <w:dateFormat w:val="d/MM/yyyy"/>
              <w:lid w:val="nl-BE"/>
              <w:storeMappedDataAs w:val="date"/>
              <w:calendar w:val="gregorian"/>
            </w:date>
          </w:sdtPr>
          <w:sdtContent>
            <w:tc>
              <w:tcPr>
                <w:tcW w:w="1844" w:type="dxa"/>
                <w:vAlign w:val="bottom"/>
              </w:tcPr>
              <w:p w14:paraId="60898255"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0FA3DAC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F134FBC"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251242123"/>
            <w:placeholder>
              <w:docPart w:val="FC638CCFD9244C589E905A4C9FCE37FA"/>
            </w:placeholder>
            <w:showingPlcHdr/>
            <w:date w:fullDate="2025-05-22T00:00:00Z">
              <w:dateFormat w:val="d/MM/yyyy"/>
              <w:lid w:val="nl-BE"/>
              <w:storeMappedDataAs w:val="date"/>
              <w:calendar w:val="gregorian"/>
            </w:date>
          </w:sdtPr>
          <w:sdtContent>
            <w:tc>
              <w:tcPr>
                <w:tcW w:w="4110" w:type="dxa"/>
                <w:vAlign w:val="bottom"/>
              </w:tcPr>
              <w:p w14:paraId="72E6934B"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12ADA6B3"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610509059"/>
            <w:placeholder>
              <w:docPart w:val="89FF52E650044F5DBE037A5B0748CC8E"/>
            </w:placeholder>
            <w:showingPlcHdr/>
            <w:text/>
          </w:sdtPr>
          <w:sdtContent>
            <w:tc>
              <w:tcPr>
                <w:tcW w:w="1844" w:type="dxa"/>
                <w:vAlign w:val="bottom"/>
              </w:tcPr>
              <w:p w14:paraId="2AE0DDA5"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1C0C19D3"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5CF94F04" w14:textId="77777777" w:rsidTr="00CB0ADA">
        <w:trPr>
          <w:trHeight w:val="1984"/>
        </w:trPr>
        <w:sdt>
          <w:sdtPr>
            <w:id w:val="1666981108"/>
            <w:placeholder>
              <w:docPart w:val="941E61FB7600457895EC882FC4E9D94F"/>
            </w:placeholder>
            <w:showingPlcHdr/>
            <w15:appearance w15:val="hidden"/>
          </w:sdtPr>
          <w:sdtContent>
            <w:tc>
              <w:tcPr>
                <w:tcW w:w="12640" w:type="dxa"/>
              </w:tcPr>
              <w:p w14:paraId="174762DC"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28A85609"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63592BAF" w14:textId="77777777" w:rsidR="0086371A" w:rsidRPr="004B7E3B" w:rsidRDefault="0086371A" w:rsidP="0086371A"/>
    <w:p w14:paraId="6EEDD39B"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8</w:t>
      </w:r>
    </w:p>
    <w:p w14:paraId="34DBC4E4"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2C06B798" w14:textId="77777777" w:rsidTr="00CB0ADA">
        <w:trPr>
          <w:trHeight w:val="1701"/>
        </w:trPr>
        <w:sdt>
          <w:sdtPr>
            <w:id w:val="-320819910"/>
            <w:placeholder>
              <w:docPart w:val="EF83DEFA44E64413A59B61B7BBD7EB8C"/>
            </w:placeholder>
            <w:showingPlcHdr/>
            <w15:appearance w15:val="hidden"/>
          </w:sdtPr>
          <w:sdtContent>
            <w:tc>
              <w:tcPr>
                <w:tcW w:w="12645" w:type="dxa"/>
                <w:gridSpan w:val="4"/>
              </w:tcPr>
              <w:p w14:paraId="6E1D21BD"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6EA4315D"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6D36BD55"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8BE10F9"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50918662"/>
            <w:placeholder>
              <w:docPart w:val="37F8FC23C5F5477BADF80DA73EE3D057"/>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4E9DD043"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174B6FD6"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613549307"/>
            <w:placeholder>
              <w:docPart w:val="8CF98E367C844A1EB0B5E8FD1DDAE575"/>
            </w:placeholder>
            <w:showingPlcHdr/>
            <w:dropDownList>
              <w:listItem w:displayText="Ja" w:value="Ja"/>
              <w:listItem w:displayText="Neen" w:value="Neen"/>
            </w:dropDownList>
          </w:sdtPr>
          <w:sdtContent>
            <w:tc>
              <w:tcPr>
                <w:tcW w:w="1844" w:type="dxa"/>
                <w:vAlign w:val="bottom"/>
              </w:tcPr>
              <w:p w14:paraId="440E21E2"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060C19CA"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680A44BC"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1675215962"/>
            <w:placeholder>
              <w:docPart w:val="1EFDA72DEBAE48318854B4D85A5F43D4"/>
            </w:placeholder>
            <w:dropDownList>
              <w:listItem w:displayText="Mobiele camera" w:value="Mobiele camera"/>
            </w:dropDownList>
          </w:sdtPr>
          <w:sdtContent>
            <w:tc>
              <w:tcPr>
                <w:tcW w:w="4110" w:type="dxa"/>
                <w:vAlign w:val="bottom"/>
              </w:tcPr>
              <w:p w14:paraId="6CFBDF00" w14:textId="77777777" w:rsidR="00391E5B" w:rsidRPr="004B7E3B" w:rsidRDefault="008B6FAF" w:rsidP="00CB0ADA">
                <w:pPr>
                  <w:keepNext/>
                  <w:ind w:left="0"/>
                </w:pPr>
                <w:r w:rsidRPr="004B7E3B">
                  <w:t>Mobiele camera</w:t>
                </w:r>
              </w:p>
            </w:tc>
          </w:sdtContent>
        </w:sdt>
        <w:tc>
          <w:tcPr>
            <w:tcW w:w="2976" w:type="dxa"/>
            <w:vAlign w:val="bottom"/>
          </w:tcPr>
          <w:p w14:paraId="15A6E2C3"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768045074"/>
            <w:placeholder>
              <w:docPart w:val="D3004457A4484CF0B79912AB36B9EEE0"/>
            </w:placeholder>
            <w:showingPlcHdr/>
            <w:date>
              <w:dateFormat w:val="d/MM/yyyy"/>
              <w:lid w:val="nl-BE"/>
              <w:storeMappedDataAs w:val="date"/>
              <w:calendar w:val="gregorian"/>
            </w:date>
          </w:sdtPr>
          <w:sdtContent>
            <w:tc>
              <w:tcPr>
                <w:tcW w:w="1844" w:type="dxa"/>
                <w:vAlign w:val="bottom"/>
              </w:tcPr>
              <w:p w14:paraId="3E560BB6"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19468148"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946179A"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487979052"/>
            <w:placeholder>
              <w:docPart w:val="E92031835FFE4DA3B311BF231E346C84"/>
            </w:placeholder>
            <w:showingPlcHdr/>
            <w:date w:fullDate="2025-05-22T00:00:00Z">
              <w:dateFormat w:val="d/MM/yyyy"/>
              <w:lid w:val="nl-BE"/>
              <w:storeMappedDataAs w:val="date"/>
              <w:calendar w:val="gregorian"/>
            </w:date>
          </w:sdtPr>
          <w:sdtContent>
            <w:tc>
              <w:tcPr>
                <w:tcW w:w="4110" w:type="dxa"/>
                <w:vAlign w:val="bottom"/>
              </w:tcPr>
              <w:p w14:paraId="310431C8"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08F6A066"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691650497"/>
            <w:placeholder>
              <w:docPart w:val="876D082DAB3E44CABFC0A8CC8CAA116D"/>
            </w:placeholder>
            <w:showingPlcHdr/>
            <w:text/>
          </w:sdtPr>
          <w:sdtContent>
            <w:tc>
              <w:tcPr>
                <w:tcW w:w="1844" w:type="dxa"/>
                <w:vAlign w:val="bottom"/>
              </w:tcPr>
              <w:p w14:paraId="78741B41"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40DA5397"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46C01DB4" w14:textId="77777777" w:rsidTr="00CB0ADA">
        <w:trPr>
          <w:trHeight w:val="1984"/>
        </w:trPr>
        <w:sdt>
          <w:sdtPr>
            <w:id w:val="-1173497591"/>
            <w:placeholder>
              <w:docPart w:val="DD1264E9D606480E962892844723E3FB"/>
            </w:placeholder>
            <w:showingPlcHdr/>
            <w15:appearance w15:val="hidden"/>
          </w:sdtPr>
          <w:sdtContent>
            <w:tc>
              <w:tcPr>
                <w:tcW w:w="12640" w:type="dxa"/>
              </w:tcPr>
              <w:p w14:paraId="12C596AF"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41326E59"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53406645" w14:textId="77777777" w:rsidR="0086371A" w:rsidRPr="004B7E3B" w:rsidRDefault="0086371A" w:rsidP="0086371A"/>
    <w:p w14:paraId="68A043C6"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9</w:t>
      </w:r>
    </w:p>
    <w:p w14:paraId="6754F38B"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444DB117" w14:textId="77777777" w:rsidTr="00CB0ADA">
        <w:trPr>
          <w:trHeight w:val="1701"/>
        </w:trPr>
        <w:sdt>
          <w:sdtPr>
            <w:id w:val="2089266231"/>
            <w:placeholder>
              <w:docPart w:val="77D62CA02570447D841E71EDF025ACFD"/>
            </w:placeholder>
            <w:showingPlcHdr/>
            <w15:appearance w15:val="hidden"/>
          </w:sdtPr>
          <w:sdtContent>
            <w:tc>
              <w:tcPr>
                <w:tcW w:w="12645" w:type="dxa"/>
                <w:gridSpan w:val="4"/>
              </w:tcPr>
              <w:p w14:paraId="41101BEC"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220C1350"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6B0A8AA3"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738F8EB4"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196588629"/>
            <w:placeholder>
              <w:docPart w:val="629EF2382DD443E8841F0C95D968786B"/>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656276F1"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0D79D698"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1747264974"/>
            <w:placeholder>
              <w:docPart w:val="23D3BE7399A84CF394D59299EE9698A2"/>
            </w:placeholder>
            <w:showingPlcHdr/>
            <w:dropDownList>
              <w:listItem w:displayText="Ja" w:value="Ja"/>
              <w:listItem w:displayText="Neen" w:value="Neen"/>
            </w:dropDownList>
          </w:sdtPr>
          <w:sdtContent>
            <w:tc>
              <w:tcPr>
                <w:tcW w:w="1844" w:type="dxa"/>
                <w:vAlign w:val="bottom"/>
              </w:tcPr>
              <w:p w14:paraId="162A2CEF"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74C35960"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E7589CD"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167021700"/>
            <w:placeholder>
              <w:docPart w:val="FF046DC292E3446F8EDC60D9393C5092"/>
            </w:placeholder>
            <w:dropDownList>
              <w:listItem w:displayText="Mobiele camera" w:value="Mobiele camera"/>
            </w:dropDownList>
          </w:sdtPr>
          <w:sdtContent>
            <w:tc>
              <w:tcPr>
                <w:tcW w:w="4110" w:type="dxa"/>
                <w:vAlign w:val="bottom"/>
              </w:tcPr>
              <w:p w14:paraId="4E34373E" w14:textId="77777777" w:rsidR="00391E5B" w:rsidRPr="004B7E3B" w:rsidRDefault="008B6FAF" w:rsidP="00CB0ADA">
                <w:pPr>
                  <w:keepNext/>
                  <w:ind w:left="0"/>
                </w:pPr>
                <w:r w:rsidRPr="004B7E3B">
                  <w:t>Mobiele camera</w:t>
                </w:r>
              </w:p>
            </w:tc>
          </w:sdtContent>
        </w:sdt>
        <w:tc>
          <w:tcPr>
            <w:tcW w:w="2976" w:type="dxa"/>
            <w:vAlign w:val="bottom"/>
          </w:tcPr>
          <w:p w14:paraId="44382116"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759336376"/>
            <w:placeholder>
              <w:docPart w:val="04935EBB58EE46EB98D73F353CFBA8C6"/>
            </w:placeholder>
            <w:showingPlcHdr/>
            <w:date>
              <w:dateFormat w:val="d/MM/yyyy"/>
              <w:lid w:val="nl-BE"/>
              <w:storeMappedDataAs w:val="date"/>
              <w:calendar w:val="gregorian"/>
            </w:date>
          </w:sdtPr>
          <w:sdtContent>
            <w:tc>
              <w:tcPr>
                <w:tcW w:w="1844" w:type="dxa"/>
                <w:vAlign w:val="bottom"/>
              </w:tcPr>
              <w:p w14:paraId="385A217C"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196D4C79"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548B516"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760338524"/>
            <w:placeholder>
              <w:docPart w:val="E9EB7240836B4B7EABE21934BAB3A78E"/>
            </w:placeholder>
            <w:showingPlcHdr/>
            <w:date w:fullDate="2025-05-22T00:00:00Z">
              <w:dateFormat w:val="d/MM/yyyy"/>
              <w:lid w:val="nl-BE"/>
              <w:storeMappedDataAs w:val="date"/>
              <w:calendar w:val="gregorian"/>
            </w:date>
          </w:sdtPr>
          <w:sdtContent>
            <w:tc>
              <w:tcPr>
                <w:tcW w:w="4110" w:type="dxa"/>
                <w:vAlign w:val="bottom"/>
              </w:tcPr>
              <w:p w14:paraId="5157AE2F"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2BC22CD3"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1615515159"/>
            <w:placeholder>
              <w:docPart w:val="8C493EC1F479425F9FBCE10E40C9C42D"/>
            </w:placeholder>
            <w:showingPlcHdr/>
            <w:text/>
          </w:sdtPr>
          <w:sdtContent>
            <w:tc>
              <w:tcPr>
                <w:tcW w:w="1844" w:type="dxa"/>
                <w:vAlign w:val="bottom"/>
              </w:tcPr>
              <w:p w14:paraId="533E55C5"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111B72A3"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03972E04" w14:textId="77777777" w:rsidTr="00CB0ADA">
        <w:trPr>
          <w:trHeight w:val="1984"/>
        </w:trPr>
        <w:sdt>
          <w:sdtPr>
            <w:id w:val="37866294"/>
            <w:placeholder>
              <w:docPart w:val="3AFD2BA3985643C699FA1B7F9E28B500"/>
            </w:placeholder>
            <w:showingPlcHdr/>
            <w15:appearance w15:val="hidden"/>
          </w:sdtPr>
          <w:sdtContent>
            <w:tc>
              <w:tcPr>
                <w:tcW w:w="12640" w:type="dxa"/>
              </w:tcPr>
              <w:p w14:paraId="65097EED"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38572E47"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59CD0939" w14:textId="77777777" w:rsidR="0086371A" w:rsidRPr="004B7E3B" w:rsidRDefault="0086371A" w:rsidP="0086371A"/>
    <w:p w14:paraId="29E7AB45" w14:textId="77777777" w:rsidR="0086371A" w:rsidRPr="004B7E3B" w:rsidRDefault="00785114" w:rsidP="0086371A">
      <w:pPr>
        <w:keepNext/>
        <w:keepLines/>
        <w:shd w:val="clear" w:color="auto" w:fill="D9D9D9" w:themeFill="background1" w:themeFillShade="D9"/>
        <w:spacing w:before="360"/>
        <w:outlineLvl w:val="1"/>
        <w:rPr>
          <w:rFonts w:ascii="Libre Franklin SemiBold" w:eastAsiaTheme="majorEastAsia" w:hAnsi="Libre Franklin SemiBold" w:cstheme="majorBidi"/>
          <w:sz w:val="24"/>
        </w:rPr>
      </w:pPr>
      <w:r w:rsidRPr="004B7E3B">
        <w:rPr>
          <w:rFonts w:ascii="Libre Franklin SemiBold" w:eastAsiaTheme="majorEastAsia" w:hAnsi="Libre Franklin SemiBold" w:cstheme="majorBidi"/>
          <w:sz w:val="24"/>
        </w:rPr>
        <w:t xml:space="preserve">Mobiele bewakingscamera </w:t>
      </w:r>
      <w:r w:rsidR="0086371A" w:rsidRPr="004B7E3B">
        <w:rPr>
          <w:rFonts w:ascii="Libre Franklin SemiBold" w:eastAsiaTheme="majorEastAsia" w:hAnsi="Libre Franklin SemiBold" w:cstheme="majorBidi"/>
          <w:sz w:val="24"/>
        </w:rPr>
        <w:t>10</w:t>
      </w:r>
    </w:p>
    <w:p w14:paraId="37A24E8F" w14:textId="77777777" w:rsidR="00391E5B" w:rsidRPr="004B7E3B" w:rsidRDefault="00391E5B" w:rsidP="00391E5B">
      <w:pPr>
        <w:keepNext/>
        <w:keepLines/>
        <w:tabs>
          <w:tab w:val="left" w:pos="6912"/>
          <w:tab w:val="left" w:pos="9469"/>
        </w:tab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Beschrijving van de bewaakte zones en van de gebruiksperiodes</w:t>
      </w:r>
      <w:r w:rsidRPr="004B7E3B">
        <w:rPr>
          <w:rFonts w:ascii="Libre Franklin Medium" w:eastAsiaTheme="majorEastAsia" w:hAnsi="Libre Franklin Medium" w:cstheme="majorBidi"/>
          <w:sz w:val="21"/>
          <w:szCs w:val="21"/>
        </w:rP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715"/>
        <w:gridCol w:w="4110"/>
        <w:gridCol w:w="2976"/>
        <w:gridCol w:w="1844"/>
      </w:tblGrid>
      <w:tr w:rsidR="00391E5B" w:rsidRPr="004B7E3B" w14:paraId="3BA0677B" w14:textId="77777777" w:rsidTr="00CB0ADA">
        <w:trPr>
          <w:trHeight w:val="1701"/>
        </w:trPr>
        <w:sdt>
          <w:sdtPr>
            <w:id w:val="1443964213"/>
            <w:placeholder>
              <w:docPart w:val="1218A17551414DB5A26B9F44E5C7786F"/>
            </w:placeholder>
            <w:showingPlcHdr/>
            <w15:appearance w15:val="hidden"/>
          </w:sdtPr>
          <w:sdtContent>
            <w:tc>
              <w:tcPr>
                <w:tcW w:w="12645" w:type="dxa"/>
                <w:gridSpan w:val="4"/>
              </w:tcPr>
              <w:p w14:paraId="68AC8B47"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de locatie van de mobiele bewakingscamera aan en beschrijf de verschillende zones die door deze camera worden bewaakt.</w:t>
                </w:r>
              </w:p>
              <w:p w14:paraId="3E682000" w14:textId="77777777" w:rsidR="00391E5B" w:rsidRPr="004B7E3B" w:rsidRDefault="00391E5B" w:rsidP="00CB0ADA">
                <w:pPr>
                  <w:keepNext/>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ook aan wanneer de mobiele bewakingscamera wordt gebruikt.</w:t>
                </w:r>
              </w:p>
            </w:tc>
          </w:sdtContent>
        </w:sdt>
      </w:tr>
      <w:tr w:rsidR="00391E5B" w:rsidRPr="004B7E3B" w14:paraId="07AA9CF9"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13AEBE77" w14:textId="77777777" w:rsidR="00391E5B" w:rsidRPr="004B7E3B" w:rsidRDefault="00391E5B" w:rsidP="00CB0ADA">
            <w:pPr>
              <w:keepNext/>
              <w:spacing w:before="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bewaakte plaats :</w:t>
            </w:r>
          </w:p>
        </w:tc>
        <w:sdt>
          <w:sdtPr>
            <w:alias w:val="Type bewaakte plaats"/>
            <w:tag w:val="Type bewaakte plaats"/>
            <w:id w:val="-1271844425"/>
            <w:placeholder>
              <w:docPart w:val="4CC06DD71DB041ACACBAFE2E14D0F0D4"/>
            </w:placeholder>
            <w:showingPlcHdr/>
            <w:dropDownList>
              <w:listItem w:value="Type bewaakte plaats"/>
              <w:listItem w:displayText="Besloten, publiek toegankelijke plaats" w:value="Besloten, publiek toegankelijke plaats"/>
              <w:listItem w:displayText="Besloten, niet publiek toegankelijke plaats" w:value="Besloten, niet publiek toegankelijke plaats"/>
            </w:dropDownList>
          </w:sdtPr>
          <w:sdtContent>
            <w:tc>
              <w:tcPr>
                <w:tcW w:w="4110" w:type="dxa"/>
                <w:vAlign w:val="bottom"/>
              </w:tcPr>
              <w:p w14:paraId="31CD9A79" w14:textId="77777777" w:rsidR="00391E5B" w:rsidRPr="004B7E3B" w:rsidRDefault="00391E5B" w:rsidP="00CB0ADA">
                <w:pPr>
                  <w:keepNext/>
                  <w:spacing w:before="240"/>
                  <w:ind w:left="0"/>
                </w:pPr>
                <w:r w:rsidRPr="004B7E3B">
                  <w:rPr>
                    <w:rStyle w:val="PlaceholderText"/>
                    <w:rFonts w:ascii="Libre Franklin Thin" w:hAnsi="Libre Franklin Thin"/>
                    <w:i/>
                    <w:iCs/>
                    <w:color w:val="767171" w:themeColor="background2" w:themeShade="80"/>
                  </w:rPr>
                  <w:t>Type bewaakte plaats.</w:t>
                </w:r>
              </w:p>
            </w:tc>
          </w:sdtContent>
        </w:sdt>
        <w:tc>
          <w:tcPr>
            <w:tcW w:w="2976" w:type="dxa"/>
            <w:vAlign w:val="bottom"/>
          </w:tcPr>
          <w:p w14:paraId="37ABD31F" w14:textId="77777777" w:rsidR="00391E5B" w:rsidRPr="004B7E3B" w:rsidRDefault="00391E5B" w:rsidP="00CB0ADA">
            <w:pPr>
              <w:keepNext/>
              <w:spacing w:before="240"/>
              <w:ind w:left="0"/>
              <w:jc w:val="right"/>
              <w:rPr>
                <w:rFonts w:ascii="Libre Franklin Medium" w:hAnsi="Libre Franklin Medium"/>
                <w:sz w:val="21"/>
                <w:szCs w:val="21"/>
              </w:rPr>
            </w:pPr>
            <w:r w:rsidRPr="004B7E3B">
              <w:rPr>
                <w:rFonts w:ascii="Libre Franklin Medium" w:hAnsi="Libre Franklin Medium"/>
                <w:sz w:val="21"/>
                <w:szCs w:val="21"/>
              </w:rPr>
              <w:t>Is de camera aangegeven?</w:t>
            </w:r>
          </w:p>
        </w:tc>
        <w:sdt>
          <w:sdtPr>
            <w:alias w:val="Aangifte camera?"/>
            <w:tag w:val="Aangifte camera?"/>
            <w:id w:val="2137220343"/>
            <w:placeholder>
              <w:docPart w:val="5103AFA4638043DDA923A8D9D5940B56"/>
            </w:placeholder>
            <w:showingPlcHdr/>
            <w:dropDownList>
              <w:listItem w:displayText="Ja" w:value="Ja"/>
              <w:listItem w:displayText="Neen" w:value="Neen"/>
            </w:dropDownList>
          </w:sdtPr>
          <w:sdtContent>
            <w:tc>
              <w:tcPr>
                <w:tcW w:w="1844" w:type="dxa"/>
                <w:vAlign w:val="bottom"/>
              </w:tcPr>
              <w:p w14:paraId="55CF2AD2" w14:textId="77777777" w:rsidR="00391E5B" w:rsidRPr="004B7E3B" w:rsidRDefault="00391E5B" w:rsidP="00CB0ADA">
                <w:pPr>
                  <w:keepNext/>
                  <w:spacing w:before="240"/>
                  <w:ind w:left="0"/>
                  <w:rPr>
                    <w:szCs w:val="18"/>
                  </w:rPr>
                </w:pPr>
                <w:r w:rsidRPr="004B7E3B">
                  <w:rPr>
                    <w:rFonts w:ascii="Libre Franklin Thin" w:hAnsi="Libre Franklin Thin"/>
                    <w:i/>
                    <w:iCs/>
                    <w:color w:val="767171" w:themeColor="background2" w:themeShade="80"/>
                  </w:rPr>
                  <w:t>Ja / Neen</w:t>
                </w:r>
              </w:p>
            </w:tc>
          </w:sdtContent>
        </w:sdt>
      </w:tr>
      <w:tr w:rsidR="00391E5B" w:rsidRPr="004B7E3B" w14:paraId="29A02A84"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3754B867"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Type bewakingscamera:</w:t>
            </w:r>
          </w:p>
        </w:tc>
        <w:sdt>
          <w:sdtPr>
            <w:alias w:val="Type bewakingscamera"/>
            <w:tag w:val="Type bewakingscamera"/>
            <w:id w:val="355551090"/>
            <w:placeholder>
              <w:docPart w:val="ECEA3A9F4BE54D1ABB6C214E6A08540A"/>
            </w:placeholder>
            <w:dropDownList>
              <w:listItem w:displayText="Mobiele camera" w:value="Mobiele camera"/>
            </w:dropDownList>
          </w:sdtPr>
          <w:sdtContent>
            <w:tc>
              <w:tcPr>
                <w:tcW w:w="4110" w:type="dxa"/>
                <w:vAlign w:val="bottom"/>
              </w:tcPr>
              <w:p w14:paraId="483306E2" w14:textId="77777777" w:rsidR="00391E5B" w:rsidRPr="004B7E3B" w:rsidRDefault="008B6FAF" w:rsidP="00CB0ADA">
                <w:pPr>
                  <w:keepNext/>
                  <w:ind w:left="0"/>
                </w:pPr>
                <w:r w:rsidRPr="004B7E3B">
                  <w:t>Mobiele camera</w:t>
                </w:r>
              </w:p>
            </w:tc>
          </w:sdtContent>
        </w:sdt>
        <w:tc>
          <w:tcPr>
            <w:tcW w:w="2976" w:type="dxa"/>
            <w:vAlign w:val="bottom"/>
          </w:tcPr>
          <w:p w14:paraId="689BE02B"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Datum aangifte v.d. camera:</w:t>
            </w:r>
          </w:p>
        </w:tc>
        <w:sdt>
          <w:sdtPr>
            <w:rPr>
              <w:szCs w:val="18"/>
            </w:rPr>
            <w:alias w:val="Datum aangifte"/>
            <w:tag w:val="Datum aangifte"/>
            <w:id w:val="-1506741924"/>
            <w:placeholder>
              <w:docPart w:val="4866DEEBD112450A8AC765F3FB222D01"/>
            </w:placeholder>
            <w:showingPlcHdr/>
            <w:date>
              <w:dateFormat w:val="d/MM/yyyy"/>
              <w:lid w:val="nl-BE"/>
              <w:storeMappedDataAs w:val="date"/>
              <w:calendar w:val="gregorian"/>
            </w:date>
          </w:sdtPr>
          <w:sdtContent>
            <w:tc>
              <w:tcPr>
                <w:tcW w:w="1844" w:type="dxa"/>
                <w:vAlign w:val="bottom"/>
              </w:tcPr>
              <w:p w14:paraId="3EF3CA2E" w14:textId="77777777" w:rsidR="00391E5B" w:rsidRPr="004B7E3B" w:rsidRDefault="00391E5B" w:rsidP="00CB0ADA">
                <w:pPr>
                  <w:keepNext/>
                  <w:ind w:left="0"/>
                  <w:rPr>
                    <w:sz w:val="16"/>
                    <w:szCs w:val="20"/>
                  </w:rPr>
                </w:pPr>
                <w:r w:rsidRPr="004B7E3B">
                  <w:rPr>
                    <w:rFonts w:ascii="Libre Franklin Thin" w:hAnsi="Libre Franklin Thin"/>
                    <w:i/>
                    <w:iCs/>
                    <w:color w:val="767171" w:themeColor="background2" w:themeShade="80"/>
                  </w:rPr>
                  <w:t>Voeg datum in.</w:t>
                </w:r>
              </w:p>
            </w:tc>
          </w:sdtContent>
        </w:sdt>
      </w:tr>
      <w:tr w:rsidR="00391E5B" w:rsidRPr="004B7E3B" w14:paraId="0A31A236" w14:textId="77777777" w:rsidTr="00CB0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715" w:type="dxa"/>
            <w:vAlign w:val="bottom"/>
          </w:tcPr>
          <w:p w14:paraId="008BE1B3" w14:textId="77777777" w:rsidR="00391E5B" w:rsidRPr="004B7E3B" w:rsidRDefault="00391E5B" w:rsidP="00CB0ADA">
            <w:pPr>
              <w:keepNext/>
              <w:ind w:left="0"/>
              <w:jc w:val="right"/>
              <w:rPr>
                <w:rFonts w:ascii="Libre Franklin Medium" w:eastAsiaTheme="majorEastAsia" w:hAnsi="Libre Franklin Medium" w:cstheme="majorBidi"/>
                <w:sz w:val="21"/>
                <w:szCs w:val="21"/>
              </w:rPr>
            </w:pPr>
            <w:r w:rsidRPr="004B7E3B">
              <w:rPr>
                <w:rFonts w:ascii="Libre Franklin Medium" w:hAnsi="Libre Franklin Medium"/>
                <w:sz w:val="21"/>
                <w:szCs w:val="21"/>
              </w:rPr>
              <w:t>Datum ingebruikname v.d. camera :</w:t>
            </w:r>
          </w:p>
        </w:tc>
        <w:sdt>
          <w:sdtPr>
            <w:rPr>
              <w:szCs w:val="18"/>
            </w:rPr>
            <w:alias w:val="Datum ingebruikname camera"/>
            <w:tag w:val="Datum ingebruikname camera"/>
            <w:id w:val="-1315865162"/>
            <w:placeholder>
              <w:docPart w:val="6786BB5BE54F4348BCA2F00DA424134E"/>
            </w:placeholder>
            <w:showingPlcHdr/>
            <w:date w:fullDate="2025-05-22T00:00:00Z">
              <w:dateFormat w:val="d/MM/yyyy"/>
              <w:lid w:val="nl-BE"/>
              <w:storeMappedDataAs w:val="date"/>
              <w:calendar w:val="gregorian"/>
            </w:date>
          </w:sdtPr>
          <w:sdtContent>
            <w:tc>
              <w:tcPr>
                <w:tcW w:w="4110" w:type="dxa"/>
                <w:vAlign w:val="bottom"/>
              </w:tcPr>
              <w:p w14:paraId="115E380B" w14:textId="77777777" w:rsidR="00391E5B" w:rsidRPr="004B7E3B" w:rsidRDefault="00391E5B" w:rsidP="00CB0ADA">
                <w:pPr>
                  <w:keepNext/>
                  <w:ind w:left="0"/>
                </w:pPr>
                <w:r w:rsidRPr="004B7E3B">
                  <w:rPr>
                    <w:rFonts w:ascii="Libre Franklin Thin" w:hAnsi="Libre Franklin Thin"/>
                    <w:i/>
                    <w:iCs/>
                    <w:color w:val="767171" w:themeColor="background2" w:themeShade="80"/>
                    <w:szCs w:val="18"/>
                  </w:rPr>
                  <w:t>Voeg datum in.</w:t>
                </w:r>
              </w:p>
            </w:tc>
          </w:sdtContent>
        </w:sdt>
        <w:tc>
          <w:tcPr>
            <w:tcW w:w="2976" w:type="dxa"/>
            <w:vAlign w:val="bottom"/>
          </w:tcPr>
          <w:p w14:paraId="6698B152" w14:textId="77777777" w:rsidR="00391E5B" w:rsidRPr="004B7E3B" w:rsidRDefault="00391E5B" w:rsidP="00CB0ADA">
            <w:pPr>
              <w:keepNext/>
              <w:ind w:left="0"/>
              <w:jc w:val="right"/>
              <w:rPr>
                <w:rFonts w:ascii="Libre Franklin Medium" w:hAnsi="Libre Franklin Medium"/>
                <w:sz w:val="21"/>
                <w:szCs w:val="21"/>
              </w:rPr>
            </w:pPr>
            <w:r w:rsidRPr="004B7E3B">
              <w:rPr>
                <w:rFonts w:ascii="Libre Franklin Medium" w:hAnsi="Libre Franklin Medium"/>
                <w:sz w:val="21"/>
                <w:szCs w:val="21"/>
              </w:rPr>
              <w:t>Nummer v.d. aangifte:</w:t>
            </w:r>
          </w:p>
        </w:tc>
        <w:sdt>
          <w:sdtPr>
            <w:rPr>
              <w:szCs w:val="18"/>
            </w:rPr>
            <w:alias w:val="# Aangifte"/>
            <w:tag w:val="# Aangifte"/>
            <w:id w:val="185799689"/>
            <w:placeholder>
              <w:docPart w:val="98258D9376284683B5EC8701BDB8E6BF"/>
            </w:placeholder>
            <w:showingPlcHdr/>
            <w:text/>
          </w:sdtPr>
          <w:sdtContent>
            <w:tc>
              <w:tcPr>
                <w:tcW w:w="1844" w:type="dxa"/>
                <w:vAlign w:val="bottom"/>
              </w:tcPr>
              <w:p w14:paraId="0AD78C65" w14:textId="77777777" w:rsidR="00391E5B" w:rsidRPr="004B7E3B" w:rsidRDefault="00391E5B" w:rsidP="00CB0ADA">
                <w:pPr>
                  <w:keepNext/>
                  <w:ind w:left="0"/>
                  <w:rPr>
                    <w:szCs w:val="18"/>
                  </w:rPr>
                </w:pPr>
                <w:r w:rsidRPr="004B7E3B">
                  <w:rPr>
                    <w:rFonts w:ascii="Libre Franklin Thin" w:hAnsi="Libre Franklin Thin"/>
                    <w:i/>
                    <w:iCs/>
                    <w:color w:val="767171" w:themeColor="background2" w:themeShade="80"/>
                  </w:rPr>
                  <w:t>Voeg n° in.</w:t>
                </w:r>
              </w:p>
            </w:tc>
          </w:sdtContent>
        </w:sdt>
      </w:tr>
    </w:tbl>
    <w:p w14:paraId="2D28A8D7" w14:textId="77777777" w:rsidR="00391E5B" w:rsidRPr="004B7E3B" w:rsidRDefault="00391E5B" w:rsidP="00391E5B">
      <w:pPr>
        <w:keepNext/>
        <w:keepLines/>
        <w:spacing w:before="200"/>
        <w:outlineLvl w:val="2"/>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Technische beschrijving van de mobiele bewakingscamera</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391E5B" w:rsidRPr="004B7E3B" w14:paraId="50A2DF35" w14:textId="77777777" w:rsidTr="00CB0ADA">
        <w:trPr>
          <w:trHeight w:val="1984"/>
        </w:trPr>
        <w:sdt>
          <w:sdtPr>
            <w:id w:val="-373149204"/>
            <w:placeholder>
              <w:docPart w:val="B79666073994430DADFC9FAC60F7CF5F"/>
            </w:placeholder>
            <w:showingPlcHdr/>
            <w15:appearance w15:val="hidden"/>
          </w:sdtPr>
          <w:sdtContent>
            <w:tc>
              <w:tcPr>
                <w:tcW w:w="12640" w:type="dxa"/>
              </w:tcPr>
              <w:p w14:paraId="0BE214EE" w14:textId="77777777" w:rsidR="00391E5B" w:rsidRPr="004B7E3B" w:rsidRDefault="00391E5B" w:rsidP="00CB0ADA">
                <w:pPr>
                  <w:spacing w:after="120"/>
                  <w:ind w:left="0"/>
                  <w:rPr>
                    <w:rFonts w:ascii="Libre Franklin Thin" w:hAnsi="Libre Franklin Thin"/>
                    <w:i/>
                    <w:iCs/>
                    <w:color w:val="767171" w:themeColor="background2" w:themeShade="80"/>
                  </w:rPr>
                </w:pPr>
                <w:r w:rsidRPr="004B7E3B">
                  <w:rPr>
                    <w:rFonts w:ascii="Libre Franklin Thin" w:hAnsi="Libre Franklin Thin"/>
                    <w:i/>
                    <w:iCs/>
                    <w:color w:val="767171" w:themeColor="background2" w:themeShade="80"/>
                  </w:rPr>
                  <w:t>Geef een technische beschrijving van de mobiele bewakingscamera, met vermelding van het merk, het model, de resolutie (in pixels) van het beeld, en de leverancier en installateur, indien van toepassing.</w:t>
                </w:r>
              </w:p>
              <w:p w14:paraId="7B49933F" w14:textId="77777777" w:rsidR="00391E5B" w:rsidRPr="004B7E3B" w:rsidRDefault="00391E5B" w:rsidP="00CB0ADA">
                <w:pPr>
                  <w:ind w:left="0"/>
                </w:pPr>
                <w:r w:rsidRPr="004B7E3B">
                  <w:rPr>
                    <w:rFonts w:ascii="Libre Franklin Thin" w:hAnsi="Libre Franklin Thin"/>
                    <w:i/>
                    <w:iCs/>
                    <w:color w:val="767171" w:themeColor="background2" w:themeShade="80"/>
                  </w:rPr>
                  <w:t>Geef ook aan of de bewakingscamera permanent in werking is of niet, of er al dan niet continu (24u/24, 7d/7) wordt opgenomen, en of de camera naast beelden ook geluid opneemt..</w:t>
                </w:r>
              </w:p>
            </w:tc>
          </w:sdtContent>
        </w:sdt>
      </w:tr>
    </w:tbl>
    <w:p w14:paraId="1359CFE5" w14:textId="77777777" w:rsidR="005E4C18" w:rsidRPr="004B7E3B" w:rsidRDefault="005E4C18" w:rsidP="00923D47"/>
    <w:p w14:paraId="77893D49" w14:textId="1F37E672" w:rsidR="008525E3" w:rsidRPr="004B7E3B" w:rsidRDefault="00781EBD" w:rsidP="007E45F1">
      <w:pPr>
        <w:pStyle w:val="Heading1"/>
        <w:pageBreakBefore/>
      </w:pPr>
      <w:r w:rsidRPr="004B7E3B">
        <w:t>Beschrijving van de beeldverwerking die wordt uitgevoerd door middel van het camerabewakingssysteem</w:t>
      </w:r>
      <w:r w:rsidR="004B7E3B" w:rsidRPr="004B7E3B">
        <w:rPr>
          <w:rStyle w:val="FootnoteReference"/>
        </w:rPr>
        <w:footnoteReference w:id="5"/>
      </w:r>
    </w:p>
    <w:tbl>
      <w:tblPr>
        <w:tblStyle w:val="TableGrid"/>
        <w:tblW w:w="1264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85" w:type="dxa"/>
        </w:tblCellMar>
        <w:tblLook w:val="04A0" w:firstRow="1" w:lastRow="0" w:firstColumn="1" w:lastColumn="0" w:noHBand="0" w:noVBand="1"/>
      </w:tblPr>
      <w:tblGrid>
        <w:gridCol w:w="3144"/>
        <w:gridCol w:w="9501"/>
      </w:tblGrid>
      <w:tr w:rsidR="00531A66" w:rsidRPr="004B7E3B" w14:paraId="3CA84905" w14:textId="77777777" w:rsidTr="00A84029">
        <w:trPr>
          <w:trHeight w:val="397"/>
        </w:trPr>
        <w:tc>
          <w:tcPr>
            <w:tcW w:w="3143" w:type="dxa"/>
          </w:tcPr>
          <w:p w14:paraId="67010317" w14:textId="77777777" w:rsidR="00531A66" w:rsidRPr="004B7E3B" w:rsidRDefault="00781EBD" w:rsidP="00A84029">
            <w:pPr>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Doeleinde v.d. verwerking</w:t>
            </w:r>
            <w:r w:rsidR="00531A66" w:rsidRPr="004B7E3B">
              <w:rPr>
                <w:rFonts w:ascii="Libre Franklin Medium" w:eastAsiaTheme="majorEastAsia" w:hAnsi="Libre Franklin Medium" w:cstheme="majorBidi"/>
                <w:sz w:val="21"/>
                <w:szCs w:val="21"/>
              </w:rPr>
              <w:t>:</w:t>
            </w:r>
          </w:p>
        </w:tc>
        <w:sdt>
          <w:sdtPr>
            <w:rPr>
              <w:sz w:val="20"/>
              <w:szCs w:val="20"/>
            </w:rPr>
            <w:alias w:val="Doeleinde v.d. verwerking"/>
            <w:tag w:val="Gelieve het doel van het camerabewakingssysteem aan te geven"/>
            <w:id w:val="-188616515"/>
            <w:lock w:val="sdtLocked"/>
            <w:placeholder>
              <w:docPart w:val="A4E27AFCA0DE4D3D8E4A15082B547397"/>
            </w:placeholder>
            <w:showingPlcHdr/>
            <w:dropDownList>
              <w:listItem w:value="Doeleinde van de verwerking"/>
              <w:listItem w:displayText="Artikel 3, 1° — Misdrijven tegen personen of goederen voorkomen, vaststellen of opsporen" w:value="Artikel 3, 1° — Misdrijven tegen personen of goederen voorkomen, vaststellen of opsporen"/>
              <w:listItem w:displayText="Artikel 3, 2° — Overlast in de zin van artikel 135 van de nieuwe gemeentewet voorkomen, vaststellen of opsporen" w:value="Artikel 3, 2° — Overlast in de zin van artikel 135 van de nieuwe gemeentewet voorkomen, vaststellen of opsporen"/>
              <w:listItem w:displayText="Artikel 3, 2° — De naleving van gemeentelijke reglementen controleren" w:value="Artikel 3, 2° — De naleving van gemeentelijke reglementen controleren"/>
              <w:listItem w:displayText="Artikel 3, 2° — De openbare orde handhaven" w:value="Artikel 3, 2° — De openbare orde handhaven"/>
              <w:listItem w:displayText="Artikel 7/2, 1° — Bewaking in het kader van artikel 142 van de wet van 2 oktober 2017 tot regeling van de private en bijzondere veiligheid" w:value="Artikel 7/2, 1° — Bewaking in het kader van artikel 142 van de wet van 2 oktober 2017 tot regeling van de private en bijzondere veiligheid"/>
              <w:listItem w:displayText="Artikel 7/2, 2° — Bewaking op een besloten plaats, of gedeelten van deze besloten plaats, waar niemand wordt verondersteld aanwezig te zijn" w:value="Artikel 7/2, 2° — Bewaking op een besloten plaats, of gedeelten van deze besloten plaats, waar niemand wordt verondersteld aanwezig te zijn"/>
              <w:listItem w:displayText="Artikel 7/2, 3° — Bewaking door een natuurlijke persoon, voor persoonlijk of huiselijk gebruik, in een niet voor het publiek toegankelijke besloten plaats" w:value="Artikel 7/2, 3° — Bewaking door een natuurlijke persoon, voor persoonlijk of huiselijk gebruik, in een niet voor het publiek toegankelijke besloten plaats"/>
            </w:dropDownList>
          </w:sdtPr>
          <w:sdtContent>
            <w:tc>
              <w:tcPr>
                <w:tcW w:w="9497" w:type="dxa"/>
              </w:tcPr>
              <w:p w14:paraId="2CE08703" w14:textId="77777777" w:rsidR="00531A66" w:rsidRPr="004B7E3B" w:rsidRDefault="00BF30C2" w:rsidP="00A84029">
                <w:pPr>
                  <w:ind w:left="0"/>
                  <w:rPr>
                    <w:sz w:val="20"/>
                    <w:szCs w:val="20"/>
                  </w:rPr>
                </w:pPr>
                <w:r w:rsidRPr="004B7E3B">
                  <w:rPr>
                    <w:rStyle w:val="PlaceholderText"/>
                    <w:rFonts w:ascii="Libre Franklin Thin" w:hAnsi="Libre Franklin Thin"/>
                    <w:i/>
                    <w:iCs/>
                    <w:color w:val="767171" w:themeColor="background2" w:themeShade="80"/>
                  </w:rPr>
                  <w:t>Gelieve het doel van het camerabewakingssysteem aan te geven</w:t>
                </w:r>
              </w:p>
            </w:tc>
          </w:sdtContent>
        </w:sdt>
      </w:tr>
      <w:tr w:rsidR="00531A66" w:rsidRPr="004B7E3B" w14:paraId="1B008AE7" w14:textId="77777777" w:rsidTr="0025758C">
        <w:trPr>
          <w:trHeight w:val="624"/>
        </w:trPr>
        <w:tc>
          <w:tcPr>
            <w:tcW w:w="3143" w:type="dxa"/>
          </w:tcPr>
          <w:p w14:paraId="1F0610DF" w14:textId="77777777" w:rsidR="00531A66" w:rsidRPr="004B7E3B" w:rsidRDefault="00781EBD" w:rsidP="00063D97">
            <w:pPr>
              <w:spacing w:before="120" w:after="240"/>
              <w:ind w:left="0"/>
              <w:jc w:val="right"/>
              <w:rPr>
                <w:rFonts w:ascii="Libre Franklin Medium" w:eastAsiaTheme="majorEastAsia" w:hAnsi="Libre Franklin Medium" w:cstheme="majorBidi"/>
                <w:sz w:val="21"/>
                <w:szCs w:val="21"/>
              </w:rPr>
            </w:pPr>
            <w:r w:rsidRPr="004B7E3B">
              <w:rPr>
                <w:rFonts w:ascii="Libre Franklin Medium" w:eastAsiaTheme="majorEastAsia" w:hAnsi="Libre Franklin Medium" w:cstheme="majorBidi"/>
                <w:sz w:val="21"/>
                <w:szCs w:val="21"/>
              </w:rPr>
              <w:t>Rechtsgrond v.d. verwerking</w:t>
            </w:r>
            <w:r w:rsidR="00531A66" w:rsidRPr="004B7E3B">
              <w:rPr>
                <w:rFonts w:ascii="Libre Franklin Medium" w:eastAsiaTheme="majorEastAsia" w:hAnsi="Libre Franklin Medium" w:cstheme="majorBidi"/>
                <w:sz w:val="21"/>
                <w:szCs w:val="21"/>
              </w:rPr>
              <w:t> :</w:t>
            </w:r>
          </w:p>
        </w:tc>
        <w:sdt>
          <w:sdtPr>
            <w:alias w:val="Rechtsgrond voor de verwerking"/>
            <w:tag w:val="Gelieve de rechtmatigheidsgrond aan te geven waarop de verwerking is gebaseerd"/>
            <w:id w:val="-291752573"/>
            <w:lock w:val="sdtLocked"/>
            <w:placeholder>
              <w:docPart w:val="16B58EC8638B439F9B57FC69B2936369"/>
            </w:placeholder>
            <w:showingPlcHdr/>
            <w:dropDownList>
              <w:listItem w:value="Rechtsgrond voor de verwerking"/>
              <w:listItem w:displayText="Art. 6.1.a) AVG — De camerabewaking is gegrond op de toestemming van de gefilmde personen." w:value="Art. 6.1.a) AVG — De camerabewaking is gegrond op de toestemming van de gefilmde personen."/>
              <w:listItem w:displayText="Art. 6.1.c) AVG — De camerabewaking is noodzakelijk om te voldoen aan een wettelijke verplichting." w:value="Art. 6.1.c) AVG — De camerabewaking is noodzakelijk om te voldoen aan een wettelijke verplichting."/>
              <w:listItem w:displayText="Art. 6.1.e) AVG — De camerabewaking is noodzakelijk voor de uitvoering van een taak van openbaar belang." w:value="Art. 6.1.e) AVG — De camerabewaking is noodzakelijk voor de uitvoering van een taak van openbaar belang."/>
              <w:listItem w:displayText="Art. 6.1.f) AVG — De camerabewaking is noodzakelijk voor de behartiging van mijn gerechtvaardigde belangen." w:value="Art. 6.1.f) AVG — De camerabewaking is noodzakelijk voor de behartiging van mijn gerechtvaardigde belangen."/>
            </w:dropDownList>
          </w:sdtPr>
          <w:sdtContent>
            <w:tc>
              <w:tcPr>
                <w:tcW w:w="9497" w:type="dxa"/>
              </w:tcPr>
              <w:p w14:paraId="46C1FC80" w14:textId="77777777" w:rsidR="00531A66" w:rsidRPr="004B7E3B" w:rsidRDefault="00C821B1" w:rsidP="00063D97">
                <w:pPr>
                  <w:spacing w:before="120" w:after="240"/>
                  <w:ind w:left="0"/>
                  <w:rPr>
                    <w:sz w:val="20"/>
                    <w:szCs w:val="20"/>
                  </w:rPr>
                </w:pPr>
                <w:r w:rsidRPr="004B7E3B">
                  <w:rPr>
                    <w:rStyle w:val="PlaceholderText"/>
                    <w:rFonts w:ascii="Libre Franklin Thin" w:hAnsi="Libre Franklin Thin"/>
                    <w:i/>
                    <w:iCs/>
                    <w:color w:val="767171" w:themeColor="background2" w:themeShade="80"/>
                  </w:rPr>
                  <w:t>Gelieve de rechtmatigheidsgrond aan te geven waarop de verwerking is gebaseerd</w:t>
                </w:r>
              </w:p>
            </w:tc>
          </w:sdtContent>
        </w:sdt>
      </w:tr>
      <w:tr w:rsidR="006C74B5" w:rsidRPr="004B7E3B" w14:paraId="100E21F6" w14:textId="77777777" w:rsidTr="008325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bottom w:w="113" w:type="dxa"/>
            <w:right w:w="108" w:type="dxa"/>
          </w:tblCellMar>
        </w:tblPrEx>
        <w:trPr>
          <w:trHeight w:val="1417"/>
        </w:trPr>
        <w:sdt>
          <w:sdtPr>
            <w:alias w:val="Doeleinde en rechtsgrond v.d. verwerking"/>
            <w:tag w:val="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
            <w:id w:val="472647405"/>
            <w:lock w:val="sdtLocked"/>
            <w:placeholder>
              <w:docPart w:val="12C43DC7F91B454C9D6C59D4C9A6A721"/>
            </w:placeholder>
            <w:showingPlcHdr/>
            <w15:appearance w15:val="hidden"/>
          </w:sdtPr>
          <w:sdtContent>
            <w:tc>
              <w:tcPr>
                <w:tcW w:w="12640" w:type="dxa"/>
                <w:gridSpan w:val="2"/>
              </w:tcPr>
              <w:p w14:paraId="7EDD6F92" w14:textId="77777777" w:rsidR="006C74B5" w:rsidRPr="004B7E3B" w:rsidRDefault="00BF30C2" w:rsidP="00E07339">
                <w:pPr>
                  <w:ind w:left="0"/>
                </w:pPr>
                <w:r w:rsidRPr="004B7E3B">
                  <w:rPr>
                    <w:rStyle w:val="PlaceholderText"/>
                    <w:rFonts w:ascii="Libre Franklin Thin" w:hAnsi="Libre Franklin Thin"/>
                    <w:i/>
                    <w:iCs/>
                    <w:color w:val="767171" w:themeColor="background2" w:themeShade="80"/>
                  </w:rPr>
                  <w:t>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w:t>
                </w:r>
                <w:r w:rsidR="00AF7BD1" w:rsidRPr="004B7E3B">
                  <w:rPr>
                    <w:rStyle w:val="PlaceholderText"/>
                    <w:rFonts w:ascii="Libre Franklin Thin" w:hAnsi="Libre Franklin Thin"/>
                    <w:i/>
                    <w:iCs/>
                    <w:color w:val="767171" w:themeColor="background2" w:themeShade="80"/>
                  </w:rPr>
                  <w:t>.</w:t>
                </w:r>
              </w:p>
            </w:tc>
          </w:sdtContent>
        </w:sdt>
      </w:tr>
    </w:tbl>
    <w:p w14:paraId="09399FD4" w14:textId="77777777" w:rsidR="00495E44" w:rsidRPr="004B7E3B" w:rsidRDefault="006C7BA6" w:rsidP="00EF08C7">
      <w:pPr>
        <w:pStyle w:val="Heading3"/>
      </w:pPr>
      <w:r w:rsidRPr="004B7E3B">
        <w:t>Beschrijving van de categorieën betrokken personen en de categorieën persoonsgegevens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5DA3" w:rsidRPr="004B7E3B" w14:paraId="7FE8A939" w14:textId="77777777" w:rsidTr="00832581">
        <w:trPr>
          <w:trHeight w:val="1134"/>
        </w:trPr>
        <w:sdt>
          <w:sdtPr>
            <w:alias w:val="Beschrijving van de categorieën betrokken personen en de categorieën persoonsgegevens"/>
            <w:tag w:val="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 "/>
            <w:id w:val="-1498873330"/>
            <w:lock w:val="sdtLocked"/>
            <w:placeholder>
              <w:docPart w:val="AA001348BDCB4F4492AF956C69FEFAF9"/>
            </w:placeholder>
            <w:showingPlcHdr/>
            <w15:appearance w15:val="hidden"/>
          </w:sdtPr>
          <w:sdtContent>
            <w:tc>
              <w:tcPr>
                <w:tcW w:w="12640" w:type="dxa"/>
              </w:tcPr>
              <w:p w14:paraId="02B54A1B" w14:textId="77777777" w:rsidR="002A5DA3" w:rsidRPr="004B7E3B" w:rsidRDefault="00BF30C2" w:rsidP="00E07339">
                <w:pPr>
                  <w:ind w:left="0"/>
                </w:pPr>
                <w:r w:rsidRPr="004B7E3B">
                  <w:rPr>
                    <w:rFonts w:ascii="Libre Franklin Thin" w:hAnsi="Libre Franklin Thin"/>
                    <w:i/>
                    <w:iCs/>
                    <w:color w:val="767171" w:themeColor="background2" w:themeShade="80"/>
                  </w:rPr>
                  <w:t>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w:t>
                </w:r>
                <w:r w:rsidR="00C90B14" w:rsidRPr="004B7E3B">
                  <w:rPr>
                    <w:rStyle w:val="PlaceholderText"/>
                    <w:rFonts w:ascii="Libre Franklin Thin" w:hAnsi="Libre Franklin Thin"/>
                    <w:i/>
                    <w:iCs/>
                    <w:color w:val="767171" w:themeColor="background2" w:themeShade="80"/>
                  </w:rPr>
                  <w:t>.</w:t>
                </w:r>
                <w:r w:rsidR="00C90B14" w:rsidRPr="004B7E3B">
                  <w:rPr>
                    <w:rStyle w:val="PlaceholderText"/>
                  </w:rPr>
                  <w:t xml:space="preserve"> </w:t>
                </w:r>
              </w:p>
            </w:tc>
          </w:sdtContent>
        </w:sdt>
      </w:tr>
    </w:tbl>
    <w:p w14:paraId="1BB0F17D" w14:textId="77777777" w:rsidR="00991441" w:rsidRPr="004B7E3B" w:rsidRDefault="006C7BA6" w:rsidP="00EF08C7">
      <w:pPr>
        <w:pStyle w:val="Heading3"/>
      </w:pPr>
      <w:r w:rsidRPr="004B7E3B">
        <w:t>Plaats van de beeldverwerking</w:t>
      </w:r>
      <w:r w:rsidR="002F40C5" w:rsidRPr="004B7E3B">
        <w:t xml:space="preserve"> (</w:t>
      </w:r>
      <w:r w:rsidRPr="004B7E3B">
        <w:t>realtime weergave</w:t>
      </w:r>
      <w:r w:rsidR="00E0600A" w:rsidRPr="004B7E3B">
        <w:t xml:space="preserve"> e</w:t>
      </w:r>
      <w:r w:rsidRPr="004B7E3B">
        <w:t>n</w:t>
      </w:r>
      <w:r w:rsidR="00E0600A" w:rsidRPr="004B7E3B">
        <w:t xml:space="preserve"> </w:t>
      </w:r>
      <w:r w:rsidR="002F40C5" w:rsidRPr="004B7E3B">
        <w:t>informati</w:t>
      </w:r>
      <w:r w:rsidRPr="004B7E3B">
        <w:t>e over internationale overdrachten</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991441" w:rsidRPr="004B7E3B" w14:paraId="3714EDE2" w14:textId="77777777" w:rsidTr="007E45F1">
        <w:trPr>
          <w:trHeight w:val="1701"/>
        </w:trPr>
        <w:sdt>
          <w:sdtPr>
            <w:alias w:val="Plaats van de beeldverwerking (realtime weergave en informatie over internationale overdrachten"/>
            <w:tag w:val="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 "/>
            <w:id w:val="-448001249"/>
            <w:lock w:val="sdtLocked"/>
            <w:placeholder>
              <w:docPart w:val="00E436A302CA44CFB6D4E16FDC71A1CC"/>
            </w:placeholder>
            <w:showingPlcHdr/>
            <w15:appearance w15:val="hidden"/>
          </w:sdtPr>
          <w:sdtContent>
            <w:tc>
              <w:tcPr>
                <w:tcW w:w="12640" w:type="dxa"/>
              </w:tcPr>
              <w:p w14:paraId="6E2D03AD" w14:textId="77777777" w:rsidR="00FA7E24" w:rsidRPr="004B7E3B" w:rsidRDefault="00BF30C2" w:rsidP="00FA7E24">
                <w:pPr>
                  <w:spacing w:after="120"/>
                  <w:ind w:left="0"/>
                  <w:rPr>
                    <w:rStyle w:val="PlaceholderText"/>
                    <w:rFonts w:ascii="Libre Franklin Thin" w:hAnsi="Libre Franklin Thin"/>
                    <w:i/>
                    <w:iCs/>
                    <w:color w:val="767171" w:themeColor="background2" w:themeShade="80"/>
                  </w:rPr>
                </w:pPr>
                <w:r w:rsidRPr="004B7E3B">
                  <w:rPr>
                    <w:rStyle w:val="PlaceholderText"/>
                    <w:rFonts w:ascii="Libre Franklin Thin" w:hAnsi="Libre Franklin Thin"/>
                    <w:i/>
                    <w:iCs/>
                    <w:color w:val="767171" w:themeColor="background2" w:themeShade="80"/>
                  </w:rPr>
                  <w:t>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w:t>
                </w:r>
                <w:r w:rsidR="002F40C5" w:rsidRPr="004B7E3B">
                  <w:rPr>
                    <w:rStyle w:val="PlaceholderText"/>
                    <w:rFonts w:ascii="Libre Franklin Thin" w:hAnsi="Libre Franklin Thin"/>
                    <w:i/>
                    <w:iCs/>
                    <w:color w:val="767171" w:themeColor="background2" w:themeShade="80"/>
                  </w:rPr>
                  <w:t>.</w:t>
                </w:r>
                <w:r w:rsidR="00FA7E24" w:rsidRPr="004B7E3B">
                  <w:rPr>
                    <w:rStyle w:val="PlaceholderText"/>
                    <w:rFonts w:ascii="Libre Franklin Thin" w:hAnsi="Libre Franklin Thin"/>
                    <w:i/>
                    <w:iCs/>
                    <w:color w:val="767171" w:themeColor="background2" w:themeShade="80"/>
                  </w:rPr>
                  <w:t xml:space="preserve"> </w:t>
                </w:r>
              </w:p>
              <w:p w14:paraId="4FF2F7B0" w14:textId="77777777" w:rsidR="00991441" w:rsidRPr="004B7E3B" w:rsidRDefault="00BF30C2" w:rsidP="00527208">
                <w:pPr>
                  <w:ind w:left="0"/>
                </w:pPr>
                <w:r w:rsidRPr="004B7E3B">
                  <w:rPr>
                    <w:rStyle w:val="PlaceholderText"/>
                    <w:rFonts w:ascii="Libre Franklin Medium" w:hAnsi="Libre Franklin Medium"/>
                    <w:i/>
                    <w:iCs/>
                    <w:color w:val="FF0000"/>
                  </w:rPr>
                  <w:t>Opgelet</w:t>
                </w:r>
                <w:r w:rsidR="00FA7E24" w:rsidRPr="004B7E3B">
                  <w:rPr>
                    <w:rStyle w:val="PlaceholderText"/>
                    <w:rFonts w:ascii="Libre Franklin Thin" w:hAnsi="Libre Franklin Thin"/>
                    <w:i/>
                    <w:iCs/>
                    <w:color w:val="767171" w:themeColor="background2" w:themeShade="80"/>
                  </w:rPr>
                  <w:t xml:space="preserve">: </w:t>
                </w:r>
                <w:r w:rsidRPr="004B7E3B">
                  <w:rPr>
                    <w:rStyle w:val="PlaceholderText"/>
                    <w:rFonts w:ascii="Libre Franklin Thin" w:hAnsi="Libre Franklin Thin"/>
                    <w:i/>
                    <w:iCs/>
                    <w:color w:val="767171" w:themeColor="background2" w:themeShade="80"/>
                  </w:rPr>
                  <w:t>het in realtime bekijken van beelden van mobiele bewakingscamera's in gesloten ruimtes is alleen toegestaan om onmiddellijk te kunnen ingrijpen in geval van overtredingen, schade, wangedrag of verstoring van de openbare orde</w:t>
                </w:r>
                <w:r w:rsidR="00FA7E24" w:rsidRPr="004B7E3B">
                  <w:rPr>
                    <w:rStyle w:val="PlaceholderText"/>
                    <w:rFonts w:ascii="Libre Franklin Thin" w:hAnsi="Libre Franklin Thin"/>
                    <w:i/>
                    <w:iCs/>
                    <w:color w:val="767171" w:themeColor="background2" w:themeShade="80"/>
                  </w:rPr>
                  <w:t>.</w:t>
                </w:r>
              </w:p>
            </w:tc>
          </w:sdtContent>
        </w:sdt>
      </w:tr>
    </w:tbl>
    <w:p w14:paraId="38F6D3DD" w14:textId="77777777" w:rsidR="005F283D" w:rsidRPr="004B7E3B" w:rsidRDefault="006C7BA6" w:rsidP="00EF08C7">
      <w:pPr>
        <w:pStyle w:val="Heading3"/>
      </w:pPr>
      <w:r w:rsidRPr="004B7E3B">
        <w:t>Bewaartermijn van de beelden</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F283D" w:rsidRPr="004B7E3B" w14:paraId="497ED037" w14:textId="77777777" w:rsidTr="00832581">
        <w:trPr>
          <w:trHeight w:val="1134"/>
        </w:trPr>
        <w:sdt>
          <w:sdtPr>
            <w:alias w:val="Bewaartermijn van de beelden"/>
            <w:tag w:val="Geef de bewaartermijn aan waarna de beelden die met de bewakingscamera's zijn opgenomen, automatisch worden gewist. "/>
            <w:id w:val="-1009522433"/>
            <w:lock w:val="sdtLocked"/>
            <w:placeholder>
              <w:docPart w:val="C5AB8A8A8EBC42CA8E8A33DDD7BEAAEE"/>
            </w:placeholder>
            <w:showingPlcHdr/>
            <w15:appearance w15:val="hidden"/>
          </w:sdtPr>
          <w:sdtContent>
            <w:tc>
              <w:tcPr>
                <w:tcW w:w="12640" w:type="dxa"/>
              </w:tcPr>
              <w:p w14:paraId="702A9A2D" w14:textId="77777777" w:rsidR="00023921" w:rsidRPr="004B7E3B" w:rsidRDefault="00172D9D" w:rsidP="00487317">
                <w:pPr>
                  <w:spacing w:after="120"/>
                  <w:ind w:left="0"/>
                  <w:rPr>
                    <w:rStyle w:val="PlaceholderText"/>
                    <w:rFonts w:ascii="Libre Franklin Thin" w:hAnsi="Libre Franklin Thin"/>
                    <w:i/>
                    <w:iCs/>
                    <w:color w:val="767171" w:themeColor="background2" w:themeShade="80"/>
                  </w:rPr>
                </w:pPr>
                <w:r w:rsidRPr="004B7E3B">
                  <w:rPr>
                    <w:rStyle w:val="PlaceholderText"/>
                    <w:rFonts w:ascii="Libre Franklin Thin" w:hAnsi="Libre Franklin Thin"/>
                    <w:i/>
                    <w:iCs/>
                    <w:color w:val="767171" w:themeColor="background2" w:themeShade="80"/>
                  </w:rPr>
                  <w:t>Geef de bewaartermijn aan waarna de beelden die met de bewakingscamera's zijn opgenomen, automatisch worden gewist</w:t>
                </w:r>
                <w:r w:rsidR="005F283D" w:rsidRPr="004B7E3B">
                  <w:rPr>
                    <w:rStyle w:val="PlaceholderText"/>
                    <w:rFonts w:ascii="Libre Franklin Thin" w:hAnsi="Libre Franklin Thin"/>
                    <w:i/>
                    <w:iCs/>
                    <w:color w:val="767171" w:themeColor="background2" w:themeShade="80"/>
                  </w:rPr>
                  <w:t xml:space="preserve">. </w:t>
                </w:r>
              </w:p>
              <w:p w14:paraId="2D69A8D5" w14:textId="77777777" w:rsidR="005F283D" w:rsidRPr="004B7E3B" w:rsidRDefault="00172D9D" w:rsidP="00527208">
                <w:pPr>
                  <w:ind w:left="0"/>
                </w:pPr>
                <w:r w:rsidRPr="004B7E3B">
                  <w:rPr>
                    <w:rStyle w:val="PlaceholderText"/>
                    <w:rFonts w:ascii="Libre Franklin Medium" w:hAnsi="Libre Franklin Medium"/>
                    <w:i/>
                    <w:iCs/>
                    <w:color w:val="FF0000"/>
                  </w:rPr>
                  <w:t>Opgelet</w:t>
                </w:r>
                <w:r w:rsidR="001C1B7C" w:rsidRPr="004B7E3B">
                  <w:rPr>
                    <w:rStyle w:val="PlaceholderText"/>
                    <w:rFonts w:ascii="Libre Franklin Thin" w:hAnsi="Libre Franklin Thin"/>
                    <w:i/>
                    <w:iCs/>
                    <w:color w:val="767171" w:themeColor="background2" w:themeShade="80"/>
                  </w:rPr>
                  <w:t xml:space="preserve">: </w:t>
                </w:r>
                <w:r w:rsidRPr="004B7E3B">
                  <w:rPr>
                    <w:rStyle w:val="PlaceholderText"/>
                    <w:rFonts w:ascii="Libre Franklin Thin" w:hAnsi="Libre Franklin Thin"/>
                    <w:i/>
                    <w:iCs/>
                    <w:color w:val="767171" w:themeColor="background2" w:themeShade="80"/>
                  </w:rPr>
                  <w:t>de camerawet bepaalt dat de bewaartermijn maximaal één maand bedraagt (drie maanden voor plaatsen die een bijzonder veiligheidsrisico inhouden, zoals bepaald in artikel 3 van het koninklijk besluit van 6 december 2018), tenzij de beelden als bewijs of voor identificatie kunnen dienen</w:t>
                </w:r>
                <w:r w:rsidR="005F283D" w:rsidRPr="004B7E3B">
                  <w:rPr>
                    <w:rStyle w:val="PlaceholderText"/>
                    <w:rFonts w:ascii="Libre Franklin Thin" w:hAnsi="Libre Franklin Thin"/>
                    <w:i/>
                    <w:iCs/>
                    <w:color w:val="767171" w:themeColor="background2" w:themeShade="80"/>
                  </w:rPr>
                  <w:t>.</w:t>
                </w:r>
              </w:p>
            </w:tc>
          </w:sdtContent>
        </w:sdt>
      </w:tr>
    </w:tbl>
    <w:p w14:paraId="2106A9D8" w14:textId="77777777" w:rsidR="006C74B5" w:rsidRPr="004B7E3B" w:rsidRDefault="006C7BA6" w:rsidP="00EF08C7">
      <w:pPr>
        <w:pStyle w:val="Heading3"/>
      </w:pPr>
      <w:r w:rsidRPr="004B7E3B">
        <w:t>Beschrijving van de categorieën ontvangers van de persoonsgegevens</w:t>
      </w:r>
      <w:r w:rsidR="002A5DA3" w:rsidRPr="004B7E3B">
        <w:t xml:space="preserve"> </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4A6862" w:rsidRPr="004B7E3B" w14:paraId="1F0F85CF" w14:textId="77777777" w:rsidTr="007E45F1">
        <w:trPr>
          <w:trHeight w:val="1417"/>
        </w:trPr>
        <w:bookmarkStart w:id="1" w:name="_Hlk177143124" w:displacedByCustomXml="next"/>
        <w:sdt>
          <w:sdtPr>
            <w:alias w:val="Beschrijving van de categorieën ontvangers van de persoonsgegevens "/>
            <w:tag w:val="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
            <w:id w:val="1974785771"/>
            <w:lock w:val="sdtLocked"/>
            <w:placeholder>
              <w:docPart w:val="4D0640930F994520867941BD543DF2B0"/>
            </w:placeholder>
            <w:showingPlcHdr/>
            <w15:appearance w15:val="hidden"/>
          </w:sdtPr>
          <w:sdtContent>
            <w:tc>
              <w:tcPr>
                <w:tcW w:w="12640" w:type="dxa"/>
              </w:tcPr>
              <w:p w14:paraId="17AE9179" w14:textId="77777777" w:rsidR="004A6862" w:rsidRPr="004B7E3B" w:rsidRDefault="00BF30C2" w:rsidP="00E07339">
                <w:pPr>
                  <w:ind w:left="0"/>
                </w:pPr>
                <w:r w:rsidRPr="004B7E3B">
                  <w:rPr>
                    <w:rStyle w:val="PlaceholderText"/>
                    <w:rFonts w:ascii="Libre Franklin Thin" w:hAnsi="Libre Franklin Thin"/>
                    <w:i/>
                    <w:iCs/>
                    <w:color w:val="767171" w:themeColor="background2" w:themeShade="80"/>
                  </w:rPr>
                  <w:t>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w:t>
                </w:r>
              </w:p>
            </w:tc>
          </w:sdtContent>
        </w:sdt>
      </w:tr>
    </w:tbl>
    <w:bookmarkEnd w:id="1"/>
    <w:p w14:paraId="318D082D" w14:textId="305AE114" w:rsidR="00270912" w:rsidRPr="004B7E3B" w:rsidRDefault="006C7BA6" w:rsidP="00054B69">
      <w:pPr>
        <w:pStyle w:val="Heading3"/>
      </w:pPr>
      <w:r w:rsidRPr="004B7E3B">
        <w:t>Wijze van informatieverstrekking over de beeldverwerking door middel van bewakingscamera</w:t>
      </w:r>
      <w:r w:rsidR="00435268" w:rsidRPr="004B7E3B">
        <w:t>’</w:t>
      </w:r>
      <w:r w:rsidRPr="004B7E3B">
        <w:t>s</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
        <w:gridCol w:w="11877"/>
      </w:tblGrid>
      <w:tr w:rsidR="00556831" w:rsidRPr="004B7E3B" w14:paraId="511E4FEC" w14:textId="77777777" w:rsidTr="00C6619F">
        <w:trPr>
          <w:trHeight w:val="283"/>
        </w:trPr>
        <w:sdt>
          <w:sdtPr>
            <w:alias w:val="Aangifte bij de politiediensten"/>
            <w:tag w:val="Aangifte bij de politiediensten"/>
            <w:id w:val="1162051361"/>
            <w:lock w:val="sdtLocked"/>
            <w14:checkbox>
              <w14:checked w14:val="0"/>
              <w14:checkedState w14:val="2612" w14:font="MS Gothic"/>
              <w14:uncheckedState w14:val="2610" w14:font="MS Gothic"/>
            </w14:checkbox>
          </w:sdtPr>
          <w:sdtContent>
            <w:tc>
              <w:tcPr>
                <w:tcW w:w="733" w:type="dxa"/>
                <w:vAlign w:val="center"/>
              </w:tcPr>
              <w:p w14:paraId="0A7F861C" w14:textId="77777777" w:rsidR="00556831" w:rsidRPr="004B7E3B" w:rsidRDefault="00F8653B" w:rsidP="00054B69">
                <w:pPr>
                  <w:keepNext/>
                  <w:ind w:left="0"/>
                  <w:jc w:val="right"/>
                </w:pPr>
                <w:r w:rsidRPr="004B7E3B">
                  <w:rPr>
                    <w:rFonts w:ascii="MS Gothic" w:eastAsia="MS Gothic" w:hAnsi="MS Gothic"/>
                  </w:rPr>
                  <w:t>☐</w:t>
                </w:r>
              </w:p>
            </w:tc>
          </w:sdtContent>
        </w:sdt>
        <w:tc>
          <w:tcPr>
            <w:tcW w:w="11877" w:type="dxa"/>
            <w:vAlign w:val="center"/>
          </w:tcPr>
          <w:p w14:paraId="594898E4" w14:textId="77777777" w:rsidR="00556831" w:rsidRPr="004B7E3B" w:rsidRDefault="006C7BA6" w:rsidP="00054B69">
            <w:pPr>
              <w:keepNext/>
              <w:ind w:left="0"/>
            </w:pPr>
            <w:r w:rsidRPr="004B7E3B">
              <w:t>Aangifte bij de politiediensten</w:t>
            </w:r>
          </w:p>
        </w:tc>
      </w:tr>
      <w:tr w:rsidR="00556831" w:rsidRPr="004B7E3B" w14:paraId="5FB7870D" w14:textId="77777777" w:rsidTr="00C6619F">
        <w:trPr>
          <w:trHeight w:val="283"/>
        </w:trPr>
        <w:sdt>
          <w:sdtPr>
            <w:alias w:val="Reglementaire pictogram"/>
            <w:tag w:val="Reglementaire pictogram"/>
            <w:id w:val="-1678727824"/>
            <w:lock w:val="sdtLocked"/>
            <w14:checkbox>
              <w14:checked w14:val="0"/>
              <w14:checkedState w14:val="2612" w14:font="MS Gothic"/>
              <w14:uncheckedState w14:val="2610" w14:font="MS Gothic"/>
            </w14:checkbox>
          </w:sdtPr>
          <w:sdtContent>
            <w:tc>
              <w:tcPr>
                <w:tcW w:w="733" w:type="dxa"/>
                <w:vAlign w:val="center"/>
              </w:tcPr>
              <w:p w14:paraId="12ECFC8F" w14:textId="77777777" w:rsidR="00556831" w:rsidRPr="004B7E3B" w:rsidRDefault="00013AE1" w:rsidP="00054B69">
                <w:pPr>
                  <w:keepNext/>
                  <w:ind w:left="0"/>
                  <w:jc w:val="right"/>
                </w:pPr>
                <w:r w:rsidRPr="004B7E3B">
                  <w:rPr>
                    <w:rFonts w:ascii="MS Gothic" w:eastAsia="MS Gothic" w:hAnsi="MS Gothic"/>
                  </w:rPr>
                  <w:t>☐</w:t>
                </w:r>
              </w:p>
            </w:tc>
          </w:sdtContent>
        </w:sdt>
        <w:tc>
          <w:tcPr>
            <w:tcW w:w="11877" w:type="dxa"/>
            <w:vAlign w:val="center"/>
          </w:tcPr>
          <w:p w14:paraId="28A1BC0A" w14:textId="77777777" w:rsidR="00556831" w:rsidRPr="004B7E3B" w:rsidRDefault="006C7BA6" w:rsidP="00054B69">
            <w:pPr>
              <w:keepNext/>
              <w:ind w:left="0"/>
            </w:pPr>
            <w:r w:rsidRPr="004B7E3B">
              <w:t xml:space="preserve">Reglementaire pictogram </w:t>
            </w:r>
            <w:r w:rsidR="00556831" w:rsidRPr="004B7E3B">
              <w:t>(</w:t>
            </w:r>
            <w:r w:rsidRPr="004B7E3B">
              <w:t xml:space="preserve">overeenkomstig het Koninklijk Besluit van </w:t>
            </w:r>
            <w:r w:rsidR="00556831" w:rsidRPr="004B7E3B">
              <w:t>10 f</w:t>
            </w:r>
            <w:r w:rsidRPr="004B7E3B">
              <w:t>ebruari</w:t>
            </w:r>
            <w:r w:rsidR="00556831" w:rsidRPr="004B7E3B">
              <w:t xml:space="preserve"> 2008)</w:t>
            </w:r>
          </w:p>
        </w:tc>
      </w:tr>
      <w:tr w:rsidR="00013AE1" w:rsidRPr="004B7E3B" w14:paraId="01BDCCA5" w14:textId="77777777" w:rsidTr="00C6619F">
        <w:trPr>
          <w:trHeight w:val="283"/>
        </w:trPr>
        <w:sdt>
          <w:sdtPr>
            <w:alias w:val="Andere wijze van informatieverstrekking "/>
            <w:tag w:val="Andere wijze van informatieverstrekking "/>
            <w:id w:val="-1607643587"/>
            <w:lock w:val="sdtLocked"/>
            <w14:checkbox>
              <w14:checked w14:val="0"/>
              <w14:checkedState w14:val="2612" w14:font="MS Gothic"/>
              <w14:uncheckedState w14:val="2610" w14:font="MS Gothic"/>
            </w14:checkbox>
          </w:sdtPr>
          <w:sdtContent>
            <w:tc>
              <w:tcPr>
                <w:tcW w:w="733" w:type="dxa"/>
                <w:vAlign w:val="center"/>
              </w:tcPr>
              <w:p w14:paraId="1EC4D923" w14:textId="77777777" w:rsidR="00013AE1" w:rsidRPr="004B7E3B" w:rsidRDefault="00013AE1" w:rsidP="00054B69">
                <w:pPr>
                  <w:keepNext/>
                  <w:ind w:left="0"/>
                  <w:jc w:val="right"/>
                </w:pPr>
                <w:r w:rsidRPr="004B7E3B">
                  <w:rPr>
                    <w:rFonts w:ascii="MS Gothic" w:eastAsia="MS Gothic" w:hAnsi="MS Gothic"/>
                  </w:rPr>
                  <w:t>☐</w:t>
                </w:r>
              </w:p>
            </w:tc>
          </w:sdtContent>
        </w:sdt>
        <w:tc>
          <w:tcPr>
            <w:tcW w:w="11877" w:type="dxa"/>
            <w:vAlign w:val="center"/>
          </w:tcPr>
          <w:p w14:paraId="00CADE46" w14:textId="77777777" w:rsidR="00013AE1" w:rsidRPr="004B7E3B" w:rsidRDefault="00054B69" w:rsidP="00054B69">
            <w:pPr>
              <w:keepNext/>
              <w:ind w:left="0"/>
            </w:pPr>
            <w:r w:rsidRPr="004B7E3B">
              <w:t>A</w:t>
            </w:r>
            <w:r w:rsidR="006C7BA6" w:rsidRPr="004B7E3B">
              <w:t xml:space="preserve">ndere wijze van informatieverstrekking </w:t>
            </w:r>
            <w:r w:rsidRPr="004B7E3B">
              <w:t>(</w:t>
            </w:r>
            <w:r w:rsidR="00CA1307" w:rsidRPr="004B7E3B">
              <w:t>bv. een openbaar of op aanvraag raadpleegbare privacyverklaring</w:t>
            </w:r>
            <w:r w:rsidR="00013AE1" w:rsidRPr="004B7E3B">
              <w:t>)</w:t>
            </w:r>
          </w:p>
        </w:tc>
      </w:tr>
    </w:tbl>
    <w:p w14:paraId="696085AB" w14:textId="77777777" w:rsidR="00556831" w:rsidRPr="004B7E3B" w:rsidRDefault="00556831" w:rsidP="00054B69">
      <w:pPr>
        <w:keepNext/>
        <w:spacing w:after="0" w:line="240" w:lineRule="auto"/>
        <w:ind w:left="0"/>
      </w:pP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06DDD" w:rsidRPr="004B7E3B" w14:paraId="0E7C4E69" w14:textId="77777777" w:rsidTr="00832581">
        <w:trPr>
          <w:trHeight w:val="1417"/>
        </w:trPr>
        <w:sdt>
          <w:sdtPr>
            <w:alias w:val="Wijze van informatieverstrekking over de beeldverwerking door middel van bewakingscamera’s"/>
            <w:tag w:val="Beschrijf hoe de bevoegde diensten en betrokkenen op de hoogte zijn /worden gebracht van de beeldverwerking, bijvoorbeeld door de grootte van het pictogram en de precieze plaats waar het is aangebracht te vermelden. "/>
            <w:id w:val="1746153689"/>
            <w:lock w:val="sdtLocked"/>
            <w:placeholder>
              <w:docPart w:val="0F8DC68B6E1443E3B74B2D85E9D78354"/>
            </w:placeholder>
            <w:showingPlcHdr/>
            <w15:appearance w15:val="hidden"/>
          </w:sdtPr>
          <w:sdtContent>
            <w:tc>
              <w:tcPr>
                <w:tcW w:w="12640" w:type="dxa"/>
              </w:tcPr>
              <w:p w14:paraId="36F4F182" w14:textId="77777777" w:rsidR="00054B69" w:rsidRPr="004B7E3B" w:rsidRDefault="00172D9D" w:rsidP="00054B69">
                <w:pPr>
                  <w:keepNext/>
                  <w:spacing w:after="120"/>
                  <w:ind w:left="0"/>
                  <w:rPr>
                    <w:rStyle w:val="PlaceholderText"/>
                    <w:rFonts w:ascii="Libre Franklin Thin" w:hAnsi="Libre Franklin Thin"/>
                    <w:i/>
                    <w:iCs/>
                    <w:color w:val="767171" w:themeColor="background2" w:themeShade="80"/>
                  </w:rPr>
                </w:pPr>
                <w:r w:rsidRPr="004B7E3B">
                  <w:rPr>
                    <w:rStyle w:val="PlaceholderText"/>
                    <w:rFonts w:ascii="Libre Franklin Thin" w:hAnsi="Libre Franklin Thin"/>
                    <w:i/>
                    <w:iCs/>
                    <w:color w:val="767171" w:themeColor="background2" w:themeShade="80"/>
                  </w:rPr>
                  <w:t>Beschrijf hoe de bevoegde diensten en betrokkenen op de hoogte zijn /worden gebracht van de beeldverwerking, bijvoorbeeld door de grootte van het pictogram en de precieze plaats waar het is aangebracht te vermelden</w:t>
                </w:r>
                <w:r w:rsidR="00054B69" w:rsidRPr="004B7E3B">
                  <w:rPr>
                    <w:rStyle w:val="PlaceholderText"/>
                    <w:rFonts w:ascii="Libre Franklin Thin" w:hAnsi="Libre Franklin Thin"/>
                    <w:i/>
                    <w:iCs/>
                    <w:color w:val="767171" w:themeColor="background2" w:themeShade="80"/>
                  </w:rPr>
                  <w:t xml:space="preserve">. </w:t>
                </w:r>
              </w:p>
              <w:p w14:paraId="6DE1E788" w14:textId="6FCAD18E" w:rsidR="00506DDD" w:rsidRPr="004B7E3B" w:rsidRDefault="00172D9D" w:rsidP="00054B69">
                <w:pPr>
                  <w:keepNext/>
                  <w:ind w:left="0"/>
                </w:pPr>
                <w:r w:rsidRPr="004B7E3B">
                  <w:rPr>
                    <w:rStyle w:val="PlaceholderText"/>
                    <w:rFonts w:ascii="Libre Franklin Thin" w:hAnsi="Libre Franklin Thin"/>
                    <w:i/>
                    <w:iCs/>
                    <w:color w:val="767171" w:themeColor="background2" w:themeShade="80"/>
                  </w:rPr>
                  <w:t>Indien er een privacyverklaring met betrekking tot het cameratoezichtsysteem bestaat, dient u hier de inhoud ervan over te nemen of een link naar een elektronische, openbaar toegankelijke versie van die verklaring te verstrekken</w:t>
                </w:r>
                <w:r w:rsidR="00054B69" w:rsidRPr="004B7E3B">
                  <w:rPr>
                    <w:rStyle w:val="PlaceholderText"/>
                    <w:rFonts w:ascii="Libre Franklin Thin" w:hAnsi="Libre Franklin Thin"/>
                    <w:i/>
                    <w:iCs/>
                    <w:color w:val="767171" w:themeColor="background2" w:themeShade="80"/>
                  </w:rPr>
                  <w:t xml:space="preserve">. </w:t>
                </w:r>
              </w:p>
            </w:tc>
          </w:sdtContent>
        </w:sdt>
      </w:tr>
    </w:tbl>
    <w:p w14:paraId="51D8CB50" w14:textId="6AF5A377" w:rsidR="00593864" w:rsidRPr="004B7E3B" w:rsidRDefault="00CA1307" w:rsidP="003C31BE">
      <w:pPr>
        <w:pStyle w:val="Heading1"/>
        <w:pageBreakBefore/>
      </w:pPr>
      <w:r w:rsidRPr="004B7E3B">
        <w:t>Algemene beschrijving van de getroffen technische en organisatorische veiligheidsmaatregelen</w:t>
      </w:r>
      <w:r w:rsidR="004B7E3B" w:rsidRPr="004B7E3B">
        <w:rPr>
          <w:rStyle w:val="FootnoteReference"/>
        </w:rPr>
        <w:footnoteReference w:id="6"/>
      </w:r>
    </w:p>
    <w:tbl>
      <w:tblPr>
        <w:tblStyle w:val="TableGrid"/>
        <w:tblW w:w="0" w:type="auto"/>
        <w:tblInd w:w="113" w:type="dxa"/>
        <w:tblCellMar>
          <w:top w:w="113" w:type="dxa"/>
          <w:bottom w:w="113" w:type="dxa"/>
        </w:tblCellMar>
        <w:tblLook w:val="04A0" w:firstRow="1" w:lastRow="0" w:firstColumn="1" w:lastColumn="0" w:noHBand="0" w:noVBand="1"/>
      </w:tblPr>
      <w:tblGrid>
        <w:gridCol w:w="12620"/>
      </w:tblGrid>
      <w:tr w:rsidR="00764C3A" w:rsidRPr="004B7E3B" w14:paraId="54C8B2AB" w14:textId="77777777" w:rsidTr="001038E6">
        <w:trPr>
          <w:trHeight w:val="2097"/>
        </w:trPr>
        <w:tc>
          <w:tcPr>
            <w:tcW w:w="12723" w:type="dxa"/>
            <w:tcBorders>
              <w:top w:val="nil"/>
              <w:left w:val="nil"/>
              <w:bottom w:val="single" w:sz="4" w:space="0" w:color="auto"/>
              <w:right w:val="nil"/>
            </w:tcBorders>
          </w:tcPr>
          <w:p w14:paraId="04FCAC9C" w14:textId="77777777" w:rsidR="00764C3A" w:rsidRPr="004B7E3B" w:rsidRDefault="00CA1307" w:rsidP="006119C0">
            <w:pPr>
              <w:spacing w:line="276" w:lineRule="auto"/>
              <w:ind w:left="0"/>
            </w:pPr>
            <w:r w:rsidRPr="004B7E3B">
              <w:t>Beschrijf de maatregelen die genomen zijn op het gebied van</w:t>
            </w:r>
          </w:p>
          <w:p w14:paraId="6C768967" w14:textId="77777777" w:rsidR="00CA1307" w:rsidRPr="004B7E3B" w:rsidRDefault="00CA1307" w:rsidP="00CA1307">
            <w:pPr>
              <w:spacing w:line="276" w:lineRule="auto"/>
              <w:ind w:left="0"/>
            </w:pPr>
            <w:r w:rsidRPr="004B7E3B">
              <w:t>- het beveiligingsbeleid;</w:t>
            </w:r>
          </w:p>
          <w:p w14:paraId="1A821F1E" w14:textId="77777777" w:rsidR="00CA1307" w:rsidRPr="004B7E3B" w:rsidRDefault="00CA1307" w:rsidP="00CA1307">
            <w:pPr>
              <w:spacing w:line="276" w:lineRule="auto"/>
              <w:ind w:left="0"/>
            </w:pPr>
            <w:r w:rsidRPr="004B7E3B">
              <w:t>- de organisatie en de menselijke aspecten van beveiliging (vertrouwelijkheidsverklaring, classificatie van informatie, enz.);</w:t>
            </w:r>
          </w:p>
          <w:p w14:paraId="0CF08E8E" w14:textId="77777777" w:rsidR="00CA1307" w:rsidRPr="004B7E3B" w:rsidRDefault="00CA1307" w:rsidP="00CA1307">
            <w:pPr>
              <w:spacing w:line="276" w:lineRule="auto"/>
              <w:ind w:left="0"/>
            </w:pPr>
            <w:r w:rsidRPr="004B7E3B">
              <w:t>- de fysieke en omgevingsbeveiliging (beveiliging van de toegang, back-upsysteem, enz.);</w:t>
            </w:r>
          </w:p>
          <w:p w14:paraId="03998A19" w14:textId="77777777" w:rsidR="00CA1307" w:rsidRPr="004B7E3B" w:rsidRDefault="00CA1307" w:rsidP="00CA1307">
            <w:pPr>
              <w:spacing w:line="276" w:lineRule="auto"/>
              <w:ind w:left="0"/>
            </w:pPr>
            <w:r w:rsidRPr="004B7E3B">
              <w:t>- de beveiliging van netwerken;</w:t>
            </w:r>
          </w:p>
          <w:p w14:paraId="34539083" w14:textId="77777777" w:rsidR="00CA1307" w:rsidRPr="004B7E3B" w:rsidRDefault="00CA1307" w:rsidP="00CA1307">
            <w:pPr>
              <w:spacing w:line="276" w:lineRule="auto"/>
              <w:ind w:left="0"/>
            </w:pPr>
            <w:r w:rsidRPr="004B7E3B">
              <w:t>- de logische beveiliging van de toegang (authenticatiesysteem, lijst van betrokken personeel, enz.);</w:t>
            </w:r>
          </w:p>
          <w:p w14:paraId="04DBCA9C" w14:textId="77777777" w:rsidR="00CA1307" w:rsidRPr="004B7E3B" w:rsidRDefault="00CA1307" w:rsidP="00CA1307">
            <w:pPr>
              <w:spacing w:line="276" w:lineRule="auto"/>
              <w:ind w:left="0"/>
            </w:pPr>
            <w:r w:rsidRPr="004B7E3B">
              <w:t>- logboekregistratie, tracering en analyse van de toegang;</w:t>
            </w:r>
          </w:p>
          <w:p w14:paraId="7EF86E0D" w14:textId="77777777" w:rsidR="00CA1307" w:rsidRPr="004B7E3B" w:rsidRDefault="00CA1307" w:rsidP="00CA1307">
            <w:pPr>
              <w:spacing w:line="276" w:lineRule="auto"/>
              <w:ind w:left="0"/>
            </w:pPr>
            <w:r w:rsidRPr="004B7E3B">
              <w:t>- bewaking en onderhoud;</w:t>
            </w:r>
          </w:p>
          <w:p w14:paraId="1BA2EF72" w14:textId="77777777" w:rsidR="00764C3A" w:rsidRPr="004B7E3B" w:rsidRDefault="00CA1307" w:rsidP="00CA1307">
            <w:pPr>
              <w:spacing w:line="276" w:lineRule="auto"/>
              <w:ind w:left="0"/>
            </w:pPr>
            <w:r w:rsidRPr="004B7E3B">
              <w:t>- beheer van veiligheidsincidenten en continuïteit</w:t>
            </w:r>
            <w:r w:rsidR="00764C3A" w:rsidRPr="004B7E3B">
              <w:rPr>
                <w:i/>
                <w:iCs/>
              </w:rPr>
              <w:t>.</w:t>
            </w:r>
          </w:p>
        </w:tc>
      </w:tr>
      <w:tr w:rsidR="00764C3A" w:rsidRPr="004B7E3B" w14:paraId="392805A7" w14:textId="77777777" w:rsidTr="00FE2304">
        <w:trPr>
          <w:trHeight w:val="8504"/>
        </w:trPr>
        <w:sdt>
          <w:sdtPr>
            <w:alias w:val="Algemene beschrijving van de getroffen technische en organisatorische veiligheidsmaatregelen"/>
            <w:tag w:val="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
            <w:id w:val="1802655037"/>
            <w:lock w:val="sdtLocked"/>
            <w:placeholder>
              <w:docPart w:val="4D634CD04C0D476A97805F5086005259"/>
            </w:placeholder>
            <w:showingPlcHdr/>
            <w15:appearance w15:val="hidden"/>
          </w:sdtPr>
          <w:sdtContent>
            <w:tc>
              <w:tcPr>
                <w:tcW w:w="12723" w:type="dxa"/>
                <w:tcBorders>
                  <w:top w:val="single" w:sz="4" w:space="0" w:color="auto"/>
                </w:tcBorders>
              </w:tcPr>
              <w:p w14:paraId="327B2430" w14:textId="225128E5" w:rsidR="00764C3A" w:rsidRPr="004B7E3B" w:rsidRDefault="00191B5C" w:rsidP="00764C3A">
                <w:pPr>
                  <w:ind w:left="0"/>
                </w:pPr>
                <w:r w:rsidRPr="004B7E3B">
                  <w:rPr>
                    <w:rStyle w:val="PlaceholderText"/>
                    <w:rFonts w:ascii="Libre Franklin Thin" w:hAnsi="Libre Franklin Thin"/>
                    <w:i/>
                    <w:iCs/>
                    <w:color w:val="767171" w:themeColor="background2" w:themeShade="80"/>
                  </w:rPr>
                  <w:t>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w:t>
                </w:r>
              </w:p>
            </w:tc>
          </w:sdtContent>
        </w:sdt>
      </w:tr>
    </w:tbl>
    <w:p w14:paraId="4F6DA4B2" w14:textId="77777777" w:rsidR="00764C3A" w:rsidRPr="004B7E3B" w:rsidRDefault="00764C3A" w:rsidP="00764C3A"/>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7" w:type="dxa"/>
        </w:tblCellMar>
        <w:tblLook w:val="04A0" w:firstRow="1" w:lastRow="0" w:firstColumn="1" w:lastColumn="0" w:noHBand="0" w:noVBand="1"/>
      </w:tblPr>
      <w:tblGrid>
        <w:gridCol w:w="6096"/>
        <w:gridCol w:w="6662"/>
      </w:tblGrid>
      <w:tr w:rsidR="00245B63" w:rsidRPr="004B7E3B" w14:paraId="482BB077" w14:textId="77777777" w:rsidTr="00387C09">
        <w:tc>
          <w:tcPr>
            <w:tcW w:w="6096" w:type="dxa"/>
          </w:tcPr>
          <w:p w14:paraId="3C541004" w14:textId="1121A476" w:rsidR="002138D9" w:rsidRPr="004B7E3B" w:rsidRDefault="00774B50" w:rsidP="009925B5">
            <w:pPr>
              <w:rPr>
                <w:rFonts w:ascii="Libre Franklin Medium" w:hAnsi="Libre Franklin Medium"/>
                <w:sz w:val="20"/>
                <w:szCs w:val="20"/>
              </w:rPr>
            </w:pPr>
            <w:r w:rsidRPr="004B7E3B">
              <w:rPr>
                <w:rFonts w:ascii="Libre Franklin Medium" w:hAnsi="Libre Franklin Medium"/>
                <w:sz w:val="20"/>
                <w:szCs w:val="20"/>
              </w:rPr>
              <w:t>Datum van de laatste aanpassing van het register van de beeldverwerkingsactiviteiten van bewakingscamera</w:t>
            </w:r>
            <w:r w:rsidR="00435268" w:rsidRPr="004B7E3B">
              <w:rPr>
                <w:rFonts w:ascii="Libre Franklin Medium" w:hAnsi="Libre Franklin Medium"/>
                <w:sz w:val="20"/>
                <w:szCs w:val="20"/>
              </w:rPr>
              <w:t>’</w:t>
            </w:r>
            <w:r w:rsidRPr="004B7E3B">
              <w:rPr>
                <w:rFonts w:ascii="Libre Franklin Medium" w:hAnsi="Libre Franklin Medium"/>
                <w:sz w:val="20"/>
                <w:szCs w:val="20"/>
              </w:rPr>
              <w:t>s</w:t>
            </w:r>
            <w:r w:rsidR="0040698D">
              <w:rPr>
                <w:rStyle w:val="FootnoteReference"/>
                <w:rFonts w:ascii="Libre Franklin Medium" w:hAnsi="Libre Franklin Medium"/>
                <w:sz w:val="20"/>
                <w:szCs w:val="20"/>
              </w:rPr>
              <w:footnoteReference w:id="7"/>
            </w:r>
            <w:r w:rsidRPr="004B7E3B">
              <w:rPr>
                <w:rFonts w:ascii="Libre Franklin Medium" w:hAnsi="Libre Franklin Medium"/>
                <w:sz w:val="20"/>
                <w:szCs w:val="20"/>
              </w:rPr>
              <w:t>:</w:t>
            </w:r>
          </w:p>
        </w:tc>
        <w:bookmarkStart w:id="2" w:name="Derniière_màj_registre" w:displacedByCustomXml="next"/>
        <w:sdt>
          <w:sdtPr>
            <w:rPr>
              <w:sz w:val="20"/>
              <w:szCs w:val="20"/>
            </w:rPr>
            <w:alias w:val="Datum laatste aanpassing aan het register"/>
            <w:tag w:val="Datum laatste aanpassing aan het register"/>
            <w:id w:val="1180706649"/>
            <w:lock w:val="sdtLocked"/>
            <w:placeholder>
              <w:docPart w:val="DE5622DE8B754F8392E68C265423A349"/>
            </w:placeholder>
            <w:showingPlcHdr/>
            <w:date w:fullDate="2024-09-13T00:00:00Z">
              <w:dateFormat w:val="d MMMM yyyy"/>
              <w:lid w:val="nl-BE"/>
              <w:storeMappedDataAs w:val="date"/>
              <w:calendar w:val="gregorian"/>
            </w:date>
          </w:sdtPr>
          <w:sdtContent>
            <w:tc>
              <w:tcPr>
                <w:tcW w:w="6662" w:type="dxa"/>
                <w:vAlign w:val="bottom"/>
              </w:tcPr>
              <w:p w14:paraId="7FF72AA3" w14:textId="77777777" w:rsidR="002138D9" w:rsidRPr="004B7E3B" w:rsidRDefault="009925B5" w:rsidP="00387C09">
                <w:pPr>
                  <w:rPr>
                    <w:sz w:val="20"/>
                    <w:szCs w:val="20"/>
                  </w:rPr>
                </w:pPr>
                <w:r w:rsidRPr="004B7E3B">
                  <w:rPr>
                    <w:rStyle w:val="PlaceholderText"/>
                    <w:rFonts w:ascii="Libre Franklin Thin" w:hAnsi="Libre Franklin Thin"/>
                    <w:i/>
                    <w:iCs/>
                    <w:color w:val="767171" w:themeColor="background2" w:themeShade="80"/>
                  </w:rPr>
                  <w:t>Voeg datum in.</w:t>
                </w:r>
              </w:p>
            </w:tc>
          </w:sdtContent>
        </w:sdt>
        <w:bookmarkEnd w:id="2" w:displacedByCustomXml="prev"/>
      </w:tr>
    </w:tbl>
    <w:p w14:paraId="4F1DABCF" w14:textId="77777777" w:rsidR="00604BCD" w:rsidRPr="004B7E3B" w:rsidRDefault="00604BCD" w:rsidP="00AB6C07">
      <w:pPr>
        <w:ind w:left="0"/>
      </w:pPr>
    </w:p>
    <w:p w14:paraId="4054F13A" w14:textId="77777777" w:rsidR="00604BCD" w:rsidRPr="00785114" w:rsidRDefault="00604BCD" w:rsidP="00AB6C07">
      <w:pPr>
        <w:ind w:left="0"/>
      </w:pPr>
    </w:p>
    <w:sectPr w:rsidR="00604BCD" w:rsidRPr="00785114" w:rsidSect="00604BCD">
      <w:headerReference w:type="even" r:id="rId8"/>
      <w:headerReference w:type="default" r:id="rId9"/>
      <w:footerReference w:type="even" r:id="rId10"/>
      <w:footerReference w:type="default" r:id="rId11"/>
      <w:headerReference w:type="first" r:id="rId12"/>
      <w:footerReference w:type="first" r:id="rId13"/>
      <w:pgSz w:w="14173" w:h="20013" w:code="42"/>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E2F71" w14:textId="77777777" w:rsidR="00E71268" w:rsidRPr="004B7E3B" w:rsidRDefault="00E71268" w:rsidP="001B60FF">
      <w:pPr>
        <w:spacing w:after="0" w:line="240" w:lineRule="auto"/>
      </w:pPr>
      <w:r w:rsidRPr="004B7E3B">
        <w:separator/>
      </w:r>
    </w:p>
  </w:endnote>
  <w:endnote w:type="continuationSeparator" w:id="0">
    <w:p w14:paraId="10F46E7A" w14:textId="77777777" w:rsidR="00E71268" w:rsidRPr="004B7E3B" w:rsidRDefault="00E71268" w:rsidP="001B60FF">
      <w:pPr>
        <w:spacing w:after="0" w:line="240" w:lineRule="auto"/>
      </w:pPr>
      <w:r w:rsidRPr="004B7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re Franklin Thin">
    <w:panose1 w:val="000003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EA30" w14:textId="77777777" w:rsidR="0012079C" w:rsidRPr="004B7E3B" w:rsidRDefault="00120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089"/>
      <w:gridCol w:w="4364"/>
    </w:tblGrid>
    <w:tr w:rsidR="00BD2DE5" w:rsidRPr="004B7E3B" w14:paraId="7CE0F6E3" w14:textId="77777777" w:rsidTr="00BD2DE5">
      <w:trPr>
        <w:trHeight w:val="144"/>
      </w:trPr>
      <w:tc>
        <w:tcPr>
          <w:tcW w:w="4167" w:type="dxa"/>
        </w:tcPr>
        <w:p w14:paraId="0B5CD85F" w14:textId="77777777" w:rsidR="00BD2DE5" w:rsidRPr="004B7E3B" w:rsidRDefault="00BD2DE5" w:rsidP="00BD2DE5">
          <w:pPr>
            <w:pStyle w:val="Footer"/>
            <w:jc w:val="center"/>
            <w:rPr>
              <w:sz w:val="14"/>
              <w:szCs w:val="14"/>
            </w:rPr>
          </w:pPr>
        </w:p>
      </w:tc>
      <w:tc>
        <w:tcPr>
          <w:tcW w:w="4089" w:type="dxa"/>
        </w:tcPr>
        <w:p w14:paraId="03E56033" w14:textId="77777777" w:rsidR="00BD2DE5" w:rsidRPr="004B7E3B" w:rsidRDefault="00000000" w:rsidP="00BD2DE5">
          <w:pPr>
            <w:pStyle w:val="Footer"/>
            <w:jc w:val="center"/>
            <w:rPr>
              <w:rFonts w:ascii="Libre Franklin Light" w:hAnsi="Libre Franklin Light"/>
              <w:sz w:val="12"/>
              <w:szCs w:val="12"/>
            </w:rPr>
          </w:pPr>
          <w:sdt>
            <w:sdtPr>
              <w:rPr>
                <w:rFonts w:ascii="Libre Franklin Light" w:hAnsi="Libre Franklin Light"/>
                <w:szCs w:val="18"/>
              </w:rPr>
              <w:id w:val="-1769616900"/>
              <w:docPartObj>
                <w:docPartGallery w:val="Page Numbers (Top of Page)"/>
                <w:docPartUnique/>
              </w:docPartObj>
            </w:sdtPr>
            <w:sdtContent>
              <w:r w:rsidR="00BD2DE5" w:rsidRPr="004B7E3B">
                <w:rPr>
                  <w:rFonts w:ascii="Libre Franklin Light" w:hAnsi="Libre Franklin Light"/>
                  <w:szCs w:val="18"/>
                </w:rPr>
                <w:br/>
              </w:r>
              <w:r w:rsidR="00BD2DE5" w:rsidRPr="004B7E3B">
                <w:rPr>
                  <w:rFonts w:ascii="Libre Franklin Light" w:hAnsi="Libre Franklin Light"/>
                  <w:szCs w:val="18"/>
                </w:rPr>
                <w:fldChar w:fldCharType="begin"/>
              </w:r>
              <w:r w:rsidR="00BD2DE5" w:rsidRPr="004B7E3B">
                <w:rPr>
                  <w:rFonts w:ascii="Libre Franklin Light" w:hAnsi="Libre Franklin Light"/>
                  <w:szCs w:val="18"/>
                </w:rPr>
                <w:instrText xml:space="preserve"> PAGE </w:instrText>
              </w:r>
              <w:r w:rsidR="00BD2DE5" w:rsidRPr="004B7E3B">
                <w:rPr>
                  <w:rFonts w:ascii="Libre Franklin Light" w:hAnsi="Libre Franklin Light"/>
                  <w:szCs w:val="18"/>
                </w:rPr>
                <w:fldChar w:fldCharType="separate"/>
              </w:r>
              <w:r w:rsidR="00BD2DE5" w:rsidRPr="004B7E3B">
                <w:rPr>
                  <w:rFonts w:ascii="Libre Franklin Light" w:hAnsi="Libre Franklin Light"/>
                  <w:szCs w:val="18"/>
                </w:rPr>
                <w:t>1</w:t>
              </w:r>
              <w:r w:rsidR="00BD2DE5" w:rsidRPr="004B7E3B">
                <w:rPr>
                  <w:rFonts w:ascii="Libre Franklin Light" w:hAnsi="Libre Franklin Light"/>
                  <w:szCs w:val="18"/>
                </w:rPr>
                <w:fldChar w:fldCharType="end"/>
              </w:r>
              <w:r w:rsidR="00BD2DE5" w:rsidRPr="004B7E3B">
                <w:rPr>
                  <w:rFonts w:ascii="Libre Franklin Light" w:hAnsi="Libre Franklin Light"/>
                  <w:szCs w:val="18"/>
                </w:rPr>
                <w:t xml:space="preserve"> / </w:t>
              </w:r>
              <w:r w:rsidR="00BD2DE5" w:rsidRPr="004B7E3B">
                <w:rPr>
                  <w:rFonts w:ascii="Libre Franklin Light" w:hAnsi="Libre Franklin Light"/>
                  <w:szCs w:val="18"/>
                </w:rPr>
                <w:fldChar w:fldCharType="begin"/>
              </w:r>
              <w:r w:rsidR="00BD2DE5" w:rsidRPr="004B7E3B">
                <w:rPr>
                  <w:rFonts w:ascii="Libre Franklin Light" w:hAnsi="Libre Franklin Light"/>
                  <w:szCs w:val="18"/>
                </w:rPr>
                <w:instrText xml:space="preserve"> NUMPAGES  </w:instrText>
              </w:r>
              <w:r w:rsidR="00BD2DE5" w:rsidRPr="004B7E3B">
                <w:rPr>
                  <w:rFonts w:ascii="Libre Franklin Light" w:hAnsi="Libre Franklin Light"/>
                  <w:szCs w:val="18"/>
                </w:rPr>
                <w:fldChar w:fldCharType="separate"/>
              </w:r>
              <w:r w:rsidR="00BD2DE5" w:rsidRPr="004B7E3B">
                <w:rPr>
                  <w:rFonts w:ascii="Libre Franklin Light" w:hAnsi="Libre Franklin Light"/>
                  <w:szCs w:val="18"/>
                </w:rPr>
                <w:t>4</w:t>
              </w:r>
              <w:r w:rsidR="00BD2DE5" w:rsidRPr="004B7E3B">
                <w:rPr>
                  <w:rFonts w:ascii="Libre Franklin Light" w:hAnsi="Libre Franklin Light"/>
                  <w:szCs w:val="18"/>
                </w:rPr>
                <w:fldChar w:fldCharType="end"/>
              </w:r>
            </w:sdtContent>
          </w:sdt>
        </w:p>
      </w:tc>
      <w:tc>
        <w:tcPr>
          <w:tcW w:w="4364" w:type="dxa"/>
          <w:vAlign w:val="bottom"/>
        </w:tcPr>
        <w:p w14:paraId="11A83409" w14:textId="64C370FC" w:rsidR="00BD2DE5" w:rsidRPr="004B7E3B" w:rsidRDefault="006D6901" w:rsidP="00BD2DE5">
          <w:pPr>
            <w:pStyle w:val="Footer"/>
            <w:jc w:val="right"/>
            <w:rPr>
              <w:rFonts w:ascii="Libre Franklin Light" w:hAnsi="Libre Franklin Light"/>
              <w:szCs w:val="18"/>
            </w:rPr>
          </w:pPr>
          <w:r w:rsidRPr="004B7E3B">
            <w:rPr>
              <w:rFonts w:ascii="Libre Franklin Light" w:hAnsi="Libre Franklin Light"/>
              <w:sz w:val="12"/>
              <w:szCs w:val="12"/>
            </w:rPr>
            <w:t>Laatste opslag van het document</w:t>
          </w:r>
          <w:r w:rsidR="00BD2DE5" w:rsidRPr="004B7E3B">
            <w:rPr>
              <w:rFonts w:ascii="Libre Franklin Light" w:hAnsi="Libre Franklin Light"/>
              <w:sz w:val="12"/>
              <w:szCs w:val="12"/>
            </w:rPr>
            <w:t xml:space="preserve">: </w:t>
          </w:r>
          <w:r w:rsidR="00BD2DE5" w:rsidRPr="004B7E3B">
            <w:rPr>
              <w:rFonts w:ascii="Libre Franklin Light" w:hAnsi="Libre Franklin Light"/>
              <w:sz w:val="12"/>
              <w:szCs w:val="12"/>
            </w:rPr>
            <w:fldChar w:fldCharType="begin"/>
          </w:r>
          <w:r w:rsidR="00BD2DE5" w:rsidRPr="004B7E3B">
            <w:rPr>
              <w:rFonts w:ascii="Libre Franklin Light" w:hAnsi="Libre Franklin Light"/>
              <w:sz w:val="12"/>
              <w:szCs w:val="12"/>
            </w:rPr>
            <w:instrText xml:space="preserve"> SAVEDATE  \@ "dddd d MMMM yyyy"  \* MERGEFORMAT </w:instrText>
          </w:r>
          <w:r w:rsidR="00BD2DE5" w:rsidRPr="004B7E3B">
            <w:rPr>
              <w:rFonts w:ascii="Libre Franklin Light" w:hAnsi="Libre Franklin Light"/>
              <w:sz w:val="12"/>
              <w:szCs w:val="12"/>
            </w:rPr>
            <w:fldChar w:fldCharType="separate"/>
          </w:r>
          <w:r w:rsidR="00646972">
            <w:rPr>
              <w:rFonts w:ascii="Libre Franklin Light" w:hAnsi="Libre Franklin Light"/>
              <w:noProof/>
              <w:sz w:val="12"/>
              <w:szCs w:val="12"/>
            </w:rPr>
            <w:t>vrijdag 16 oktober 2026</w:t>
          </w:r>
          <w:r w:rsidR="00BD2DE5" w:rsidRPr="004B7E3B">
            <w:rPr>
              <w:rFonts w:ascii="Libre Franklin Light" w:hAnsi="Libre Franklin Light"/>
              <w:sz w:val="12"/>
              <w:szCs w:val="12"/>
            </w:rPr>
            <w:fldChar w:fldCharType="end"/>
          </w:r>
        </w:p>
      </w:tc>
    </w:tr>
  </w:tbl>
  <w:p w14:paraId="5D6C5674" w14:textId="77777777" w:rsidR="00372A59" w:rsidRPr="004B7E3B" w:rsidRDefault="00372A59" w:rsidP="00BD2DE5">
    <w:pPr>
      <w:pStyle w:val="Footer"/>
      <w:spacing w:before="120"/>
      <w:ind w:left="0"/>
      <w:rPr>
        <w:rFonts w:ascii="Libre Franklin Light" w:hAnsi="Libre Franklin Light"/>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883B" w14:textId="77777777" w:rsidR="0012079C" w:rsidRPr="004B7E3B" w:rsidRDefault="00120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2F0E" w14:textId="77777777" w:rsidR="00E71268" w:rsidRPr="004B7E3B" w:rsidRDefault="00E71268" w:rsidP="001B60FF">
      <w:pPr>
        <w:spacing w:after="0" w:line="240" w:lineRule="auto"/>
      </w:pPr>
      <w:r w:rsidRPr="004B7E3B">
        <w:separator/>
      </w:r>
    </w:p>
  </w:footnote>
  <w:footnote w:type="continuationSeparator" w:id="0">
    <w:p w14:paraId="60DA7380" w14:textId="77777777" w:rsidR="00E71268" w:rsidRPr="004B7E3B" w:rsidRDefault="00E71268" w:rsidP="001B60FF">
      <w:pPr>
        <w:spacing w:after="0" w:line="240" w:lineRule="auto"/>
      </w:pPr>
      <w:r w:rsidRPr="004B7E3B">
        <w:continuationSeparator/>
      </w:r>
    </w:p>
  </w:footnote>
  <w:footnote w:id="1">
    <w:p w14:paraId="6718402B" w14:textId="08756362" w:rsidR="00516D9D" w:rsidRPr="004B7E3B" w:rsidRDefault="00516D9D">
      <w:pPr>
        <w:pStyle w:val="FootnoteText"/>
        <w:rPr>
          <w:rStyle w:val="FootnoteReference"/>
          <w:szCs w:val="16"/>
        </w:rPr>
      </w:pPr>
      <w:r w:rsidRPr="004B7E3B">
        <w:rPr>
          <w:rStyle w:val="FootnoteReference"/>
          <w:szCs w:val="16"/>
        </w:rPr>
        <w:footnoteRef/>
      </w:r>
      <w:r w:rsidRPr="004B7E3B">
        <w:rPr>
          <w:szCs w:val="16"/>
        </w:rPr>
        <w:t xml:space="preserve"> </w:t>
      </w:r>
      <w:r w:rsidR="00EB0832" w:rsidRPr="004B7E3B">
        <w:rPr>
          <w:szCs w:val="16"/>
        </w:rPr>
        <w:t xml:space="preserve">Artikelen 7, 8 en 9 van het </w:t>
      </w:r>
      <w:hyperlink r:id="rId1" w:history="1">
        <w:r w:rsidR="00EB0832" w:rsidRPr="004B7E3B">
          <w:rPr>
            <w:rStyle w:val="Hyperlink"/>
            <w:szCs w:val="16"/>
            <w:u w:val="none"/>
          </w:rPr>
          <w:t>Koninklijk besluit van 8 mei 2018</w:t>
        </w:r>
      </w:hyperlink>
      <w:r w:rsidR="00EB0832" w:rsidRPr="004B7E3B">
        <w:t xml:space="preserve"> </w:t>
      </w:r>
      <w:r w:rsidR="00EB0832" w:rsidRPr="004B7E3B">
        <w:rPr>
          <w:i/>
          <w:iCs/>
          <w:szCs w:val="16"/>
        </w:rPr>
        <w:t>betreffende de aangiften van de plaatsing en het gebruik van bewakingscamera</w:t>
      </w:r>
      <w:r w:rsidR="001F65ED" w:rsidRPr="004B7E3B">
        <w:rPr>
          <w:i/>
          <w:iCs/>
          <w:szCs w:val="16"/>
        </w:rPr>
        <w:t>’</w:t>
      </w:r>
      <w:r w:rsidR="00EB0832" w:rsidRPr="004B7E3B">
        <w:rPr>
          <w:i/>
          <w:iCs/>
          <w:szCs w:val="16"/>
        </w:rPr>
        <w:t>s en betreffende het register van de beeldverwerkingsactiviteiten van bewakingscamera</w:t>
      </w:r>
      <w:r w:rsidR="001F65ED" w:rsidRPr="004B7E3B">
        <w:rPr>
          <w:i/>
          <w:iCs/>
          <w:szCs w:val="16"/>
        </w:rPr>
        <w:t>’</w:t>
      </w:r>
      <w:r w:rsidR="00EB0832" w:rsidRPr="004B7E3B">
        <w:rPr>
          <w:i/>
          <w:iCs/>
          <w:szCs w:val="16"/>
        </w:rPr>
        <w:t>s</w:t>
      </w:r>
      <w:r w:rsidR="00604BCD" w:rsidRPr="004B7E3B">
        <w:rPr>
          <w:szCs w:val="16"/>
        </w:rPr>
        <w:t>.</w:t>
      </w:r>
    </w:p>
  </w:footnote>
  <w:footnote w:id="2">
    <w:p w14:paraId="2862A071" w14:textId="5E8AEF1C" w:rsidR="00507F48" w:rsidRPr="004B7E3B" w:rsidRDefault="00507F48">
      <w:pPr>
        <w:pStyle w:val="FootnoteText"/>
      </w:pPr>
      <w:r w:rsidRPr="004B7E3B">
        <w:rPr>
          <w:rStyle w:val="FootnoteReference"/>
          <w:szCs w:val="16"/>
        </w:rPr>
        <w:footnoteRef/>
      </w:r>
      <w:r w:rsidRPr="004B7E3B">
        <w:rPr>
          <w:rStyle w:val="FootnoteReference"/>
          <w:szCs w:val="16"/>
        </w:rPr>
        <w:t xml:space="preserve"> </w:t>
      </w:r>
      <w:r w:rsidR="00EB0832" w:rsidRPr="004B7E3B">
        <w:rPr>
          <w:szCs w:val="16"/>
        </w:rPr>
        <w:t xml:space="preserve">Artikel 2, 5° van de </w:t>
      </w:r>
      <w:hyperlink r:id="rId2" w:history="1">
        <w:r w:rsidR="00EB0832" w:rsidRPr="004B7E3B">
          <w:rPr>
            <w:color w:val="0563C1"/>
            <w:szCs w:val="16"/>
          </w:rPr>
          <w:t>Wet van 21 maart 2007</w:t>
        </w:r>
      </w:hyperlink>
      <w:r w:rsidR="00EB0832" w:rsidRPr="004B7E3B">
        <w:rPr>
          <w:rStyle w:val="Hyperlink"/>
          <w:u w:val="none"/>
        </w:rPr>
        <w:t xml:space="preserve"> </w:t>
      </w:r>
      <w:r w:rsidR="00EB0832" w:rsidRPr="004B7E3B">
        <w:rPr>
          <w:i/>
          <w:iCs/>
          <w:szCs w:val="16"/>
        </w:rPr>
        <w:t>tot regeling van de plaatsing en het gebruik van bewakingscamera</w:t>
      </w:r>
      <w:r w:rsidR="001F65ED" w:rsidRPr="004B7E3B">
        <w:rPr>
          <w:i/>
          <w:iCs/>
          <w:szCs w:val="16"/>
        </w:rPr>
        <w:t>’</w:t>
      </w:r>
      <w:r w:rsidR="00EB0832" w:rsidRPr="004B7E3B">
        <w:rPr>
          <w:i/>
          <w:iCs/>
          <w:szCs w:val="16"/>
        </w:rPr>
        <w:t>s.</w:t>
      </w:r>
    </w:p>
  </w:footnote>
  <w:footnote w:id="3">
    <w:p w14:paraId="6AB1DB53" w14:textId="651AA193" w:rsidR="00E420C5" w:rsidRPr="004B7E3B" w:rsidRDefault="00E420C5" w:rsidP="00E420C5">
      <w:pPr>
        <w:pStyle w:val="FootnoteText"/>
        <w:rPr>
          <w:szCs w:val="16"/>
        </w:rPr>
      </w:pPr>
      <w:r w:rsidRPr="004B7E3B">
        <w:rPr>
          <w:rStyle w:val="FootnoteReference"/>
          <w:szCs w:val="16"/>
        </w:rPr>
        <w:footnoteRef/>
      </w:r>
      <w:r w:rsidRPr="004B7E3B">
        <w:rPr>
          <w:szCs w:val="16"/>
        </w:rPr>
        <w:t xml:space="preserve"> </w:t>
      </w:r>
      <w:r w:rsidR="006F7EC3" w:rsidRPr="004B7E3B">
        <w:rPr>
          <w:szCs w:val="16"/>
        </w:rPr>
        <w:t>Artikelen 2 en 7/3 van de Wet van 21 maart 2007; artikelen 2 t.e.m. 6, en 8 van het Koninklijk besluit van 8 mei 2018. Zie eveneens de thematische pagina op de website van de Gegevensbeschermingsautoriteit</w:t>
      </w:r>
      <w:r w:rsidR="00EB0832" w:rsidRPr="004B7E3B">
        <w:rPr>
          <w:szCs w:val="16"/>
        </w:rPr>
        <w:t xml:space="preserve">: </w:t>
      </w:r>
      <w:hyperlink r:id="rId3" w:history="1">
        <w:r w:rsidR="00EB0832" w:rsidRPr="004B7E3B">
          <w:rPr>
            <w:rStyle w:val="Hyperlink"/>
            <w:szCs w:val="16"/>
            <w:u w:val="none"/>
          </w:rPr>
          <w:t>https://www.gegevensbeschermingsautoriteit.be/burger/thema-s/camera-s-en-uw-privacy/bewakingscamera-s</w:t>
        </w:r>
      </w:hyperlink>
      <w:r w:rsidRPr="004B7E3B">
        <w:rPr>
          <w:szCs w:val="16"/>
        </w:rPr>
        <w:t>.</w:t>
      </w:r>
    </w:p>
  </w:footnote>
  <w:footnote w:id="4">
    <w:p w14:paraId="4437FBE8" w14:textId="7989E5CF" w:rsidR="00F52D29" w:rsidRPr="004B7E3B" w:rsidRDefault="00F52D29" w:rsidP="00F52D29">
      <w:pPr>
        <w:pStyle w:val="FootnoteText"/>
        <w:rPr>
          <w:szCs w:val="16"/>
        </w:rPr>
      </w:pPr>
      <w:r w:rsidRPr="004B7E3B">
        <w:rPr>
          <w:rStyle w:val="FootnoteReference"/>
          <w:szCs w:val="16"/>
        </w:rPr>
        <w:footnoteRef/>
      </w:r>
      <w:r w:rsidRPr="004B7E3B">
        <w:rPr>
          <w:szCs w:val="16"/>
        </w:rPr>
        <w:t xml:space="preserve"> </w:t>
      </w:r>
      <w:hyperlink r:id="rId4" w:history="1">
        <w:r w:rsidR="0083189A" w:rsidRPr="004B7E3B">
          <w:rPr>
            <w:rStyle w:val="Hyperlink"/>
            <w:szCs w:val="16"/>
            <w:u w:val="none"/>
          </w:rPr>
          <w:t>https://www.aangiftecamera.be/</w:t>
        </w:r>
      </w:hyperlink>
      <w:r w:rsidRPr="004B7E3B">
        <w:rPr>
          <w:szCs w:val="16"/>
        </w:rPr>
        <w:t>.</w:t>
      </w:r>
    </w:p>
  </w:footnote>
  <w:footnote w:id="5">
    <w:p w14:paraId="3E90614E" w14:textId="093DD1E5" w:rsidR="004B7E3B" w:rsidRPr="004B7E3B" w:rsidRDefault="004B7E3B">
      <w:pPr>
        <w:pStyle w:val="FootnoteText"/>
      </w:pPr>
      <w:r w:rsidRPr="004B7E3B">
        <w:rPr>
          <w:rStyle w:val="FootnoteReference"/>
        </w:rPr>
        <w:footnoteRef/>
      </w:r>
      <w:r w:rsidRPr="004B7E3B">
        <w:t xml:space="preserve"> Artikelen 3, 7/2, 7/3 e</w:t>
      </w:r>
      <w:r>
        <w:t>n</w:t>
      </w:r>
      <w:r w:rsidRPr="004B7E3B">
        <w:t xml:space="preserve"> 9 </w:t>
      </w:r>
      <w:r w:rsidR="002963E8" w:rsidRPr="002963E8">
        <w:t>van de Wet van 21 maart 2007</w:t>
      </w:r>
      <w:r w:rsidRPr="004B7E3B">
        <w:t xml:space="preserve">; </w:t>
      </w:r>
      <w:r>
        <w:t xml:space="preserve">artikelen </w:t>
      </w:r>
      <w:r w:rsidRPr="004B7E3B">
        <w:t>5, 7 e</w:t>
      </w:r>
      <w:r>
        <w:t>n</w:t>
      </w:r>
      <w:r w:rsidRPr="004B7E3B">
        <w:t xml:space="preserve"> 8 </w:t>
      </w:r>
      <w:r w:rsidR="002963E8" w:rsidRPr="002963E8">
        <w:t>van het Koninklijk besluit van 8 mei 2018</w:t>
      </w:r>
      <w:r w:rsidRPr="004B7E3B">
        <w:t xml:space="preserve">; </w:t>
      </w:r>
      <w:r w:rsidR="002963E8" w:rsidRPr="004B7E3B">
        <w:t>artikelen</w:t>
      </w:r>
      <w:r w:rsidRPr="004B7E3B">
        <w:t xml:space="preserve"> 1 </w:t>
      </w:r>
      <w:r w:rsidR="002963E8">
        <w:t>t.e.m.</w:t>
      </w:r>
      <w:r w:rsidRPr="004B7E3B">
        <w:t xml:space="preserve"> 5 </w:t>
      </w:r>
      <w:r w:rsidR="002963E8" w:rsidRPr="00192758">
        <w:t xml:space="preserve">van het </w:t>
      </w:r>
      <w:hyperlink r:id="rId5" w:history="1">
        <w:r w:rsidR="002963E8" w:rsidRPr="00192758">
          <w:rPr>
            <w:rStyle w:val="Hyperlink"/>
            <w:u w:val="none"/>
          </w:rPr>
          <w:t>Koninklijk besluit van 10 februari 2008</w:t>
        </w:r>
      </w:hyperlink>
      <w:r w:rsidR="002963E8" w:rsidRPr="00192758">
        <w:t xml:space="preserve"> </w:t>
      </w:r>
      <w:r w:rsidR="002963E8" w:rsidRPr="00192758">
        <w:rPr>
          <w:i/>
          <w:iCs/>
        </w:rPr>
        <w:t>tot vaststelling van de wijze waarop wordt aangegeven dat er camerabewaking plaatsvindt</w:t>
      </w:r>
      <w:r w:rsidR="002963E8" w:rsidRPr="00192758">
        <w:t xml:space="preserve"> ; artikel 13 van de </w:t>
      </w:r>
      <w:hyperlink r:id="rId6" w:anchor="art_13" w:history="1">
        <w:r w:rsidR="002963E8" w:rsidRPr="00192758">
          <w:rPr>
            <w:rStyle w:val="Hyperlink"/>
            <w:u w:val="none"/>
          </w:rPr>
          <w:t>Algemene Verordening Gegevensbescherming</w:t>
        </w:r>
      </w:hyperlink>
      <w:r w:rsidR="002963E8" w:rsidRPr="00192758">
        <w:t>.</w:t>
      </w:r>
    </w:p>
  </w:footnote>
  <w:footnote w:id="6">
    <w:p w14:paraId="6C8CECF6" w14:textId="2D1A85F3" w:rsidR="004B7E3B" w:rsidRPr="004B7E3B" w:rsidRDefault="004B7E3B">
      <w:pPr>
        <w:pStyle w:val="FootnoteText"/>
        <w:rPr>
          <w:lang w:val="fr-BE"/>
        </w:rPr>
      </w:pPr>
      <w:r w:rsidRPr="004B7E3B">
        <w:rPr>
          <w:rStyle w:val="FootnoteReference"/>
        </w:rPr>
        <w:footnoteRef/>
      </w:r>
      <w:r w:rsidRPr="004B7E3B">
        <w:t xml:space="preserve"> </w:t>
      </w:r>
      <w:r w:rsidR="0040698D" w:rsidRPr="0040698D">
        <w:t>Artikel 7, 7° van het Koninklijk besluit van 8 mei 2018; artikelen 25 en 32 van de Algemene Verordening Gegevensbescherming</w:t>
      </w:r>
      <w:r w:rsidR="0040698D">
        <w:t>.</w:t>
      </w:r>
    </w:p>
  </w:footnote>
  <w:footnote w:id="7">
    <w:p w14:paraId="52AF0CE5" w14:textId="1A7094F0" w:rsidR="0040698D" w:rsidRPr="0040698D" w:rsidRDefault="0040698D">
      <w:pPr>
        <w:pStyle w:val="FootnoteText"/>
        <w:rPr>
          <w:lang w:val="fr-BE"/>
        </w:rPr>
      </w:pPr>
      <w:r>
        <w:rPr>
          <w:rStyle w:val="FootnoteReference"/>
        </w:rPr>
        <w:footnoteRef/>
      </w:r>
      <w:r>
        <w:t xml:space="preserve"> </w:t>
      </w:r>
      <w:r w:rsidRPr="0040698D">
        <w:t>Artikel 9 van het Koninklijk besluit van 8 mei 2018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B0D47" w14:textId="77777777" w:rsidR="0012079C" w:rsidRPr="004B7E3B" w:rsidRDefault="00120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274"/>
      <w:gridCol w:w="2126"/>
      <w:gridCol w:w="5220"/>
    </w:tblGrid>
    <w:tr w:rsidR="00623345" w:rsidRPr="004B7E3B" w14:paraId="17B967BA" w14:textId="77777777" w:rsidTr="00623345">
      <w:tc>
        <w:tcPr>
          <w:tcW w:w="5274" w:type="dxa"/>
        </w:tcPr>
        <w:p w14:paraId="05E1C715" w14:textId="77777777" w:rsidR="00623345" w:rsidRPr="004B7E3B" w:rsidRDefault="005C2FCC" w:rsidP="0012079C">
          <w:pPr>
            <w:pStyle w:val="Header"/>
            <w:tabs>
              <w:tab w:val="clear" w:pos="9072"/>
              <w:tab w:val="right" w:pos="7655"/>
            </w:tabs>
            <w:ind w:left="0"/>
            <w:rPr>
              <w:smallCaps/>
              <w:color w:val="000000" w:themeColor="text1"/>
              <w:sz w:val="16"/>
              <w:szCs w:val="20"/>
            </w:rPr>
          </w:pPr>
          <w:bookmarkStart w:id="3" w:name="_Hlk206769588"/>
          <w:r w:rsidRPr="004B7E3B">
            <w:rPr>
              <w:smallCaps/>
              <w:color w:val="000000" w:themeColor="text1"/>
              <w:sz w:val="16"/>
              <w:szCs w:val="20"/>
            </w:rPr>
            <w:t>Register van beeldverwerkingsactiviteiten van bewakingscamera's</w:t>
          </w:r>
        </w:p>
      </w:tc>
      <w:tc>
        <w:tcPr>
          <w:tcW w:w="2126" w:type="dxa"/>
        </w:tcPr>
        <w:p w14:paraId="419F1A11" w14:textId="77777777" w:rsidR="00623345" w:rsidRPr="004B7E3B" w:rsidRDefault="00EE61B8" w:rsidP="00623345">
          <w:pPr>
            <w:pStyle w:val="Header"/>
            <w:tabs>
              <w:tab w:val="clear" w:pos="9072"/>
              <w:tab w:val="right" w:pos="7655"/>
            </w:tabs>
            <w:ind w:left="0"/>
            <w:jc w:val="center"/>
            <w:rPr>
              <w:rFonts w:ascii="Libre Franklin ExtraLight" w:hAnsi="Libre Franklin ExtraLight"/>
              <w:color w:val="000000" w:themeColor="text1"/>
              <w:sz w:val="14"/>
              <w:szCs w:val="14"/>
            </w:rPr>
          </w:pPr>
          <w:r w:rsidRPr="004B7E3B">
            <w:rPr>
              <w:rFonts w:ascii="Libre Franklin ExtraLight" w:hAnsi="Libre Franklin ExtraLight"/>
              <w:color w:val="000000" w:themeColor="text1"/>
              <w:sz w:val="14"/>
              <w:szCs w:val="14"/>
            </w:rPr>
            <w:t>Versie d.d.</w:t>
          </w:r>
          <w:r w:rsidR="005E2953" w:rsidRPr="004B7E3B">
            <w:rPr>
              <w:rFonts w:ascii="Libre Franklin ExtraLight" w:hAnsi="Libre Franklin ExtraLight"/>
              <w:color w:val="000000" w:themeColor="text1"/>
              <w:sz w:val="14"/>
              <w:szCs w:val="14"/>
            </w:rPr>
            <w:t xml:space="preserve"> </w:t>
          </w:r>
          <w:r w:rsidR="00623345" w:rsidRPr="004B7E3B">
            <w:rPr>
              <w:rFonts w:ascii="Libre Franklin ExtraLight" w:hAnsi="Libre Franklin ExtraLight"/>
              <w:color w:val="000000" w:themeColor="text1"/>
              <w:sz w:val="14"/>
              <w:szCs w:val="14"/>
            </w:rPr>
            <w:fldChar w:fldCharType="begin"/>
          </w:r>
          <w:r w:rsidR="00623345" w:rsidRPr="004B7E3B">
            <w:rPr>
              <w:rFonts w:ascii="Libre Franklin ExtraLight" w:hAnsi="Libre Franklin ExtraLight"/>
              <w:color w:val="000000" w:themeColor="text1"/>
              <w:sz w:val="14"/>
              <w:szCs w:val="14"/>
            </w:rPr>
            <w:instrText xml:space="preserve"> REF Derniière_màj_registre  \* MERGEFORMAT </w:instrText>
          </w:r>
          <w:r w:rsidR="00623345" w:rsidRPr="004B7E3B">
            <w:rPr>
              <w:rFonts w:ascii="Libre Franklin ExtraLight" w:hAnsi="Libre Franklin ExtraLight"/>
              <w:color w:val="000000" w:themeColor="text1"/>
              <w:sz w:val="14"/>
              <w:szCs w:val="14"/>
            </w:rPr>
            <w:fldChar w:fldCharType="separate"/>
          </w:r>
          <w:sdt>
            <w:sdtPr>
              <w:rPr>
                <w:rFonts w:ascii="Libre Franklin ExtraLight" w:hAnsi="Libre Franklin ExtraLight"/>
                <w:color w:val="000000" w:themeColor="text1"/>
                <w:sz w:val="14"/>
                <w:szCs w:val="14"/>
              </w:rPr>
              <w:alias w:val="Datum laatste aanpassing aan het register"/>
              <w:tag w:val="Datum laatste aanpassing aan het register"/>
              <w:id w:val="-918941725"/>
              <w:placeholder>
                <w:docPart w:val="5A574725992D44679726794ECB804ED2"/>
              </w:placeholder>
              <w:showingPlcHdr/>
              <w:date w:fullDate="2024-09-13T00:00:00Z">
                <w:dateFormat w:val="d MMMM yyyy"/>
                <w:lid w:val="nl-BE"/>
                <w:storeMappedDataAs w:val="date"/>
                <w:calendar w:val="gregorian"/>
              </w:date>
            </w:sdtPr>
            <w:sdtContent>
              <w:r w:rsidR="0038453B" w:rsidRPr="004B7E3B">
                <w:rPr>
                  <w:rStyle w:val="PlaceholderText"/>
                  <w:rFonts w:ascii="Libre Franklin ExtraLight" w:hAnsi="Libre Franklin ExtraLight"/>
                  <w:i/>
                  <w:iCs/>
                  <w:color w:val="000000" w:themeColor="text1"/>
                  <w:sz w:val="14"/>
                  <w:szCs w:val="14"/>
                </w:rPr>
                <w:t>Voeg datum in</w:t>
              </w:r>
              <w:r w:rsidR="0038453B" w:rsidRPr="004B7E3B">
                <w:rPr>
                  <w:rStyle w:val="PlaceholderText"/>
                  <w:rFonts w:ascii="Libre Franklin ExtraLight" w:hAnsi="Libre Franklin ExtraLight"/>
                  <w:color w:val="000000" w:themeColor="text1"/>
                  <w:sz w:val="14"/>
                  <w:szCs w:val="14"/>
                </w:rPr>
                <w:t>.</w:t>
              </w:r>
            </w:sdtContent>
          </w:sdt>
          <w:r w:rsidR="00623345" w:rsidRPr="004B7E3B">
            <w:rPr>
              <w:rFonts w:ascii="Libre Franklin ExtraLight" w:hAnsi="Libre Franklin ExtraLight"/>
              <w:color w:val="000000" w:themeColor="text1"/>
              <w:sz w:val="14"/>
              <w:szCs w:val="14"/>
            </w:rPr>
            <w:fldChar w:fldCharType="end"/>
          </w:r>
        </w:p>
      </w:tc>
      <w:tc>
        <w:tcPr>
          <w:tcW w:w="5220" w:type="dxa"/>
        </w:tcPr>
        <w:p w14:paraId="0FB7C2D0" w14:textId="77777777" w:rsidR="00623345" w:rsidRPr="004B7E3B" w:rsidRDefault="005C2FCC" w:rsidP="0012079C">
          <w:pPr>
            <w:pStyle w:val="Header"/>
            <w:tabs>
              <w:tab w:val="clear" w:pos="9072"/>
              <w:tab w:val="right" w:pos="7655"/>
            </w:tabs>
            <w:ind w:left="0"/>
            <w:jc w:val="right"/>
            <w:rPr>
              <w:rFonts w:ascii="Libre Franklin ExtraLight" w:hAnsi="Libre Franklin ExtraLight"/>
              <w:color w:val="000000" w:themeColor="text1"/>
              <w:sz w:val="14"/>
              <w:szCs w:val="18"/>
            </w:rPr>
          </w:pPr>
          <w:r w:rsidRPr="004B7E3B">
            <w:rPr>
              <w:rFonts w:ascii="Libre Franklin ExtraLight" w:hAnsi="Libre Franklin ExtraLight"/>
              <w:smallCaps/>
              <w:color w:val="000000" w:themeColor="text1"/>
              <w:sz w:val="14"/>
              <w:szCs w:val="18"/>
            </w:rPr>
            <w:t>Mobiele</w:t>
          </w:r>
          <w:r w:rsidRPr="004B7E3B">
            <w:rPr>
              <w:rFonts w:ascii="Libre Franklin ExtraLight" w:hAnsi="Libre Franklin ExtraLight"/>
              <w:color w:val="000000" w:themeColor="text1"/>
              <w:sz w:val="14"/>
              <w:szCs w:val="18"/>
            </w:rPr>
            <w:t xml:space="preserve"> camera’s in een </w:t>
          </w:r>
          <w:r w:rsidRPr="004B7E3B">
            <w:rPr>
              <w:rFonts w:ascii="Libre Franklin ExtraLight" w:hAnsi="Libre Franklin ExtraLight"/>
              <w:smallCaps/>
              <w:color w:val="000000" w:themeColor="text1"/>
              <w:sz w:val="14"/>
              <w:szCs w:val="18"/>
            </w:rPr>
            <w:t>besloten (niet) publiek toegankelijke plaats</w:t>
          </w:r>
        </w:p>
      </w:tc>
    </w:tr>
  </w:tbl>
  <w:bookmarkEnd w:id="3"/>
  <w:p w14:paraId="3ECD0CF5" w14:textId="2C8EE3D9" w:rsidR="00516D9D" w:rsidRPr="004B7E3B" w:rsidRDefault="0012079C" w:rsidP="00462F69">
    <w:pPr>
      <w:pStyle w:val="Header"/>
      <w:tabs>
        <w:tab w:val="clear" w:pos="9072"/>
        <w:tab w:val="right" w:pos="7655"/>
      </w:tabs>
      <w:ind w:left="0"/>
      <w:rPr>
        <w:rFonts w:ascii="Libre Franklin ExtraLight" w:hAnsi="Libre Franklin ExtraLight"/>
        <w:sz w:val="16"/>
        <w:szCs w:val="20"/>
      </w:rPr>
    </w:pPr>
    <w:r w:rsidRPr="004B7E3B">
      <w:rPr>
        <w:rFonts w:ascii="Libre Franklin ExtraLight" w:hAnsi="Libre Franklin ExtraLight"/>
        <w:sz w:val="16"/>
        <w:szCs w:val="20"/>
      </w:rPr>
      <w:tab/>
    </w:r>
  </w:p>
  <w:p w14:paraId="5B76EA4B" w14:textId="77777777" w:rsidR="00516D9D" w:rsidRPr="004B7E3B" w:rsidRDefault="00516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D7F4" w14:textId="77777777" w:rsidR="0012079C" w:rsidRPr="004B7E3B" w:rsidRDefault="00120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4D1"/>
    <w:multiLevelType w:val="hybridMultilevel"/>
    <w:tmpl w:val="31480736"/>
    <w:lvl w:ilvl="0" w:tplc="7CECC72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7B629BD"/>
    <w:multiLevelType w:val="hybridMultilevel"/>
    <w:tmpl w:val="314807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0235A4"/>
    <w:multiLevelType w:val="hybridMultilevel"/>
    <w:tmpl w:val="670CCBC2"/>
    <w:lvl w:ilvl="0" w:tplc="7BD87248">
      <w:start w:val="1"/>
      <w:numFmt w:val="decimal"/>
      <w:lvlText w:val="%1°"/>
      <w:lvlJc w:val="left"/>
      <w:pPr>
        <w:ind w:left="720" w:hanging="360"/>
      </w:pPr>
      <w:rPr>
        <w:rFonts w:ascii="Libre Franklin Thin" w:hAnsi="Libre Franklin Thin" w:hint="default"/>
        <w:i/>
        <w:iCs/>
        <w:color w:val="767171" w:themeColor="background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5101992">
    <w:abstractNumId w:val="0"/>
  </w:num>
  <w:num w:numId="2" w16cid:durableId="1641887102">
    <w:abstractNumId w:val="1"/>
  </w:num>
  <w:num w:numId="3" w16cid:durableId="58596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isplayBackgroundShape/>
  <w:proofState w:spelling="clean"/>
  <w:attachedTemplate r:id="rId1"/>
  <w:documentProtection w:edit="forms"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3B"/>
    <w:rsid w:val="000012F9"/>
    <w:rsid w:val="00003AC2"/>
    <w:rsid w:val="000076CE"/>
    <w:rsid w:val="000077BD"/>
    <w:rsid w:val="00010238"/>
    <w:rsid w:val="00013376"/>
    <w:rsid w:val="00013AE1"/>
    <w:rsid w:val="000148F3"/>
    <w:rsid w:val="00023921"/>
    <w:rsid w:val="00025ECA"/>
    <w:rsid w:val="00031CDB"/>
    <w:rsid w:val="000400F2"/>
    <w:rsid w:val="000417EC"/>
    <w:rsid w:val="0005013F"/>
    <w:rsid w:val="000503C7"/>
    <w:rsid w:val="00054B69"/>
    <w:rsid w:val="000560AC"/>
    <w:rsid w:val="0006333A"/>
    <w:rsid w:val="00063D97"/>
    <w:rsid w:val="00073D8B"/>
    <w:rsid w:val="00074F45"/>
    <w:rsid w:val="0008455A"/>
    <w:rsid w:val="00095D17"/>
    <w:rsid w:val="0009702B"/>
    <w:rsid w:val="000A250F"/>
    <w:rsid w:val="000A5895"/>
    <w:rsid w:val="000B13DD"/>
    <w:rsid w:val="000B2601"/>
    <w:rsid w:val="000B3BA9"/>
    <w:rsid w:val="000B598A"/>
    <w:rsid w:val="000C215A"/>
    <w:rsid w:val="000E241A"/>
    <w:rsid w:val="000E2823"/>
    <w:rsid w:val="000E2ED3"/>
    <w:rsid w:val="000E4FAA"/>
    <w:rsid w:val="000F218B"/>
    <w:rsid w:val="000F6769"/>
    <w:rsid w:val="001038E6"/>
    <w:rsid w:val="00103F0D"/>
    <w:rsid w:val="00104A9E"/>
    <w:rsid w:val="001059ED"/>
    <w:rsid w:val="00114E64"/>
    <w:rsid w:val="0012079C"/>
    <w:rsid w:val="00133787"/>
    <w:rsid w:val="00133EF8"/>
    <w:rsid w:val="00136E6C"/>
    <w:rsid w:val="00151EBE"/>
    <w:rsid w:val="00161597"/>
    <w:rsid w:val="001645D7"/>
    <w:rsid w:val="00166950"/>
    <w:rsid w:val="00172D9D"/>
    <w:rsid w:val="00181675"/>
    <w:rsid w:val="0018289D"/>
    <w:rsid w:val="00182CBD"/>
    <w:rsid w:val="001842D3"/>
    <w:rsid w:val="001849A1"/>
    <w:rsid w:val="0019090D"/>
    <w:rsid w:val="001911FA"/>
    <w:rsid w:val="0019187F"/>
    <w:rsid w:val="00191B5C"/>
    <w:rsid w:val="00194F92"/>
    <w:rsid w:val="001A0729"/>
    <w:rsid w:val="001A2795"/>
    <w:rsid w:val="001A377A"/>
    <w:rsid w:val="001A3851"/>
    <w:rsid w:val="001A4660"/>
    <w:rsid w:val="001A5891"/>
    <w:rsid w:val="001A658C"/>
    <w:rsid w:val="001B1EB3"/>
    <w:rsid w:val="001B60FF"/>
    <w:rsid w:val="001C1B7C"/>
    <w:rsid w:val="001C4A46"/>
    <w:rsid w:val="001C6782"/>
    <w:rsid w:val="001E75D7"/>
    <w:rsid w:val="001F3057"/>
    <w:rsid w:val="001F65ED"/>
    <w:rsid w:val="00201F3A"/>
    <w:rsid w:val="002037BD"/>
    <w:rsid w:val="002138D9"/>
    <w:rsid w:val="002146F9"/>
    <w:rsid w:val="00226044"/>
    <w:rsid w:val="00245B63"/>
    <w:rsid w:val="0025758C"/>
    <w:rsid w:val="00270912"/>
    <w:rsid w:val="00273A54"/>
    <w:rsid w:val="002778A6"/>
    <w:rsid w:val="00294913"/>
    <w:rsid w:val="002963E8"/>
    <w:rsid w:val="002A1D36"/>
    <w:rsid w:val="002A3504"/>
    <w:rsid w:val="002A43B9"/>
    <w:rsid w:val="002A4422"/>
    <w:rsid w:val="002A5DA3"/>
    <w:rsid w:val="002B488A"/>
    <w:rsid w:val="002C17D5"/>
    <w:rsid w:val="002C4C5B"/>
    <w:rsid w:val="002C6A35"/>
    <w:rsid w:val="002C7458"/>
    <w:rsid w:val="002D006C"/>
    <w:rsid w:val="002D18B7"/>
    <w:rsid w:val="002E3DE3"/>
    <w:rsid w:val="002E5FFF"/>
    <w:rsid w:val="002E726D"/>
    <w:rsid w:val="002F359C"/>
    <w:rsid w:val="002F3E85"/>
    <w:rsid w:val="002F40C5"/>
    <w:rsid w:val="002F4EBF"/>
    <w:rsid w:val="002F7776"/>
    <w:rsid w:val="00302EF5"/>
    <w:rsid w:val="00311F07"/>
    <w:rsid w:val="00316D9E"/>
    <w:rsid w:val="00321B13"/>
    <w:rsid w:val="00321CF3"/>
    <w:rsid w:val="003334A9"/>
    <w:rsid w:val="00336A03"/>
    <w:rsid w:val="00337045"/>
    <w:rsid w:val="003416B6"/>
    <w:rsid w:val="003603D9"/>
    <w:rsid w:val="00372A59"/>
    <w:rsid w:val="00377675"/>
    <w:rsid w:val="0038453B"/>
    <w:rsid w:val="003848B1"/>
    <w:rsid w:val="003861AF"/>
    <w:rsid w:val="00387C09"/>
    <w:rsid w:val="00391E5B"/>
    <w:rsid w:val="003A1B66"/>
    <w:rsid w:val="003A2931"/>
    <w:rsid w:val="003B3E98"/>
    <w:rsid w:val="003C23E0"/>
    <w:rsid w:val="003C31BE"/>
    <w:rsid w:val="003D7315"/>
    <w:rsid w:val="003E391A"/>
    <w:rsid w:val="003E5883"/>
    <w:rsid w:val="003F17A1"/>
    <w:rsid w:val="003F31AD"/>
    <w:rsid w:val="003F4AF5"/>
    <w:rsid w:val="003F5461"/>
    <w:rsid w:val="00400F00"/>
    <w:rsid w:val="004058CD"/>
    <w:rsid w:val="0040698D"/>
    <w:rsid w:val="00414B98"/>
    <w:rsid w:val="00430742"/>
    <w:rsid w:val="00435268"/>
    <w:rsid w:val="00450F4F"/>
    <w:rsid w:val="00454711"/>
    <w:rsid w:val="00462F69"/>
    <w:rsid w:val="004652C2"/>
    <w:rsid w:val="00466BAE"/>
    <w:rsid w:val="004806F2"/>
    <w:rsid w:val="00485997"/>
    <w:rsid w:val="00486066"/>
    <w:rsid w:val="00487317"/>
    <w:rsid w:val="0049487D"/>
    <w:rsid w:val="00495E44"/>
    <w:rsid w:val="004A0E2A"/>
    <w:rsid w:val="004A6862"/>
    <w:rsid w:val="004B3FB7"/>
    <w:rsid w:val="004B7E3B"/>
    <w:rsid w:val="004C078B"/>
    <w:rsid w:val="004D2CB4"/>
    <w:rsid w:val="004D5C31"/>
    <w:rsid w:val="004D7661"/>
    <w:rsid w:val="004E00BE"/>
    <w:rsid w:val="004E36A4"/>
    <w:rsid w:val="004E4CA1"/>
    <w:rsid w:val="004F494D"/>
    <w:rsid w:val="00501174"/>
    <w:rsid w:val="00506DD6"/>
    <w:rsid w:val="00506DDD"/>
    <w:rsid w:val="00507F48"/>
    <w:rsid w:val="00516D9D"/>
    <w:rsid w:val="00517996"/>
    <w:rsid w:val="0052135A"/>
    <w:rsid w:val="00522258"/>
    <w:rsid w:val="00524DB5"/>
    <w:rsid w:val="00531A66"/>
    <w:rsid w:val="00540282"/>
    <w:rsid w:val="00540877"/>
    <w:rsid w:val="00550169"/>
    <w:rsid w:val="00556418"/>
    <w:rsid w:val="00556831"/>
    <w:rsid w:val="005804F0"/>
    <w:rsid w:val="0058382C"/>
    <w:rsid w:val="005902E2"/>
    <w:rsid w:val="00593864"/>
    <w:rsid w:val="0059418D"/>
    <w:rsid w:val="005A7112"/>
    <w:rsid w:val="005C28A2"/>
    <w:rsid w:val="005C2FCC"/>
    <w:rsid w:val="005C391A"/>
    <w:rsid w:val="005D087C"/>
    <w:rsid w:val="005D2F17"/>
    <w:rsid w:val="005D53E3"/>
    <w:rsid w:val="005D7B9E"/>
    <w:rsid w:val="005E2953"/>
    <w:rsid w:val="005E4C18"/>
    <w:rsid w:val="005E6956"/>
    <w:rsid w:val="005F283D"/>
    <w:rsid w:val="005F7B58"/>
    <w:rsid w:val="00602A02"/>
    <w:rsid w:val="0060354C"/>
    <w:rsid w:val="00604BCD"/>
    <w:rsid w:val="00607B4B"/>
    <w:rsid w:val="006119C0"/>
    <w:rsid w:val="00623345"/>
    <w:rsid w:val="00626836"/>
    <w:rsid w:val="00644316"/>
    <w:rsid w:val="00646972"/>
    <w:rsid w:val="006610FB"/>
    <w:rsid w:val="00675001"/>
    <w:rsid w:val="006818A1"/>
    <w:rsid w:val="006840CF"/>
    <w:rsid w:val="00696ECC"/>
    <w:rsid w:val="006A1222"/>
    <w:rsid w:val="006B4EFF"/>
    <w:rsid w:val="006B61D1"/>
    <w:rsid w:val="006C2D4B"/>
    <w:rsid w:val="006C74B5"/>
    <w:rsid w:val="006C7BA6"/>
    <w:rsid w:val="006D3024"/>
    <w:rsid w:val="006D6901"/>
    <w:rsid w:val="006E333A"/>
    <w:rsid w:val="006E572B"/>
    <w:rsid w:val="006F54C0"/>
    <w:rsid w:val="006F55C2"/>
    <w:rsid w:val="006F63CF"/>
    <w:rsid w:val="006F7EC3"/>
    <w:rsid w:val="00703363"/>
    <w:rsid w:val="00704473"/>
    <w:rsid w:val="0070549E"/>
    <w:rsid w:val="0070786C"/>
    <w:rsid w:val="007215C4"/>
    <w:rsid w:val="007246FD"/>
    <w:rsid w:val="00730A2F"/>
    <w:rsid w:val="00730B35"/>
    <w:rsid w:val="00743FE1"/>
    <w:rsid w:val="00764C3A"/>
    <w:rsid w:val="00771A95"/>
    <w:rsid w:val="00774B50"/>
    <w:rsid w:val="00780BE2"/>
    <w:rsid w:val="00781EBD"/>
    <w:rsid w:val="00782C22"/>
    <w:rsid w:val="00785114"/>
    <w:rsid w:val="007856F4"/>
    <w:rsid w:val="00797211"/>
    <w:rsid w:val="007A1413"/>
    <w:rsid w:val="007A284E"/>
    <w:rsid w:val="007A4199"/>
    <w:rsid w:val="007C2291"/>
    <w:rsid w:val="007D4EB1"/>
    <w:rsid w:val="007E1B35"/>
    <w:rsid w:val="007E45F1"/>
    <w:rsid w:val="007E58C0"/>
    <w:rsid w:val="007F5F83"/>
    <w:rsid w:val="007F7A13"/>
    <w:rsid w:val="00801B7B"/>
    <w:rsid w:val="00812BBC"/>
    <w:rsid w:val="00821635"/>
    <w:rsid w:val="00824AE1"/>
    <w:rsid w:val="0082645D"/>
    <w:rsid w:val="0082666F"/>
    <w:rsid w:val="0083189A"/>
    <w:rsid w:val="00832581"/>
    <w:rsid w:val="00833D46"/>
    <w:rsid w:val="008355CB"/>
    <w:rsid w:val="0084478E"/>
    <w:rsid w:val="0084516F"/>
    <w:rsid w:val="0085032C"/>
    <w:rsid w:val="008525E3"/>
    <w:rsid w:val="008570B4"/>
    <w:rsid w:val="0086371A"/>
    <w:rsid w:val="00871E8A"/>
    <w:rsid w:val="008731E1"/>
    <w:rsid w:val="00877A57"/>
    <w:rsid w:val="00886EE4"/>
    <w:rsid w:val="00890CC9"/>
    <w:rsid w:val="008933A7"/>
    <w:rsid w:val="00896BF7"/>
    <w:rsid w:val="008B6A1C"/>
    <w:rsid w:val="008B6FAF"/>
    <w:rsid w:val="008B7C7D"/>
    <w:rsid w:val="008D2A6F"/>
    <w:rsid w:val="008D3FC7"/>
    <w:rsid w:val="008F0267"/>
    <w:rsid w:val="00900E45"/>
    <w:rsid w:val="00902659"/>
    <w:rsid w:val="00907330"/>
    <w:rsid w:val="00922889"/>
    <w:rsid w:val="00923D47"/>
    <w:rsid w:val="009303D1"/>
    <w:rsid w:val="009447BB"/>
    <w:rsid w:val="00947BD0"/>
    <w:rsid w:val="00955B8E"/>
    <w:rsid w:val="0095787D"/>
    <w:rsid w:val="00962E7E"/>
    <w:rsid w:val="00971D42"/>
    <w:rsid w:val="00974BBA"/>
    <w:rsid w:val="00985F9C"/>
    <w:rsid w:val="00991441"/>
    <w:rsid w:val="009925B5"/>
    <w:rsid w:val="009954EC"/>
    <w:rsid w:val="009A2BDA"/>
    <w:rsid w:val="009B5595"/>
    <w:rsid w:val="009C2F2D"/>
    <w:rsid w:val="009C32FB"/>
    <w:rsid w:val="009D3E7E"/>
    <w:rsid w:val="009D57FE"/>
    <w:rsid w:val="009D5D3B"/>
    <w:rsid w:val="009D7957"/>
    <w:rsid w:val="009E0CF3"/>
    <w:rsid w:val="009E1972"/>
    <w:rsid w:val="009E2774"/>
    <w:rsid w:val="009E4B6D"/>
    <w:rsid w:val="009E695C"/>
    <w:rsid w:val="009F19C5"/>
    <w:rsid w:val="00A014BC"/>
    <w:rsid w:val="00A03020"/>
    <w:rsid w:val="00A03168"/>
    <w:rsid w:val="00A04616"/>
    <w:rsid w:val="00A1592F"/>
    <w:rsid w:val="00A178F7"/>
    <w:rsid w:val="00A23778"/>
    <w:rsid w:val="00A30B73"/>
    <w:rsid w:val="00A40335"/>
    <w:rsid w:val="00A503EA"/>
    <w:rsid w:val="00A548F1"/>
    <w:rsid w:val="00A55E0B"/>
    <w:rsid w:val="00A57163"/>
    <w:rsid w:val="00A6147A"/>
    <w:rsid w:val="00A61B1E"/>
    <w:rsid w:val="00A6751D"/>
    <w:rsid w:val="00A81369"/>
    <w:rsid w:val="00A84029"/>
    <w:rsid w:val="00A926C2"/>
    <w:rsid w:val="00A96FB3"/>
    <w:rsid w:val="00AB6C07"/>
    <w:rsid w:val="00AC1AC5"/>
    <w:rsid w:val="00AC2E20"/>
    <w:rsid w:val="00AD5DF7"/>
    <w:rsid w:val="00AE4F89"/>
    <w:rsid w:val="00AE600E"/>
    <w:rsid w:val="00AF7BD1"/>
    <w:rsid w:val="00B01848"/>
    <w:rsid w:val="00B03799"/>
    <w:rsid w:val="00B05E25"/>
    <w:rsid w:val="00B173C1"/>
    <w:rsid w:val="00B4463C"/>
    <w:rsid w:val="00B45BBC"/>
    <w:rsid w:val="00B45E33"/>
    <w:rsid w:val="00B45F6B"/>
    <w:rsid w:val="00B53D09"/>
    <w:rsid w:val="00B54EBA"/>
    <w:rsid w:val="00B567C6"/>
    <w:rsid w:val="00B579D1"/>
    <w:rsid w:val="00B645C2"/>
    <w:rsid w:val="00B72FEF"/>
    <w:rsid w:val="00B96C42"/>
    <w:rsid w:val="00BA2F9C"/>
    <w:rsid w:val="00BA4B63"/>
    <w:rsid w:val="00BA5C76"/>
    <w:rsid w:val="00BB3962"/>
    <w:rsid w:val="00BC606B"/>
    <w:rsid w:val="00BD24B6"/>
    <w:rsid w:val="00BD2DE5"/>
    <w:rsid w:val="00BD45D5"/>
    <w:rsid w:val="00BD6502"/>
    <w:rsid w:val="00BE0FB0"/>
    <w:rsid w:val="00BE2A34"/>
    <w:rsid w:val="00BE638E"/>
    <w:rsid w:val="00BF30C2"/>
    <w:rsid w:val="00C00B88"/>
    <w:rsid w:val="00C015A1"/>
    <w:rsid w:val="00C20FB9"/>
    <w:rsid w:val="00C21325"/>
    <w:rsid w:val="00C26117"/>
    <w:rsid w:val="00C2739A"/>
    <w:rsid w:val="00C343EC"/>
    <w:rsid w:val="00C444F8"/>
    <w:rsid w:val="00C6619F"/>
    <w:rsid w:val="00C66D6A"/>
    <w:rsid w:val="00C71857"/>
    <w:rsid w:val="00C806C5"/>
    <w:rsid w:val="00C821B1"/>
    <w:rsid w:val="00C84A36"/>
    <w:rsid w:val="00C870B2"/>
    <w:rsid w:val="00C90B14"/>
    <w:rsid w:val="00C92472"/>
    <w:rsid w:val="00C96449"/>
    <w:rsid w:val="00C971D9"/>
    <w:rsid w:val="00CA1307"/>
    <w:rsid w:val="00CB126F"/>
    <w:rsid w:val="00CB3DCF"/>
    <w:rsid w:val="00CD01C8"/>
    <w:rsid w:val="00CD16C5"/>
    <w:rsid w:val="00CE2846"/>
    <w:rsid w:val="00CE4507"/>
    <w:rsid w:val="00D13023"/>
    <w:rsid w:val="00D17DEE"/>
    <w:rsid w:val="00D21D12"/>
    <w:rsid w:val="00D21EAA"/>
    <w:rsid w:val="00D2750B"/>
    <w:rsid w:val="00D3175E"/>
    <w:rsid w:val="00D32E6F"/>
    <w:rsid w:val="00D3300C"/>
    <w:rsid w:val="00D351D5"/>
    <w:rsid w:val="00D35B99"/>
    <w:rsid w:val="00D36326"/>
    <w:rsid w:val="00D365D8"/>
    <w:rsid w:val="00D41B62"/>
    <w:rsid w:val="00D47175"/>
    <w:rsid w:val="00D53524"/>
    <w:rsid w:val="00D56DB9"/>
    <w:rsid w:val="00D61323"/>
    <w:rsid w:val="00D71E9A"/>
    <w:rsid w:val="00D80146"/>
    <w:rsid w:val="00D83952"/>
    <w:rsid w:val="00D8547C"/>
    <w:rsid w:val="00D87A84"/>
    <w:rsid w:val="00D965A5"/>
    <w:rsid w:val="00DA2ACB"/>
    <w:rsid w:val="00DA55BE"/>
    <w:rsid w:val="00DB1A2A"/>
    <w:rsid w:val="00DB2AEE"/>
    <w:rsid w:val="00DB45E8"/>
    <w:rsid w:val="00DD290E"/>
    <w:rsid w:val="00DE2E94"/>
    <w:rsid w:val="00DE5329"/>
    <w:rsid w:val="00DE682D"/>
    <w:rsid w:val="00DF2BA1"/>
    <w:rsid w:val="00DF59F3"/>
    <w:rsid w:val="00E013BF"/>
    <w:rsid w:val="00E03418"/>
    <w:rsid w:val="00E04E0C"/>
    <w:rsid w:val="00E0600A"/>
    <w:rsid w:val="00E21460"/>
    <w:rsid w:val="00E23772"/>
    <w:rsid w:val="00E27A3B"/>
    <w:rsid w:val="00E27E3A"/>
    <w:rsid w:val="00E310EA"/>
    <w:rsid w:val="00E32BAB"/>
    <w:rsid w:val="00E32D8F"/>
    <w:rsid w:val="00E33FE4"/>
    <w:rsid w:val="00E403A5"/>
    <w:rsid w:val="00E420C5"/>
    <w:rsid w:val="00E54297"/>
    <w:rsid w:val="00E66A49"/>
    <w:rsid w:val="00E67F24"/>
    <w:rsid w:val="00E71268"/>
    <w:rsid w:val="00E867B3"/>
    <w:rsid w:val="00E92987"/>
    <w:rsid w:val="00E92EC9"/>
    <w:rsid w:val="00EA09A0"/>
    <w:rsid w:val="00EB0832"/>
    <w:rsid w:val="00EB504B"/>
    <w:rsid w:val="00EB62AA"/>
    <w:rsid w:val="00EC21CC"/>
    <w:rsid w:val="00EC6A19"/>
    <w:rsid w:val="00ED07FD"/>
    <w:rsid w:val="00ED5BCA"/>
    <w:rsid w:val="00ED73FF"/>
    <w:rsid w:val="00EE61B8"/>
    <w:rsid w:val="00EF08C7"/>
    <w:rsid w:val="00EF3728"/>
    <w:rsid w:val="00EF3EC7"/>
    <w:rsid w:val="00EF46E4"/>
    <w:rsid w:val="00F06C87"/>
    <w:rsid w:val="00F166A8"/>
    <w:rsid w:val="00F22B6B"/>
    <w:rsid w:val="00F366F0"/>
    <w:rsid w:val="00F379A8"/>
    <w:rsid w:val="00F408C8"/>
    <w:rsid w:val="00F41F24"/>
    <w:rsid w:val="00F4223E"/>
    <w:rsid w:val="00F42436"/>
    <w:rsid w:val="00F43DBF"/>
    <w:rsid w:val="00F45C6C"/>
    <w:rsid w:val="00F51E06"/>
    <w:rsid w:val="00F52D29"/>
    <w:rsid w:val="00F54408"/>
    <w:rsid w:val="00F573A4"/>
    <w:rsid w:val="00F65206"/>
    <w:rsid w:val="00F66011"/>
    <w:rsid w:val="00F6609C"/>
    <w:rsid w:val="00F70E4A"/>
    <w:rsid w:val="00F74E96"/>
    <w:rsid w:val="00F8653B"/>
    <w:rsid w:val="00F87D90"/>
    <w:rsid w:val="00FA226B"/>
    <w:rsid w:val="00FA7E24"/>
    <w:rsid w:val="00FB2800"/>
    <w:rsid w:val="00FB5D64"/>
    <w:rsid w:val="00FD0F65"/>
    <w:rsid w:val="00FD7266"/>
    <w:rsid w:val="00FE2304"/>
    <w:rsid w:val="00FE69DD"/>
    <w:rsid w:val="00FF51CE"/>
    <w:rsid w:val="00FF587D"/>
    <w:rsid w:val="00FF76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EE70E"/>
  <w14:defaultImageDpi w14:val="32767"/>
  <w15:chartTrackingRefBased/>
  <w15:docId w15:val="{D8D722A9-CC22-4614-9FC6-EC57CD5D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C31"/>
    <w:pPr>
      <w:ind w:left="113"/>
    </w:pPr>
    <w:rPr>
      <w:rFonts w:ascii="Libre Franklin" w:hAnsi="Libre Franklin"/>
      <w:sz w:val="18"/>
    </w:rPr>
  </w:style>
  <w:style w:type="paragraph" w:styleId="Heading1">
    <w:name w:val="heading 1"/>
    <w:basedOn w:val="Normal"/>
    <w:next w:val="Normal"/>
    <w:link w:val="Heading1Char"/>
    <w:uiPriority w:val="9"/>
    <w:qFormat/>
    <w:rsid w:val="00A014BC"/>
    <w:pPr>
      <w:keepNext/>
      <w:keepLines/>
      <w:pBdr>
        <w:top w:val="single" w:sz="18" w:space="1" w:color="4D4387"/>
        <w:left w:val="single" w:sz="18" w:space="4" w:color="4D4387"/>
        <w:bottom w:val="single" w:sz="18" w:space="1" w:color="4D4387"/>
        <w:right w:val="single" w:sz="18" w:space="4" w:color="4D4387"/>
      </w:pBdr>
      <w:shd w:val="clear" w:color="auto" w:fill="4D4387"/>
      <w:spacing w:before="240" w:after="240"/>
      <w:ind w:left="57"/>
      <w:outlineLvl w:val="0"/>
    </w:pPr>
    <w:rPr>
      <w:color w:val="FFFFFF" w:themeColor="background1"/>
      <w:sz w:val="24"/>
      <w:szCs w:val="24"/>
    </w:rPr>
  </w:style>
  <w:style w:type="paragraph" w:styleId="Heading2">
    <w:name w:val="heading 2"/>
    <w:basedOn w:val="Normal"/>
    <w:next w:val="Normal"/>
    <w:link w:val="Heading2Char"/>
    <w:uiPriority w:val="9"/>
    <w:unhideWhenUsed/>
    <w:qFormat/>
    <w:rsid w:val="002A3504"/>
    <w:pPr>
      <w:keepNext/>
      <w:keepLines/>
      <w:shd w:val="clear" w:color="auto" w:fill="D9D9D9" w:themeFill="background1" w:themeFillShade="D9"/>
      <w:spacing w:before="360"/>
      <w:outlineLvl w:val="1"/>
    </w:pPr>
    <w:rPr>
      <w:rFonts w:ascii="Libre Franklin SemiBold" w:eastAsiaTheme="majorEastAsia" w:hAnsi="Libre Franklin SemiBold" w:cstheme="majorBidi"/>
      <w:sz w:val="24"/>
    </w:rPr>
  </w:style>
  <w:style w:type="paragraph" w:styleId="Heading3">
    <w:name w:val="heading 3"/>
    <w:basedOn w:val="Heading2"/>
    <w:next w:val="Normal"/>
    <w:link w:val="Heading3Char"/>
    <w:uiPriority w:val="9"/>
    <w:unhideWhenUsed/>
    <w:qFormat/>
    <w:rsid w:val="002A3504"/>
    <w:pPr>
      <w:shd w:val="clear" w:color="auto" w:fill="auto"/>
      <w:spacing w:before="200"/>
      <w:outlineLvl w:val="2"/>
    </w:pPr>
    <w:rPr>
      <w:rFonts w:ascii="Libre Franklin Medium" w:hAnsi="Libre Franklin Medium"/>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2CB4"/>
    <w:pPr>
      <w:pBdr>
        <w:top w:val="single" w:sz="4" w:space="1" w:color="auto"/>
        <w:left w:val="single" w:sz="4" w:space="4" w:color="auto"/>
        <w:bottom w:val="single" w:sz="4" w:space="1" w:color="auto"/>
        <w:right w:val="single" w:sz="4" w:space="4" w:color="auto"/>
      </w:pBdr>
      <w:shd w:val="clear" w:color="auto" w:fill="4D4387"/>
      <w:ind w:left="0"/>
      <w:jc w:val="center"/>
    </w:pPr>
    <w:rPr>
      <w:rFonts w:ascii="Libre Franklin SemiBold" w:hAnsi="Libre Franklin SemiBold"/>
      <w:color w:val="FFFFFF" w:themeColor="background1"/>
      <w:sz w:val="40"/>
      <w:szCs w:val="40"/>
    </w:rPr>
  </w:style>
  <w:style w:type="character" w:customStyle="1" w:styleId="TitleChar">
    <w:name w:val="Title Char"/>
    <w:basedOn w:val="DefaultParagraphFont"/>
    <w:link w:val="Title"/>
    <w:uiPriority w:val="10"/>
    <w:rsid w:val="004D2CB4"/>
    <w:rPr>
      <w:rFonts w:ascii="Libre Franklin SemiBold" w:hAnsi="Libre Franklin SemiBold"/>
      <w:color w:val="FFFFFF" w:themeColor="background1"/>
      <w:sz w:val="40"/>
      <w:szCs w:val="40"/>
      <w:shd w:val="clear" w:color="auto" w:fill="4D4387"/>
      <w:lang w:val="fr-BE"/>
    </w:rPr>
  </w:style>
  <w:style w:type="table" w:styleId="TableGrid">
    <w:name w:val="Table Grid"/>
    <w:basedOn w:val="TableNormal"/>
    <w:uiPriority w:val="39"/>
    <w:rsid w:val="00450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14BC"/>
    <w:rPr>
      <w:rFonts w:ascii="Libre Franklin" w:hAnsi="Libre Franklin"/>
      <w:color w:val="FFFFFF" w:themeColor="background1"/>
      <w:sz w:val="24"/>
      <w:szCs w:val="24"/>
      <w:shd w:val="clear" w:color="auto" w:fill="4D4387"/>
      <w:lang w:val="fr-BE"/>
    </w:rPr>
  </w:style>
  <w:style w:type="character" w:customStyle="1" w:styleId="Heading2Char">
    <w:name w:val="Heading 2 Char"/>
    <w:basedOn w:val="DefaultParagraphFont"/>
    <w:link w:val="Heading2"/>
    <w:uiPriority w:val="9"/>
    <w:rsid w:val="002A3504"/>
    <w:rPr>
      <w:rFonts w:ascii="Libre Franklin SemiBold" w:eastAsiaTheme="majorEastAsia" w:hAnsi="Libre Franklin SemiBold" w:cstheme="majorBidi"/>
      <w:sz w:val="24"/>
      <w:shd w:val="clear" w:color="auto" w:fill="D9D9D9" w:themeFill="background1" w:themeFillShade="D9"/>
      <w:lang w:val="fr-BE"/>
    </w:rPr>
  </w:style>
  <w:style w:type="character" w:styleId="PlaceholderText">
    <w:name w:val="Placeholder Text"/>
    <w:basedOn w:val="DefaultParagraphFont"/>
    <w:uiPriority w:val="99"/>
    <w:semiHidden/>
    <w:rsid w:val="009954EC"/>
    <w:rPr>
      <w:color w:val="666666"/>
    </w:rPr>
  </w:style>
  <w:style w:type="character" w:customStyle="1" w:styleId="Heading3Char">
    <w:name w:val="Heading 3 Char"/>
    <w:basedOn w:val="DefaultParagraphFont"/>
    <w:link w:val="Heading3"/>
    <w:uiPriority w:val="9"/>
    <w:rsid w:val="002A3504"/>
    <w:rPr>
      <w:rFonts w:ascii="Libre Franklin Medium" w:eastAsiaTheme="majorEastAsia" w:hAnsi="Libre Franklin Medium" w:cstheme="majorBidi"/>
      <w:sz w:val="21"/>
      <w:szCs w:val="21"/>
      <w:lang w:val="fr-BE"/>
    </w:rPr>
  </w:style>
  <w:style w:type="paragraph" w:styleId="Header">
    <w:name w:val="header"/>
    <w:basedOn w:val="Normal"/>
    <w:link w:val="HeaderChar"/>
    <w:uiPriority w:val="99"/>
    <w:unhideWhenUsed/>
    <w:rsid w:val="001B60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60FF"/>
    <w:rPr>
      <w:rFonts w:ascii="Libre Franklin" w:hAnsi="Libre Franklin"/>
      <w:sz w:val="18"/>
      <w:lang w:val="fr-BE"/>
    </w:rPr>
  </w:style>
  <w:style w:type="paragraph" w:styleId="Footer">
    <w:name w:val="footer"/>
    <w:basedOn w:val="Normal"/>
    <w:link w:val="FooterChar"/>
    <w:uiPriority w:val="99"/>
    <w:unhideWhenUsed/>
    <w:rsid w:val="001B60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60FF"/>
    <w:rPr>
      <w:rFonts w:ascii="Libre Franklin" w:hAnsi="Libre Franklin"/>
      <w:sz w:val="18"/>
      <w:lang w:val="fr-BE"/>
    </w:rPr>
  </w:style>
  <w:style w:type="paragraph" w:styleId="FootnoteText">
    <w:name w:val="footnote text"/>
    <w:basedOn w:val="Normal"/>
    <w:link w:val="FootnoteTextChar"/>
    <w:uiPriority w:val="99"/>
    <w:semiHidden/>
    <w:unhideWhenUsed/>
    <w:rsid w:val="004B7E3B"/>
    <w:pPr>
      <w:spacing w:before="40" w:after="0" w:line="240" w:lineRule="auto"/>
      <w:jc w:val="both"/>
    </w:pPr>
    <w:rPr>
      <w:rFonts w:ascii="Libre Franklin Thin" w:hAnsi="Libre Franklin Thin"/>
      <w:sz w:val="16"/>
      <w:szCs w:val="20"/>
    </w:rPr>
  </w:style>
  <w:style w:type="character" w:customStyle="1" w:styleId="FootnoteTextChar">
    <w:name w:val="Footnote Text Char"/>
    <w:basedOn w:val="DefaultParagraphFont"/>
    <w:link w:val="FootnoteText"/>
    <w:uiPriority w:val="99"/>
    <w:semiHidden/>
    <w:rsid w:val="004B7E3B"/>
    <w:rPr>
      <w:rFonts w:ascii="Libre Franklin Thin" w:hAnsi="Libre Franklin Thin"/>
      <w:sz w:val="16"/>
      <w:szCs w:val="20"/>
    </w:rPr>
  </w:style>
  <w:style w:type="character" w:styleId="FootnoteReference">
    <w:name w:val="footnote reference"/>
    <w:basedOn w:val="DefaultParagraphFont"/>
    <w:uiPriority w:val="99"/>
    <w:semiHidden/>
    <w:unhideWhenUsed/>
    <w:rsid w:val="00F408C8"/>
    <w:rPr>
      <w:vertAlign w:val="superscript"/>
    </w:rPr>
  </w:style>
  <w:style w:type="character" w:styleId="Hyperlink">
    <w:name w:val="Hyperlink"/>
    <w:basedOn w:val="DefaultParagraphFont"/>
    <w:uiPriority w:val="99"/>
    <w:unhideWhenUsed/>
    <w:rsid w:val="00D21D12"/>
    <w:rPr>
      <w:color w:val="0563C1" w:themeColor="hyperlink"/>
      <w:u w:val="single"/>
    </w:rPr>
  </w:style>
  <w:style w:type="character" w:styleId="UnresolvedMention">
    <w:name w:val="Unresolved Mention"/>
    <w:basedOn w:val="DefaultParagraphFont"/>
    <w:uiPriority w:val="99"/>
    <w:semiHidden/>
    <w:unhideWhenUsed/>
    <w:rsid w:val="00D21D12"/>
    <w:rPr>
      <w:color w:val="605E5C"/>
      <w:shd w:val="clear" w:color="auto" w:fill="E1DFDD"/>
    </w:rPr>
  </w:style>
  <w:style w:type="paragraph" w:styleId="Revision">
    <w:name w:val="Revision"/>
    <w:hidden/>
    <w:uiPriority w:val="99"/>
    <w:semiHidden/>
    <w:rsid w:val="0009702B"/>
    <w:pPr>
      <w:spacing w:after="0" w:line="240" w:lineRule="auto"/>
    </w:pPr>
    <w:rPr>
      <w:rFonts w:ascii="Libre Franklin" w:hAnsi="Libre Franklin"/>
      <w:sz w:val="18"/>
      <w:lang w:val="fr-BE"/>
    </w:rPr>
  </w:style>
  <w:style w:type="character" w:styleId="CommentReference">
    <w:name w:val="annotation reference"/>
    <w:basedOn w:val="DefaultParagraphFont"/>
    <w:uiPriority w:val="99"/>
    <w:semiHidden/>
    <w:unhideWhenUsed/>
    <w:rsid w:val="0009702B"/>
    <w:rPr>
      <w:sz w:val="16"/>
      <w:szCs w:val="16"/>
    </w:rPr>
  </w:style>
  <w:style w:type="paragraph" w:styleId="CommentText">
    <w:name w:val="annotation text"/>
    <w:basedOn w:val="Normal"/>
    <w:link w:val="CommentTextChar"/>
    <w:uiPriority w:val="99"/>
    <w:unhideWhenUsed/>
    <w:rsid w:val="0009702B"/>
    <w:pPr>
      <w:spacing w:line="240" w:lineRule="auto"/>
    </w:pPr>
    <w:rPr>
      <w:sz w:val="20"/>
      <w:szCs w:val="20"/>
    </w:rPr>
  </w:style>
  <w:style w:type="character" w:customStyle="1" w:styleId="CommentTextChar">
    <w:name w:val="Comment Text Char"/>
    <w:basedOn w:val="DefaultParagraphFont"/>
    <w:link w:val="CommentText"/>
    <w:uiPriority w:val="99"/>
    <w:rsid w:val="0009702B"/>
    <w:rPr>
      <w:rFonts w:ascii="Libre Franklin" w:hAnsi="Libre Franklin"/>
      <w:sz w:val="20"/>
      <w:szCs w:val="20"/>
      <w:lang w:val="fr-BE"/>
    </w:rPr>
  </w:style>
  <w:style w:type="paragraph" w:styleId="CommentSubject">
    <w:name w:val="annotation subject"/>
    <w:basedOn w:val="CommentText"/>
    <w:next w:val="CommentText"/>
    <w:link w:val="CommentSubjectChar"/>
    <w:uiPriority w:val="99"/>
    <w:semiHidden/>
    <w:unhideWhenUsed/>
    <w:rsid w:val="0009702B"/>
    <w:rPr>
      <w:b/>
      <w:bCs/>
    </w:rPr>
  </w:style>
  <w:style w:type="character" w:customStyle="1" w:styleId="CommentSubjectChar">
    <w:name w:val="Comment Subject Char"/>
    <w:basedOn w:val="CommentTextChar"/>
    <w:link w:val="CommentSubject"/>
    <w:uiPriority w:val="99"/>
    <w:semiHidden/>
    <w:rsid w:val="0009702B"/>
    <w:rPr>
      <w:rFonts w:ascii="Libre Franklin" w:hAnsi="Libre Franklin"/>
      <w:b/>
      <w:bCs/>
      <w:sz w:val="20"/>
      <w:szCs w:val="20"/>
      <w:lang w:val="fr-BE"/>
    </w:rPr>
  </w:style>
  <w:style w:type="character" w:styleId="FollowedHyperlink">
    <w:name w:val="FollowedHyperlink"/>
    <w:basedOn w:val="DefaultParagraphFont"/>
    <w:uiPriority w:val="99"/>
    <w:semiHidden/>
    <w:unhideWhenUsed/>
    <w:rsid w:val="009303D1"/>
    <w:rPr>
      <w:color w:val="954F72" w:themeColor="followedHyperlink"/>
      <w:u w:val="single"/>
    </w:rPr>
  </w:style>
  <w:style w:type="paragraph" w:styleId="ListParagraph">
    <w:name w:val="List Paragraph"/>
    <w:basedOn w:val="Normal"/>
    <w:uiPriority w:val="34"/>
    <w:qFormat/>
    <w:rsid w:val="00191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egevensbeschermingsautoriteit.be/burger/thema-s/camera-s-en-uw-privacy/bewakingscamera-s" TargetMode="External"/><Relationship Id="rId2" Type="http://schemas.openxmlformats.org/officeDocument/2006/relationships/hyperlink" Target="https://www.ejustice.just.fgov.be/eli/wet/2007/03/21/2007000528/justel" TargetMode="External"/><Relationship Id="rId1" Type="http://schemas.openxmlformats.org/officeDocument/2006/relationships/hyperlink" Target="https://www.ejustice.just.fgov.be/eli/besluit/2018/05/08/2018031070/justel" TargetMode="External"/><Relationship Id="rId6" Type="http://schemas.openxmlformats.org/officeDocument/2006/relationships/hyperlink" Target="https://eur-lex.europa.eu/legal-content/NL/TXT/HTML/?uri=CELEX:02016R0679-20160504" TargetMode="External"/><Relationship Id="rId5" Type="http://schemas.openxmlformats.org/officeDocument/2006/relationships/hyperlink" Target="https://www.ejustice.just.fgov.be/cgi_loi/article.pl?language=nl&amp;lg_txt=n&amp;type=&amp;sort=&amp;numac_search=&amp;cn_search=2008021041&amp;caller=eli&amp;&amp;view_numac=2008021041nx2008021041fr" TargetMode="External"/><Relationship Id="rId4" Type="http://schemas.openxmlformats.org/officeDocument/2006/relationships/hyperlink" Target="https://www.aangiftecamera.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ckjuli\OneDrive%20-%20Gegevensbeschermingsautoriteit%20(APD-GBA)\Templates%20JD%20(OD)\AH-2024-0035\NL_TEMPLATE_Camera's%20&#8212;%20Register%20van%20MOBIELE%20bewakingscamera's%20in%20een%20%5bniet%5d%20voor%20het%20publiek%20toegankelijke%20BESLOTEN%20PLAATS%20(v01-09-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E98EC868664CB8A00D9B85BB1A337B"/>
        <w:category>
          <w:name w:val="General"/>
          <w:gallery w:val="placeholder"/>
        </w:category>
        <w:types>
          <w:type w:val="bbPlcHdr"/>
        </w:types>
        <w:behaviors>
          <w:behavior w:val="content"/>
        </w:behaviors>
        <w:guid w:val="{63FD734C-5A66-4787-BAF5-65D8D7FB31B2}"/>
      </w:docPartPr>
      <w:docPartBody>
        <w:p w:rsidR="00934D43" w:rsidRDefault="00984FAF" w:rsidP="00984FAF">
          <w:pPr>
            <w:pStyle w:val="BFE98EC868664CB8A00D9B85BB1A337B2"/>
          </w:pPr>
          <w:r w:rsidRPr="00191B5C">
            <w:rPr>
              <w:rStyle w:val="PlaceholderText"/>
              <w:rFonts w:ascii="Libre Franklin Thin" w:hAnsi="Libre Franklin Thin"/>
              <w:i/>
              <w:iCs/>
              <w:color w:val="747474" w:themeColor="background2" w:themeShade="80"/>
            </w:rPr>
            <w:t>Wijs een referentienaam toe aan uw camerabewakingssysteem (bijvoorbeeld 'woning', 'buitenparkeerplaats', 'magazijn', 'vergaderzaal', enz.)</w:t>
          </w:r>
        </w:p>
      </w:docPartBody>
    </w:docPart>
    <w:docPart>
      <w:docPartPr>
        <w:name w:val="E62A34FCDEC54B1EA175274F3FAE4EC2"/>
        <w:category>
          <w:name w:val="General"/>
          <w:gallery w:val="placeholder"/>
        </w:category>
        <w:types>
          <w:type w:val="bbPlcHdr"/>
        </w:types>
        <w:behaviors>
          <w:behavior w:val="content"/>
        </w:behaviors>
        <w:guid w:val="{AE8439D0-8B14-4634-8F66-C71D132071D8}"/>
      </w:docPartPr>
      <w:docPartBody>
        <w:p w:rsidR="00934D43" w:rsidRDefault="00984FAF" w:rsidP="00984FAF">
          <w:pPr>
            <w:pStyle w:val="E62A34FCDEC54B1EA175274F3FAE4EC22"/>
          </w:pPr>
          <w:r w:rsidRPr="00191B5C">
            <w:rPr>
              <w:rStyle w:val="PlaceholderText"/>
              <w:rFonts w:ascii="Libre Franklin Thin" w:hAnsi="Libre Franklin Thin"/>
              <w:i/>
              <w:iCs/>
              <w:color w:val="747474" w:themeColor="background2" w:themeShade="80"/>
            </w:rPr>
            <w:t>Aantal bewakingscamera’s.</w:t>
          </w:r>
        </w:p>
      </w:docPartBody>
    </w:docPart>
    <w:docPart>
      <w:docPartPr>
        <w:name w:val="3ABB8058C48F4F6F96EE1AC40168340F"/>
        <w:category>
          <w:name w:val="General"/>
          <w:gallery w:val="placeholder"/>
        </w:category>
        <w:types>
          <w:type w:val="bbPlcHdr"/>
        </w:types>
        <w:behaviors>
          <w:behavior w:val="content"/>
        </w:behaviors>
        <w:guid w:val="{570373F6-6402-40EF-9F62-7EE6431EB141}"/>
      </w:docPartPr>
      <w:docPartBody>
        <w:p w:rsidR="00934D43" w:rsidRDefault="00984FAF" w:rsidP="00984FAF">
          <w:pPr>
            <w:pStyle w:val="3ABB8058C48F4F6F96EE1AC40168340F2"/>
          </w:pPr>
          <w:r w:rsidRPr="00191B5C">
            <w:rPr>
              <w:rStyle w:val="PlaceholderText"/>
              <w:rFonts w:ascii="Libre Franklin Thin" w:hAnsi="Libre Franklin Thin"/>
              <w:i/>
              <w:iCs/>
              <w:color w:val="747474" w:themeColor="background2" w:themeShade="80"/>
            </w:rPr>
            <w:t>Vul de gegevens in van de verwerkingsverantwoordelijke en, indien van toepassing, de gezamenlijke verwerkingsverantwoordelijke, de vertegenwoordiger van de verwerkingsverantwoordelijke en de functionaris voor de gegevensbescherming.</w:t>
          </w:r>
        </w:p>
      </w:docPartBody>
    </w:docPart>
    <w:docPart>
      <w:docPartPr>
        <w:name w:val="D699CAF5FF5B4E139F2A952785F62003"/>
        <w:category>
          <w:name w:val="General"/>
          <w:gallery w:val="placeholder"/>
        </w:category>
        <w:types>
          <w:type w:val="bbPlcHdr"/>
        </w:types>
        <w:behaviors>
          <w:behavior w:val="content"/>
        </w:behaviors>
        <w:guid w:val="{2A38C801-1DDC-48FC-879D-2130C6C21942}"/>
      </w:docPartPr>
      <w:docPartBody>
        <w:p w:rsidR="00934D43" w:rsidRDefault="00984FAF" w:rsidP="00984FAF">
          <w:pPr>
            <w:pStyle w:val="D699CAF5FF5B4E139F2A952785F620032"/>
          </w:pPr>
          <w:r w:rsidRPr="00191B5C">
            <w:rPr>
              <w:rStyle w:val="PlaceholderText"/>
              <w:rFonts w:ascii="Libre Franklin Thin" w:hAnsi="Libre Franklin Thin"/>
              <w:i/>
              <w:iCs/>
              <w:color w:val="747474" w:themeColor="background2" w:themeShade="80"/>
            </w:rPr>
            <w:t>Vul het hoofdadres in van de plaats waar de bewakingscamera’s geïnstalleerd zijn.</w:t>
          </w:r>
        </w:p>
      </w:docPartBody>
    </w:docPart>
    <w:docPart>
      <w:docPartPr>
        <w:name w:val="1061B6C206DD47B7B9308E4C629C3003"/>
        <w:category>
          <w:name w:val="General"/>
          <w:gallery w:val="placeholder"/>
        </w:category>
        <w:types>
          <w:type w:val="bbPlcHdr"/>
        </w:types>
        <w:behaviors>
          <w:behavior w:val="content"/>
        </w:behaviors>
        <w:guid w:val="{97448106-A71D-46F0-8842-89A5238DF16D}"/>
      </w:docPartPr>
      <w:docPartBody>
        <w:p w:rsidR="00984FAF" w:rsidRPr="00191B5C" w:rsidRDefault="00984FAF" w:rsidP="00B96C42">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1061B6C206DD47B7B9308E4C629C3003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6E3DB030BAF9499389E4FC2C225E7562"/>
        <w:category>
          <w:name w:val="General"/>
          <w:gallery w:val="placeholder"/>
        </w:category>
        <w:types>
          <w:type w:val="bbPlcHdr"/>
        </w:types>
        <w:behaviors>
          <w:behavior w:val="content"/>
        </w:behaviors>
        <w:guid w:val="{9E72C4FC-2FC3-4E91-89B5-ECC9D512FC51}"/>
      </w:docPartPr>
      <w:docPartBody>
        <w:p w:rsidR="00934D43" w:rsidRDefault="00984FAF" w:rsidP="00984FAF">
          <w:pPr>
            <w:pStyle w:val="6E3DB030BAF9499389E4FC2C225E75622"/>
          </w:pPr>
          <w:r w:rsidRPr="00191B5C">
            <w:rPr>
              <w:rStyle w:val="PlaceholderText"/>
              <w:rFonts w:ascii="Libre Franklin Thin" w:hAnsi="Libre Franklin Thin"/>
              <w:i/>
              <w:iCs/>
              <w:color w:val="747474" w:themeColor="background2" w:themeShade="80"/>
            </w:rPr>
            <w:t>Type bewaakte plaats.</w:t>
          </w:r>
        </w:p>
      </w:docPartBody>
    </w:docPart>
    <w:docPart>
      <w:docPartPr>
        <w:name w:val="0F364A5EA1184A9BB9DBBBDC777166A2"/>
        <w:category>
          <w:name w:val="General"/>
          <w:gallery w:val="placeholder"/>
        </w:category>
        <w:types>
          <w:type w:val="bbPlcHdr"/>
        </w:types>
        <w:behaviors>
          <w:behavior w:val="content"/>
        </w:behaviors>
        <w:guid w:val="{9BCEC147-09CF-46C5-B415-CB449FA0D11B}"/>
      </w:docPartPr>
      <w:docPartBody>
        <w:p w:rsidR="00934D43" w:rsidRDefault="00984FAF" w:rsidP="00984FAF">
          <w:pPr>
            <w:pStyle w:val="0F364A5EA1184A9BB9DBBBDC777166A22"/>
          </w:pPr>
          <w:r w:rsidRPr="00191B5C">
            <w:rPr>
              <w:rFonts w:ascii="Libre Franklin Thin" w:hAnsi="Libre Franklin Thin"/>
              <w:i/>
              <w:iCs/>
              <w:color w:val="747474" w:themeColor="background2" w:themeShade="80"/>
            </w:rPr>
            <w:t>Ja / Neen</w:t>
          </w:r>
        </w:p>
      </w:docPartBody>
    </w:docPart>
    <w:docPart>
      <w:docPartPr>
        <w:name w:val="C16F742F114A40AF8ED7A9E5F2D81596"/>
        <w:category>
          <w:name w:val="General"/>
          <w:gallery w:val="placeholder"/>
        </w:category>
        <w:types>
          <w:type w:val="bbPlcHdr"/>
        </w:types>
        <w:behaviors>
          <w:behavior w:val="content"/>
        </w:behaviors>
        <w:guid w:val="{37BE37B0-F6ED-42DB-A6E9-B59AD046BC09}"/>
      </w:docPartPr>
      <w:docPartBody>
        <w:p w:rsidR="00934D43" w:rsidRDefault="00934D43">
          <w:pPr>
            <w:pStyle w:val="C16F742F114A40AF8ED7A9E5F2D81596"/>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B309557E2B084466BEAAA8FFE03B5ADB"/>
        <w:category>
          <w:name w:val="General"/>
          <w:gallery w:val="placeholder"/>
        </w:category>
        <w:types>
          <w:type w:val="bbPlcHdr"/>
        </w:types>
        <w:behaviors>
          <w:behavior w:val="content"/>
        </w:behaviors>
        <w:guid w:val="{EE5A2858-D36D-4B69-8929-80901417A4B0}"/>
      </w:docPartPr>
      <w:docPartBody>
        <w:p w:rsidR="00934D43" w:rsidRDefault="00984FAF" w:rsidP="00984FAF">
          <w:pPr>
            <w:pStyle w:val="B309557E2B084466BEAAA8FFE03B5ADB2"/>
          </w:pPr>
          <w:r w:rsidRPr="00191B5C">
            <w:rPr>
              <w:rFonts w:ascii="Libre Franklin Thin" w:hAnsi="Libre Franklin Thin"/>
              <w:i/>
              <w:iCs/>
              <w:color w:val="747474" w:themeColor="background2" w:themeShade="80"/>
            </w:rPr>
            <w:t>Voeg datum in.</w:t>
          </w:r>
        </w:p>
      </w:docPartBody>
    </w:docPart>
    <w:docPart>
      <w:docPartPr>
        <w:name w:val="02600D14AC1B42A7BEA69FD3CBA78BC9"/>
        <w:category>
          <w:name w:val="General"/>
          <w:gallery w:val="placeholder"/>
        </w:category>
        <w:types>
          <w:type w:val="bbPlcHdr"/>
        </w:types>
        <w:behaviors>
          <w:behavior w:val="content"/>
        </w:behaviors>
        <w:guid w:val="{BD8CBBCB-466F-4263-AD88-20EE4D98B2EC}"/>
      </w:docPartPr>
      <w:docPartBody>
        <w:p w:rsidR="00934D43" w:rsidRDefault="00984FAF" w:rsidP="00984FAF">
          <w:pPr>
            <w:pStyle w:val="02600D14AC1B42A7BEA69FD3CBA78BC92"/>
          </w:pPr>
          <w:r w:rsidRPr="00191B5C">
            <w:rPr>
              <w:rFonts w:ascii="Libre Franklin Thin" w:hAnsi="Libre Franklin Thin"/>
              <w:i/>
              <w:iCs/>
              <w:color w:val="747474" w:themeColor="background2" w:themeShade="80"/>
              <w:szCs w:val="18"/>
            </w:rPr>
            <w:t>Voeg datum in.</w:t>
          </w:r>
        </w:p>
      </w:docPartBody>
    </w:docPart>
    <w:docPart>
      <w:docPartPr>
        <w:name w:val="9AC299705C554798A61C6508F9E0BD13"/>
        <w:category>
          <w:name w:val="General"/>
          <w:gallery w:val="placeholder"/>
        </w:category>
        <w:types>
          <w:type w:val="bbPlcHdr"/>
        </w:types>
        <w:behaviors>
          <w:behavior w:val="content"/>
        </w:behaviors>
        <w:guid w:val="{9017AABC-AFB2-49D9-AD1C-0D2F48C5FB01}"/>
      </w:docPartPr>
      <w:docPartBody>
        <w:p w:rsidR="00934D43" w:rsidRDefault="00984FAF" w:rsidP="00984FAF">
          <w:pPr>
            <w:pStyle w:val="9AC299705C554798A61C6508F9E0BD132"/>
          </w:pPr>
          <w:r w:rsidRPr="00191B5C">
            <w:rPr>
              <w:rFonts w:ascii="Libre Franklin Thin" w:hAnsi="Libre Franklin Thin"/>
              <w:i/>
              <w:iCs/>
              <w:color w:val="747474" w:themeColor="background2" w:themeShade="80"/>
            </w:rPr>
            <w:t>Voeg n° in.</w:t>
          </w:r>
        </w:p>
      </w:docPartBody>
    </w:docPart>
    <w:docPart>
      <w:docPartPr>
        <w:name w:val="1B3C0E2E672E42E4A42508693F726549"/>
        <w:category>
          <w:name w:val="General"/>
          <w:gallery w:val="placeholder"/>
        </w:category>
        <w:types>
          <w:type w:val="bbPlcHdr"/>
        </w:types>
        <w:behaviors>
          <w:behavior w:val="content"/>
        </w:behaviors>
        <w:guid w:val="{0D774D0F-C1DC-4A96-A03C-D50A259FF4DF}"/>
      </w:docPartPr>
      <w:docPartBody>
        <w:p w:rsidR="00984FAF" w:rsidRPr="00191B5C" w:rsidRDefault="00984FAF" w:rsidP="00D53524">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1B3C0E2E672E42E4A42508693F726549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B8F0CD67E0154C74B69EEBD26132A3F2"/>
        <w:category>
          <w:name w:val="General"/>
          <w:gallery w:val="placeholder"/>
        </w:category>
        <w:types>
          <w:type w:val="bbPlcHdr"/>
        </w:types>
        <w:behaviors>
          <w:behavior w:val="content"/>
        </w:behaviors>
        <w:guid w:val="{4B755BAE-BFC6-474E-98D1-6AA9DDE76A88}"/>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B8F0CD67E0154C74B69EEBD26132A3F2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E82466D23854442CAD24AE20320AC7BD"/>
        <w:category>
          <w:name w:val="General"/>
          <w:gallery w:val="placeholder"/>
        </w:category>
        <w:types>
          <w:type w:val="bbPlcHdr"/>
        </w:types>
        <w:behaviors>
          <w:behavior w:val="content"/>
        </w:behaviors>
        <w:guid w:val="{BF7E51FB-F355-49E3-90F1-1CFEA3098001}"/>
      </w:docPartPr>
      <w:docPartBody>
        <w:p w:rsidR="00934D43" w:rsidRDefault="00984FAF" w:rsidP="00984FAF">
          <w:pPr>
            <w:pStyle w:val="E82466D23854442CAD24AE20320AC7BD2"/>
          </w:pPr>
          <w:r w:rsidRPr="00191B5C">
            <w:rPr>
              <w:rStyle w:val="PlaceholderText"/>
              <w:rFonts w:ascii="Libre Franklin Thin" w:hAnsi="Libre Franklin Thin"/>
              <w:i/>
              <w:iCs/>
              <w:color w:val="747474" w:themeColor="background2" w:themeShade="80"/>
            </w:rPr>
            <w:t>Type bewaakte plaats.</w:t>
          </w:r>
        </w:p>
      </w:docPartBody>
    </w:docPart>
    <w:docPart>
      <w:docPartPr>
        <w:name w:val="F4A650D5F7444149919901B98190A127"/>
        <w:category>
          <w:name w:val="General"/>
          <w:gallery w:val="placeholder"/>
        </w:category>
        <w:types>
          <w:type w:val="bbPlcHdr"/>
        </w:types>
        <w:behaviors>
          <w:behavior w:val="content"/>
        </w:behaviors>
        <w:guid w:val="{5D6741C6-9A2C-484C-8E79-43E345C37CBB}"/>
      </w:docPartPr>
      <w:docPartBody>
        <w:p w:rsidR="00934D43" w:rsidRDefault="00984FAF" w:rsidP="00984FAF">
          <w:pPr>
            <w:pStyle w:val="F4A650D5F7444149919901B98190A1272"/>
          </w:pPr>
          <w:r w:rsidRPr="00191B5C">
            <w:rPr>
              <w:rFonts w:ascii="Libre Franklin Thin" w:hAnsi="Libre Franklin Thin"/>
              <w:i/>
              <w:iCs/>
              <w:color w:val="747474" w:themeColor="background2" w:themeShade="80"/>
            </w:rPr>
            <w:t>Ja / Neen</w:t>
          </w:r>
        </w:p>
      </w:docPartBody>
    </w:docPart>
    <w:docPart>
      <w:docPartPr>
        <w:name w:val="47215F6BD6BA407598AD521F935417C9"/>
        <w:category>
          <w:name w:val="General"/>
          <w:gallery w:val="placeholder"/>
        </w:category>
        <w:types>
          <w:type w:val="bbPlcHdr"/>
        </w:types>
        <w:behaviors>
          <w:behavior w:val="content"/>
        </w:behaviors>
        <w:guid w:val="{F88C7B38-3AB6-4371-893E-49C2ADBFF355}"/>
      </w:docPartPr>
      <w:docPartBody>
        <w:p w:rsidR="00934D43" w:rsidRDefault="00934D43">
          <w:pPr>
            <w:pStyle w:val="47215F6BD6BA407598AD521F935417C9"/>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F63A1C0F23C647F0A3C653EA50329246"/>
        <w:category>
          <w:name w:val="General"/>
          <w:gallery w:val="placeholder"/>
        </w:category>
        <w:types>
          <w:type w:val="bbPlcHdr"/>
        </w:types>
        <w:behaviors>
          <w:behavior w:val="content"/>
        </w:behaviors>
        <w:guid w:val="{12DBC413-72FD-4154-8EDC-098A0FF64502}"/>
      </w:docPartPr>
      <w:docPartBody>
        <w:p w:rsidR="00934D43" w:rsidRDefault="00984FAF" w:rsidP="00984FAF">
          <w:pPr>
            <w:pStyle w:val="F63A1C0F23C647F0A3C653EA503292462"/>
          </w:pPr>
          <w:r w:rsidRPr="00191B5C">
            <w:rPr>
              <w:rFonts w:ascii="Libre Franklin Thin" w:hAnsi="Libre Franklin Thin"/>
              <w:i/>
              <w:iCs/>
              <w:color w:val="747474" w:themeColor="background2" w:themeShade="80"/>
            </w:rPr>
            <w:t>Voeg datum in.</w:t>
          </w:r>
        </w:p>
      </w:docPartBody>
    </w:docPart>
    <w:docPart>
      <w:docPartPr>
        <w:name w:val="2F950FCD113A47CAAED9049C01007B87"/>
        <w:category>
          <w:name w:val="General"/>
          <w:gallery w:val="placeholder"/>
        </w:category>
        <w:types>
          <w:type w:val="bbPlcHdr"/>
        </w:types>
        <w:behaviors>
          <w:behavior w:val="content"/>
        </w:behaviors>
        <w:guid w:val="{ACF71F7E-82F3-4F05-8AB2-4F53A0E4DA0B}"/>
      </w:docPartPr>
      <w:docPartBody>
        <w:p w:rsidR="00934D43" w:rsidRDefault="00984FAF" w:rsidP="00984FAF">
          <w:pPr>
            <w:pStyle w:val="2F950FCD113A47CAAED9049C01007B872"/>
          </w:pPr>
          <w:r w:rsidRPr="00191B5C">
            <w:rPr>
              <w:rFonts w:ascii="Libre Franklin Thin" w:hAnsi="Libre Franklin Thin"/>
              <w:i/>
              <w:iCs/>
              <w:color w:val="747474" w:themeColor="background2" w:themeShade="80"/>
              <w:szCs w:val="18"/>
            </w:rPr>
            <w:t>Voeg datum in.</w:t>
          </w:r>
        </w:p>
      </w:docPartBody>
    </w:docPart>
    <w:docPart>
      <w:docPartPr>
        <w:name w:val="1594493E70824FA6B381459F8290112A"/>
        <w:category>
          <w:name w:val="General"/>
          <w:gallery w:val="placeholder"/>
        </w:category>
        <w:types>
          <w:type w:val="bbPlcHdr"/>
        </w:types>
        <w:behaviors>
          <w:behavior w:val="content"/>
        </w:behaviors>
        <w:guid w:val="{28617F11-DDEC-4C47-A392-ACB10B211695}"/>
      </w:docPartPr>
      <w:docPartBody>
        <w:p w:rsidR="00934D43" w:rsidRDefault="00984FAF" w:rsidP="00984FAF">
          <w:pPr>
            <w:pStyle w:val="1594493E70824FA6B381459F8290112A2"/>
          </w:pPr>
          <w:r w:rsidRPr="00191B5C">
            <w:rPr>
              <w:rFonts w:ascii="Libre Franklin Thin" w:hAnsi="Libre Franklin Thin"/>
              <w:i/>
              <w:iCs/>
              <w:color w:val="747474" w:themeColor="background2" w:themeShade="80"/>
            </w:rPr>
            <w:t>Voeg n° in.</w:t>
          </w:r>
        </w:p>
      </w:docPartBody>
    </w:docPart>
    <w:docPart>
      <w:docPartPr>
        <w:name w:val="3C165A75D6DF458CB02DBE8009CB1D82"/>
        <w:category>
          <w:name w:val="General"/>
          <w:gallery w:val="placeholder"/>
        </w:category>
        <w:types>
          <w:type w:val="bbPlcHdr"/>
        </w:types>
        <w:behaviors>
          <w:behavior w:val="content"/>
        </w:behaviors>
        <w:guid w:val="{E25B8DA7-7D69-42C4-A2EF-6ED6FE04E9A5}"/>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3C165A75D6DF458CB02DBE8009CB1D82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33C3A25F65A346E5BB45CEAFABF9AFE6"/>
        <w:category>
          <w:name w:val="General"/>
          <w:gallery w:val="placeholder"/>
        </w:category>
        <w:types>
          <w:type w:val="bbPlcHdr"/>
        </w:types>
        <w:behaviors>
          <w:behavior w:val="content"/>
        </w:behaviors>
        <w:guid w:val="{9AB65748-F2D6-4AF1-A8D0-F51F401D9B23}"/>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33C3A25F65A346E5BB45CEAFABF9AFE6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73C7FA804A7344C8B80B1AAD4B00EC88"/>
        <w:category>
          <w:name w:val="General"/>
          <w:gallery w:val="placeholder"/>
        </w:category>
        <w:types>
          <w:type w:val="bbPlcHdr"/>
        </w:types>
        <w:behaviors>
          <w:behavior w:val="content"/>
        </w:behaviors>
        <w:guid w:val="{2CCE74EC-830B-4111-983A-383772DA8434}"/>
      </w:docPartPr>
      <w:docPartBody>
        <w:p w:rsidR="00934D43" w:rsidRDefault="00984FAF" w:rsidP="00984FAF">
          <w:pPr>
            <w:pStyle w:val="73C7FA804A7344C8B80B1AAD4B00EC882"/>
          </w:pPr>
          <w:r w:rsidRPr="00191B5C">
            <w:rPr>
              <w:rStyle w:val="PlaceholderText"/>
              <w:rFonts w:ascii="Libre Franklin Thin" w:hAnsi="Libre Franklin Thin"/>
              <w:i/>
              <w:iCs/>
              <w:color w:val="747474" w:themeColor="background2" w:themeShade="80"/>
            </w:rPr>
            <w:t>Type bewaakte plaats.</w:t>
          </w:r>
        </w:p>
      </w:docPartBody>
    </w:docPart>
    <w:docPart>
      <w:docPartPr>
        <w:name w:val="E94031CA5F2045ABB9EFB482092F76FB"/>
        <w:category>
          <w:name w:val="General"/>
          <w:gallery w:val="placeholder"/>
        </w:category>
        <w:types>
          <w:type w:val="bbPlcHdr"/>
        </w:types>
        <w:behaviors>
          <w:behavior w:val="content"/>
        </w:behaviors>
        <w:guid w:val="{FA13093F-539F-42FB-9762-18A43091AEC9}"/>
      </w:docPartPr>
      <w:docPartBody>
        <w:p w:rsidR="00934D43" w:rsidRDefault="00984FAF" w:rsidP="00984FAF">
          <w:pPr>
            <w:pStyle w:val="E94031CA5F2045ABB9EFB482092F76FB2"/>
          </w:pPr>
          <w:r w:rsidRPr="00191B5C">
            <w:rPr>
              <w:rFonts w:ascii="Libre Franklin Thin" w:hAnsi="Libre Franklin Thin"/>
              <w:i/>
              <w:iCs/>
              <w:color w:val="747474" w:themeColor="background2" w:themeShade="80"/>
            </w:rPr>
            <w:t>Ja / Neen</w:t>
          </w:r>
        </w:p>
      </w:docPartBody>
    </w:docPart>
    <w:docPart>
      <w:docPartPr>
        <w:name w:val="BC5C62F851324A49964D401E4A957130"/>
        <w:category>
          <w:name w:val="General"/>
          <w:gallery w:val="placeholder"/>
        </w:category>
        <w:types>
          <w:type w:val="bbPlcHdr"/>
        </w:types>
        <w:behaviors>
          <w:behavior w:val="content"/>
        </w:behaviors>
        <w:guid w:val="{C550C5EB-385F-4132-8267-4796E817DB37}"/>
      </w:docPartPr>
      <w:docPartBody>
        <w:p w:rsidR="00934D43" w:rsidRDefault="00934D43">
          <w:pPr>
            <w:pStyle w:val="BC5C62F851324A49964D401E4A957130"/>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02C62F2BF75944F3BBF91F6066011F1C"/>
        <w:category>
          <w:name w:val="General"/>
          <w:gallery w:val="placeholder"/>
        </w:category>
        <w:types>
          <w:type w:val="bbPlcHdr"/>
        </w:types>
        <w:behaviors>
          <w:behavior w:val="content"/>
        </w:behaviors>
        <w:guid w:val="{88BC6461-9466-439B-A6A8-E3098DF99622}"/>
      </w:docPartPr>
      <w:docPartBody>
        <w:p w:rsidR="00934D43" w:rsidRDefault="00984FAF" w:rsidP="00984FAF">
          <w:pPr>
            <w:pStyle w:val="02C62F2BF75944F3BBF91F6066011F1C2"/>
          </w:pPr>
          <w:r w:rsidRPr="00191B5C">
            <w:rPr>
              <w:rFonts w:ascii="Libre Franklin Thin" w:hAnsi="Libre Franklin Thin"/>
              <w:i/>
              <w:iCs/>
              <w:color w:val="747474" w:themeColor="background2" w:themeShade="80"/>
            </w:rPr>
            <w:t>Voeg datum in.</w:t>
          </w:r>
        </w:p>
      </w:docPartBody>
    </w:docPart>
    <w:docPart>
      <w:docPartPr>
        <w:name w:val="F6D5DBD8B2F043C0B76BAB2F348BA5FC"/>
        <w:category>
          <w:name w:val="General"/>
          <w:gallery w:val="placeholder"/>
        </w:category>
        <w:types>
          <w:type w:val="bbPlcHdr"/>
        </w:types>
        <w:behaviors>
          <w:behavior w:val="content"/>
        </w:behaviors>
        <w:guid w:val="{52B7D0C1-E1E7-4FD4-BF6C-8D8A84FD08BD}"/>
      </w:docPartPr>
      <w:docPartBody>
        <w:p w:rsidR="00934D43" w:rsidRDefault="00984FAF" w:rsidP="00984FAF">
          <w:pPr>
            <w:pStyle w:val="F6D5DBD8B2F043C0B76BAB2F348BA5FC2"/>
          </w:pPr>
          <w:r w:rsidRPr="00191B5C">
            <w:rPr>
              <w:rFonts w:ascii="Libre Franklin Thin" w:hAnsi="Libre Franklin Thin"/>
              <w:i/>
              <w:iCs/>
              <w:color w:val="747474" w:themeColor="background2" w:themeShade="80"/>
              <w:szCs w:val="18"/>
            </w:rPr>
            <w:t>Voeg datum in.</w:t>
          </w:r>
        </w:p>
      </w:docPartBody>
    </w:docPart>
    <w:docPart>
      <w:docPartPr>
        <w:name w:val="D10CBEB66CE045758203B7413A2E6B32"/>
        <w:category>
          <w:name w:val="General"/>
          <w:gallery w:val="placeholder"/>
        </w:category>
        <w:types>
          <w:type w:val="bbPlcHdr"/>
        </w:types>
        <w:behaviors>
          <w:behavior w:val="content"/>
        </w:behaviors>
        <w:guid w:val="{91C0D9D1-0300-4581-9AC7-8ADC8E341D9D}"/>
      </w:docPartPr>
      <w:docPartBody>
        <w:p w:rsidR="00934D43" w:rsidRDefault="00984FAF" w:rsidP="00984FAF">
          <w:pPr>
            <w:pStyle w:val="D10CBEB66CE045758203B7413A2E6B322"/>
          </w:pPr>
          <w:r w:rsidRPr="00191B5C">
            <w:rPr>
              <w:rFonts w:ascii="Libre Franklin Thin" w:hAnsi="Libre Franklin Thin"/>
              <w:i/>
              <w:iCs/>
              <w:color w:val="747474" w:themeColor="background2" w:themeShade="80"/>
            </w:rPr>
            <w:t>Voeg n° in.</w:t>
          </w:r>
        </w:p>
      </w:docPartBody>
    </w:docPart>
    <w:docPart>
      <w:docPartPr>
        <w:name w:val="A176FFFD41F74C448BF0A34271BE4D8E"/>
        <w:category>
          <w:name w:val="General"/>
          <w:gallery w:val="placeholder"/>
        </w:category>
        <w:types>
          <w:type w:val="bbPlcHdr"/>
        </w:types>
        <w:behaviors>
          <w:behavior w:val="content"/>
        </w:behaviors>
        <w:guid w:val="{5B1CFC1A-DB3C-4EEE-A416-F286961EC79B}"/>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A176FFFD41F74C448BF0A34271BE4D8E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E1FE1A877B4A46428A2809B49D2CA4D0"/>
        <w:category>
          <w:name w:val="General"/>
          <w:gallery w:val="placeholder"/>
        </w:category>
        <w:types>
          <w:type w:val="bbPlcHdr"/>
        </w:types>
        <w:behaviors>
          <w:behavior w:val="content"/>
        </w:behaviors>
        <w:guid w:val="{231C66AA-3DCD-4774-A42B-C796DC455BB0}"/>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E1FE1A877B4A46428A2809B49D2CA4D0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142170677A2049879FBF9483635F1887"/>
        <w:category>
          <w:name w:val="General"/>
          <w:gallery w:val="placeholder"/>
        </w:category>
        <w:types>
          <w:type w:val="bbPlcHdr"/>
        </w:types>
        <w:behaviors>
          <w:behavior w:val="content"/>
        </w:behaviors>
        <w:guid w:val="{7FFD0309-842F-4D48-A0F9-B8F80976E112}"/>
      </w:docPartPr>
      <w:docPartBody>
        <w:p w:rsidR="00934D43" w:rsidRDefault="00984FAF" w:rsidP="00984FAF">
          <w:pPr>
            <w:pStyle w:val="142170677A2049879FBF9483635F18872"/>
          </w:pPr>
          <w:r w:rsidRPr="00191B5C">
            <w:rPr>
              <w:rStyle w:val="PlaceholderText"/>
              <w:rFonts w:ascii="Libre Franklin Thin" w:hAnsi="Libre Franklin Thin"/>
              <w:i/>
              <w:iCs/>
              <w:color w:val="747474" w:themeColor="background2" w:themeShade="80"/>
            </w:rPr>
            <w:t>Type bewaakte plaats.</w:t>
          </w:r>
        </w:p>
      </w:docPartBody>
    </w:docPart>
    <w:docPart>
      <w:docPartPr>
        <w:name w:val="984392D56540484AA3D9802D0E1D61D2"/>
        <w:category>
          <w:name w:val="General"/>
          <w:gallery w:val="placeholder"/>
        </w:category>
        <w:types>
          <w:type w:val="bbPlcHdr"/>
        </w:types>
        <w:behaviors>
          <w:behavior w:val="content"/>
        </w:behaviors>
        <w:guid w:val="{2BED4B77-8AC4-4A32-99C5-2954041D62DE}"/>
      </w:docPartPr>
      <w:docPartBody>
        <w:p w:rsidR="00934D43" w:rsidRDefault="00984FAF" w:rsidP="00984FAF">
          <w:pPr>
            <w:pStyle w:val="984392D56540484AA3D9802D0E1D61D22"/>
          </w:pPr>
          <w:r w:rsidRPr="00191B5C">
            <w:rPr>
              <w:rFonts w:ascii="Libre Franklin Thin" w:hAnsi="Libre Franklin Thin"/>
              <w:i/>
              <w:iCs/>
              <w:color w:val="747474" w:themeColor="background2" w:themeShade="80"/>
            </w:rPr>
            <w:t>Ja / Neen</w:t>
          </w:r>
        </w:p>
      </w:docPartBody>
    </w:docPart>
    <w:docPart>
      <w:docPartPr>
        <w:name w:val="AFD28D9A75B345BD8B85182F82421826"/>
        <w:category>
          <w:name w:val="General"/>
          <w:gallery w:val="placeholder"/>
        </w:category>
        <w:types>
          <w:type w:val="bbPlcHdr"/>
        </w:types>
        <w:behaviors>
          <w:behavior w:val="content"/>
        </w:behaviors>
        <w:guid w:val="{9F921FD9-B449-450F-BF88-9A8EF8AA3D80}"/>
      </w:docPartPr>
      <w:docPartBody>
        <w:p w:rsidR="00934D43" w:rsidRDefault="00934D43">
          <w:pPr>
            <w:pStyle w:val="AFD28D9A75B345BD8B85182F82421826"/>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E651C316FE58429585E7E098CD66FEF7"/>
        <w:category>
          <w:name w:val="General"/>
          <w:gallery w:val="placeholder"/>
        </w:category>
        <w:types>
          <w:type w:val="bbPlcHdr"/>
        </w:types>
        <w:behaviors>
          <w:behavior w:val="content"/>
        </w:behaviors>
        <w:guid w:val="{3C014F59-3842-4026-AAD8-23E14136BD3D}"/>
      </w:docPartPr>
      <w:docPartBody>
        <w:p w:rsidR="00934D43" w:rsidRDefault="00984FAF" w:rsidP="00984FAF">
          <w:pPr>
            <w:pStyle w:val="E651C316FE58429585E7E098CD66FEF72"/>
          </w:pPr>
          <w:r w:rsidRPr="00191B5C">
            <w:rPr>
              <w:rFonts w:ascii="Libre Franklin Thin" w:hAnsi="Libre Franklin Thin"/>
              <w:i/>
              <w:iCs/>
              <w:color w:val="747474" w:themeColor="background2" w:themeShade="80"/>
            </w:rPr>
            <w:t>Voeg datum in.</w:t>
          </w:r>
        </w:p>
      </w:docPartBody>
    </w:docPart>
    <w:docPart>
      <w:docPartPr>
        <w:name w:val="FE2CED2CD5634B37BAED4F0139E8D519"/>
        <w:category>
          <w:name w:val="General"/>
          <w:gallery w:val="placeholder"/>
        </w:category>
        <w:types>
          <w:type w:val="bbPlcHdr"/>
        </w:types>
        <w:behaviors>
          <w:behavior w:val="content"/>
        </w:behaviors>
        <w:guid w:val="{E0627B16-85DD-4E2C-9CEF-C14B77F8B927}"/>
      </w:docPartPr>
      <w:docPartBody>
        <w:p w:rsidR="00934D43" w:rsidRDefault="00984FAF" w:rsidP="00984FAF">
          <w:pPr>
            <w:pStyle w:val="FE2CED2CD5634B37BAED4F0139E8D5192"/>
          </w:pPr>
          <w:r w:rsidRPr="00191B5C">
            <w:rPr>
              <w:rFonts w:ascii="Libre Franklin Thin" w:hAnsi="Libre Franklin Thin"/>
              <w:i/>
              <w:iCs/>
              <w:color w:val="747474" w:themeColor="background2" w:themeShade="80"/>
              <w:szCs w:val="18"/>
            </w:rPr>
            <w:t>Voeg datum in.</w:t>
          </w:r>
        </w:p>
      </w:docPartBody>
    </w:docPart>
    <w:docPart>
      <w:docPartPr>
        <w:name w:val="C97FAD4365F744EE8099806B02D2C4DE"/>
        <w:category>
          <w:name w:val="General"/>
          <w:gallery w:val="placeholder"/>
        </w:category>
        <w:types>
          <w:type w:val="bbPlcHdr"/>
        </w:types>
        <w:behaviors>
          <w:behavior w:val="content"/>
        </w:behaviors>
        <w:guid w:val="{3559539B-C186-48E5-AD71-2F050C335908}"/>
      </w:docPartPr>
      <w:docPartBody>
        <w:p w:rsidR="00934D43" w:rsidRDefault="00984FAF" w:rsidP="00984FAF">
          <w:pPr>
            <w:pStyle w:val="C97FAD4365F744EE8099806B02D2C4DE2"/>
          </w:pPr>
          <w:r w:rsidRPr="00191B5C">
            <w:rPr>
              <w:rFonts w:ascii="Libre Franklin Thin" w:hAnsi="Libre Franklin Thin"/>
              <w:i/>
              <w:iCs/>
              <w:color w:val="747474" w:themeColor="background2" w:themeShade="80"/>
            </w:rPr>
            <w:t>Voeg n° in.</w:t>
          </w:r>
        </w:p>
      </w:docPartBody>
    </w:docPart>
    <w:docPart>
      <w:docPartPr>
        <w:name w:val="0E2162EA77554EED8931158D49F22E1B"/>
        <w:category>
          <w:name w:val="General"/>
          <w:gallery w:val="placeholder"/>
        </w:category>
        <w:types>
          <w:type w:val="bbPlcHdr"/>
        </w:types>
        <w:behaviors>
          <w:behavior w:val="content"/>
        </w:behaviors>
        <w:guid w:val="{A4208ACE-40BA-4D37-9D6B-A218C783D973}"/>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0E2162EA77554EED8931158D49F22E1B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50F5F2E490B34AF89AF4D0802BAB5294"/>
        <w:category>
          <w:name w:val="General"/>
          <w:gallery w:val="placeholder"/>
        </w:category>
        <w:types>
          <w:type w:val="bbPlcHdr"/>
        </w:types>
        <w:behaviors>
          <w:behavior w:val="content"/>
        </w:behaviors>
        <w:guid w:val="{8B639277-7F0C-493B-B840-BCDE6AA22E68}"/>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50F5F2E490B34AF89AF4D0802BAB5294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420ED764B2B64502AE8F6C223480C0F5"/>
        <w:category>
          <w:name w:val="General"/>
          <w:gallery w:val="placeholder"/>
        </w:category>
        <w:types>
          <w:type w:val="bbPlcHdr"/>
        </w:types>
        <w:behaviors>
          <w:behavior w:val="content"/>
        </w:behaviors>
        <w:guid w:val="{326296BF-739A-45B6-8DAF-F9034EDAB7F5}"/>
      </w:docPartPr>
      <w:docPartBody>
        <w:p w:rsidR="00934D43" w:rsidRDefault="00984FAF" w:rsidP="00984FAF">
          <w:pPr>
            <w:pStyle w:val="420ED764B2B64502AE8F6C223480C0F52"/>
          </w:pPr>
          <w:r w:rsidRPr="00191B5C">
            <w:rPr>
              <w:rStyle w:val="PlaceholderText"/>
              <w:rFonts w:ascii="Libre Franklin Thin" w:hAnsi="Libre Franklin Thin"/>
              <w:i/>
              <w:iCs/>
              <w:color w:val="747474" w:themeColor="background2" w:themeShade="80"/>
            </w:rPr>
            <w:t>Type bewaakte plaats.</w:t>
          </w:r>
        </w:p>
      </w:docPartBody>
    </w:docPart>
    <w:docPart>
      <w:docPartPr>
        <w:name w:val="8348F875AFC44781B980981D3B459578"/>
        <w:category>
          <w:name w:val="General"/>
          <w:gallery w:val="placeholder"/>
        </w:category>
        <w:types>
          <w:type w:val="bbPlcHdr"/>
        </w:types>
        <w:behaviors>
          <w:behavior w:val="content"/>
        </w:behaviors>
        <w:guid w:val="{F731EF97-B846-4AD0-B9B4-D7B451B407AC}"/>
      </w:docPartPr>
      <w:docPartBody>
        <w:p w:rsidR="00934D43" w:rsidRDefault="00984FAF" w:rsidP="00984FAF">
          <w:pPr>
            <w:pStyle w:val="8348F875AFC44781B980981D3B4595782"/>
          </w:pPr>
          <w:r w:rsidRPr="00191B5C">
            <w:rPr>
              <w:rFonts w:ascii="Libre Franklin Thin" w:hAnsi="Libre Franklin Thin"/>
              <w:i/>
              <w:iCs/>
              <w:color w:val="747474" w:themeColor="background2" w:themeShade="80"/>
            </w:rPr>
            <w:t>Ja / Neen</w:t>
          </w:r>
        </w:p>
      </w:docPartBody>
    </w:docPart>
    <w:docPart>
      <w:docPartPr>
        <w:name w:val="2020C08CCFFE4773A3184B73EA850379"/>
        <w:category>
          <w:name w:val="General"/>
          <w:gallery w:val="placeholder"/>
        </w:category>
        <w:types>
          <w:type w:val="bbPlcHdr"/>
        </w:types>
        <w:behaviors>
          <w:behavior w:val="content"/>
        </w:behaviors>
        <w:guid w:val="{975AA9AC-385E-4EEE-8AC6-96DF26420C63}"/>
      </w:docPartPr>
      <w:docPartBody>
        <w:p w:rsidR="00934D43" w:rsidRDefault="00934D43">
          <w:pPr>
            <w:pStyle w:val="2020C08CCFFE4773A3184B73EA850379"/>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528D71C11B634DED857DF6B9CED1231A"/>
        <w:category>
          <w:name w:val="General"/>
          <w:gallery w:val="placeholder"/>
        </w:category>
        <w:types>
          <w:type w:val="bbPlcHdr"/>
        </w:types>
        <w:behaviors>
          <w:behavior w:val="content"/>
        </w:behaviors>
        <w:guid w:val="{EB619E33-D63C-4C98-B24F-46BD5DA2C63E}"/>
      </w:docPartPr>
      <w:docPartBody>
        <w:p w:rsidR="00934D43" w:rsidRDefault="00984FAF" w:rsidP="00984FAF">
          <w:pPr>
            <w:pStyle w:val="528D71C11B634DED857DF6B9CED1231A2"/>
          </w:pPr>
          <w:r w:rsidRPr="00191B5C">
            <w:rPr>
              <w:rFonts w:ascii="Libre Franklin Thin" w:hAnsi="Libre Franklin Thin"/>
              <w:i/>
              <w:iCs/>
              <w:color w:val="747474" w:themeColor="background2" w:themeShade="80"/>
            </w:rPr>
            <w:t>Voeg datum in.</w:t>
          </w:r>
        </w:p>
      </w:docPartBody>
    </w:docPart>
    <w:docPart>
      <w:docPartPr>
        <w:name w:val="C02855DFBDC944B289B88CC0558EC2A4"/>
        <w:category>
          <w:name w:val="General"/>
          <w:gallery w:val="placeholder"/>
        </w:category>
        <w:types>
          <w:type w:val="bbPlcHdr"/>
        </w:types>
        <w:behaviors>
          <w:behavior w:val="content"/>
        </w:behaviors>
        <w:guid w:val="{53C773A9-79D9-41DC-AA09-BB9099D05443}"/>
      </w:docPartPr>
      <w:docPartBody>
        <w:p w:rsidR="00934D43" w:rsidRDefault="00984FAF" w:rsidP="00984FAF">
          <w:pPr>
            <w:pStyle w:val="C02855DFBDC944B289B88CC0558EC2A42"/>
          </w:pPr>
          <w:r w:rsidRPr="00191B5C">
            <w:rPr>
              <w:rFonts w:ascii="Libre Franklin Thin" w:hAnsi="Libre Franklin Thin"/>
              <w:i/>
              <w:iCs/>
              <w:color w:val="747474" w:themeColor="background2" w:themeShade="80"/>
              <w:szCs w:val="18"/>
            </w:rPr>
            <w:t>Voeg datum in.</w:t>
          </w:r>
        </w:p>
      </w:docPartBody>
    </w:docPart>
    <w:docPart>
      <w:docPartPr>
        <w:name w:val="F563BFC435404210A16DF28CDC127BDE"/>
        <w:category>
          <w:name w:val="General"/>
          <w:gallery w:val="placeholder"/>
        </w:category>
        <w:types>
          <w:type w:val="bbPlcHdr"/>
        </w:types>
        <w:behaviors>
          <w:behavior w:val="content"/>
        </w:behaviors>
        <w:guid w:val="{3CEEF015-EDF2-46BF-931C-61FB94B8BD5A}"/>
      </w:docPartPr>
      <w:docPartBody>
        <w:p w:rsidR="00934D43" w:rsidRDefault="00984FAF" w:rsidP="00984FAF">
          <w:pPr>
            <w:pStyle w:val="F563BFC435404210A16DF28CDC127BDE2"/>
          </w:pPr>
          <w:r w:rsidRPr="00191B5C">
            <w:rPr>
              <w:rFonts w:ascii="Libre Franklin Thin" w:hAnsi="Libre Franklin Thin"/>
              <w:i/>
              <w:iCs/>
              <w:color w:val="747474" w:themeColor="background2" w:themeShade="80"/>
            </w:rPr>
            <w:t>Voeg n° in.</w:t>
          </w:r>
        </w:p>
      </w:docPartBody>
    </w:docPart>
    <w:docPart>
      <w:docPartPr>
        <w:name w:val="CA9DEA63CC3F491F95CA04501D2825DE"/>
        <w:category>
          <w:name w:val="General"/>
          <w:gallery w:val="placeholder"/>
        </w:category>
        <w:types>
          <w:type w:val="bbPlcHdr"/>
        </w:types>
        <w:behaviors>
          <w:behavior w:val="content"/>
        </w:behaviors>
        <w:guid w:val="{9C09012A-3223-4010-BB1F-7A854F3ED16E}"/>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CA9DEA63CC3F491F95CA04501D2825DE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8AB30D45C93E46818BC616970BC51523"/>
        <w:category>
          <w:name w:val="General"/>
          <w:gallery w:val="placeholder"/>
        </w:category>
        <w:types>
          <w:type w:val="bbPlcHdr"/>
        </w:types>
        <w:behaviors>
          <w:behavior w:val="content"/>
        </w:behaviors>
        <w:guid w:val="{CA122849-5DA2-43D6-8D19-B25FF8B468B0}"/>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8AB30D45C93E46818BC616970BC51523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E3FAB12E88074722B8071484157CC293"/>
        <w:category>
          <w:name w:val="General"/>
          <w:gallery w:val="placeholder"/>
        </w:category>
        <w:types>
          <w:type w:val="bbPlcHdr"/>
        </w:types>
        <w:behaviors>
          <w:behavior w:val="content"/>
        </w:behaviors>
        <w:guid w:val="{5EE2C26B-A6DD-477F-8F33-6CC8DB6ABDED}"/>
      </w:docPartPr>
      <w:docPartBody>
        <w:p w:rsidR="00934D43" w:rsidRDefault="00984FAF" w:rsidP="00984FAF">
          <w:pPr>
            <w:pStyle w:val="E3FAB12E88074722B8071484157CC2932"/>
          </w:pPr>
          <w:r w:rsidRPr="00191B5C">
            <w:rPr>
              <w:rStyle w:val="PlaceholderText"/>
              <w:rFonts w:ascii="Libre Franklin Thin" w:hAnsi="Libre Franklin Thin"/>
              <w:i/>
              <w:iCs/>
              <w:color w:val="747474" w:themeColor="background2" w:themeShade="80"/>
            </w:rPr>
            <w:t>Type bewaakte plaats.</w:t>
          </w:r>
        </w:p>
      </w:docPartBody>
    </w:docPart>
    <w:docPart>
      <w:docPartPr>
        <w:name w:val="E99F337925BC4EAB8776D65BCDF7A5A5"/>
        <w:category>
          <w:name w:val="General"/>
          <w:gallery w:val="placeholder"/>
        </w:category>
        <w:types>
          <w:type w:val="bbPlcHdr"/>
        </w:types>
        <w:behaviors>
          <w:behavior w:val="content"/>
        </w:behaviors>
        <w:guid w:val="{CF7D7B3D-538D-49F7-B601-1C4542F42F95}"/>
      </w:docPartPr>
      <w:docPartBody>
        <w:p w:rsidR="00934D43" w:rsidRDefault="00984FAF" w:rsidP="00984FAF">
          <w:pPr>
            <w:pStyle w:val="E99F337925BC4EAB8776D65BCDF7A5A52"/>
          </w:pPr>
          <w:r w:rsidRPr="00191B5C">
            <w:rPr>
              <w:rFonts w:ascii="Libre Franklin Thin" w:hAnsi="Libre Franklin Thin"/>
              <w:i/>
              <w:iCs/>
              <w:color w:val="747474" w:themeColor="background2" w:themeShade="80"/>
            </w:rPr>
            <w:t>Ja / Neen</w:t>
          </w:r>
        </w:p>
      </w:docPartBody>
    </w:docPart>
    <w:docPart>
      <w:docPartPr>
        <w:name w:val="BFA20C7B37C243BBB8388D2A25D1994B"/>
        <w:category>
          <w:name w:val="General"/>
          <w:gallery w:val="placeholder"/>
        </w:category>
        <w:types>
          <w:type w:val="bbPlcHdr"/>
        </w:types>
        <w:behaviors>
          <w:behavior w:val="content"/>
        </w:behaviors>
        <w:guid w:val="{C6D848C1-FB44-4458-851D-0E5DAFBA95BB}"/>
      </w:docPartPr>
      <w:docPartBody>
        <w:p w:rsidR="00934D43" w:rsidRDefault="00934D43">
          <w:pPr>
            <w:pStyle w:val="BFA20C7B37C243BBB8388D2A25D1994B"/>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5381B62B808C493385DBC706C50A9562"/>
        <w:category>
          <w:name w:val="General"/>
          <w:gallery w:val="placeholder"/>
        </w:category>
        <w:types>
          <w:type w:val="bbPlcHdr"/>
        </w:types>
        <w:behaviors>
          <w:behavior w:val="content"/>
        </w:behaviors>
        <w:guid w:val="{1193B47D-460E-4BB1-937B-B9910EAAC9CF}"/>
      </w:docPartPr>
      <w:docPartBody>
        <w:p w:rsidR="00934D43" w:rsidRDefault="00984FAF" w:rsidP="00984FAF">
          <w:pPr>
            <w:pStyle w:val="5381B62B808C493385DBC706C50A95622"/>
          </w:pPr>
          <w:r w:rsidRPr="00191B5C">
            <w:rPr>
              <w:rFonts w:ascii="Libre Franklin Thin" w:hAnsi="Libre Franklin Thin"/>
              <w:i/>
              <w:iCs/>
              <w:color w:val="747474" w:themeColor="background2" w:themeShade="80"/>
            </w:rPr>
            <w:t>Voeg datum in.</w:t>
          </w:r>
        </w:p>
      </w:docPartBody>
    </w:docPart>
    <w:docPart>
      <w:docPartPr>
        <w:name w:val="FC27EC942D21492186D45BA7C25470CC"/>
        <w:category>
          <w:name w:val="General"/>
          <w:gallery w:val="placeholder"/>
        </w:category>
        <w:types>
          <w:type w:val="bbPlcHdr"/>
        </w:types>
        <w:behaviors>
          <w:behavior w:val="content"/>
        </w:behaviors>
        <w:guid w:val="{BBF880D9-19A1-4AAA-9C86-BC4D3B0E79FF}"/>
      </w:docPartPr>
      <w:docPartBody>
        <w:p w:rsidR="00934D43" w:rsidRDefault="00984FAF" w:rsidP="00984FAF">
          <w:pPr>
            <w:pStyle w:val="FC27EC942D21492186D45BA7C25470CC2"/>
          </w:pPr>
          <w:r w:rsidRPr="00191B5C">
            <w:rPr>
              <w:rFonts w:ascii="Libre Franklin Thin" w:hAnsi="Libre Franklin Thin"/>
              <w:i/>
              <w:iCs/>
              <w:color w:val="747474" w:themeColor="background2" w:themeShade="80"/>
              <w:szCs w:val="18"/>
            </w:rPr>
            <w:t>Voeg datum in.</w:t>
          </w:r>
        </w:p>
      </w:docPartBody>
    </w:docPart>
    <w:docPart>
      <w:docPartPr>
        <w:name w:val="B44CC0109BB749FF9B305A0C615F0D9F"/>
        <w:category>
          <w:name w:val="General"/>
          <w:gallery w:val="placeholder"/>
        </w:category>
        <w:types>
          <w:type w:val="bbPlcHdr"/>
        </w:types>
        <w:behaviors>
          <w:behavior w:val="content"/>
        </w:behaviors>
        <w:guid w:val="{F169BD5F-0661-4052-AA7A-7ECDDF9683E6}"/>
      </w:docPartPr>
      <w:docPartBody>
        <w:p w:rsidR="00934D43" w:rsidRDefault="00984FAF" w:rsidP="00984FAF">
          <w:pPr>
            <w:pStyle w:val="B44CC0109BB749FF9B305A0C615F0D9F2"/>
          </w:pPr>
          <w:r w:rsidRPr="00191B5C">
            <w:rPr>
              <w:rFonts w:ascii="Libre Franklin Thin" w:hAnsi="Libre Franklin Thin"/>
              <w:i/>
              <w:iCs/>
              <w:color w:val="747474" w:themeColor="background2" w:themeShade="80"/>
            </w:rPr>
            <w:t>Voeg n° in.</w:t>
          </w:r>
        </w:p>
      </w:docPartBody>
    </w:docPart>
    <w:docPart>
      <w:docPartPr>
        <w:name w:val="1575B7FFD0C74462A332DB72CB2C0D72"/>
        <w:category>
          <w:name w:val="General"/>
          <w:gallery w:val="placeholder"/>
        </w:category>
        <w:types>
          <w:type w:val="bbPlcHdr"/>
        </w:types>
        <w:behaviors>
          <w:behavior w:val="content"/>
        </w:behaviors>
        <w:guid w:val="{14782509-C7B5-472B-AFF5-7DAF8F88892B}"/>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1575B7FFD0C74462A332DB72CB2C0D72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50CDB5A3E3C04261AED3DA0E02677687"/>
        <w:category>
          <w:name w:val="General"/>
          <w:gallery w:val="placeholder"/>
        </w:category>
        <w:types>
          <w:type w:val="bbPlcHdr"/>
        </w:types>
        <w:behaviors>
          <w:behavior w:val="content"/>
        </w:behaviors>
        <w:guid w:val="{1CE5D4A3-DA1D-47CF-939F-C2FD9EC3EC1D}"/>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50CDB5A3E3C04261AED3DA0E02677687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28480CEDC346428AAE25776B057FF094"/>
        <w:category>
          <w:name w:val="General"/>
          <w:gallery w:val="placeholder"/>
        </w:category>
        <w:types>
          <w:type w:val="bbPlcHdr"/>
        </w:types>
        <w:behaviors>
          <w:behavior w:val="content"/>
        </w:behaviors>
        <w:guid w:val="{A14A0F9C-19CA-4141-A9E8-D1FE69505757}"/>
      </w:docPartPr>
      <w:docPartBody>
        <w:p w:rsidR="00934D43" w:rsidRDefault="00984FAF" w:rsidP="00984FAF">
          <w:pPr>
            <w:pStyle w:val="28480CEDC346428AAE25776B057FF0942"/>
          </w:pPr>
          <w:r w:rsidRPr="00191B5C">
            <w:rPr>
              <w:rStyle w:val="PlaceholderText"/>
              <w:rFonts w:ascii="Libre Franklin Thin" w:hAnsi="Libre Franklin Thin"/>
              <w:i/>
              <w:iCs/>
              <w:color w:val="747474" w:themeColor="background2" w:themeShade="80"/>
            </w:rPr>
            <w:t>Type bewaakte plaats.</w:t>
          </w:r>
        </w:p>
      </w:docPartBody>
    </w:docPart>
    <w:docPart>
      <w:docPartPr>
        <w:name w:val="FF037F1CA9DA4B65A82071A9820AE571"/>
        <w:category>
          <w:name w:val="General"/>
          <w:gallery w:val="placeholder"/>
        </w:category>
        <w:types>
          <w:type w:val="bbPlcHdr"/>
        </w:types>
        <w:behaviors>
          <w:behavior w:val="content"/>
        </w:behaviors>
        <w:guid w:val="{F1FEDAF5-E675-4484-BCF3-1C2701D19AAC}"/>
      </w:docPartPr>
      <w:docPartBody>
        <w:p w:rsidR="00934D43" w:rsidRDefault="00984FAF" w:rsidP="00984FAF">
          <w:pPr>
            <w:pStyle w:val="FF037F1CA9DA4B65A82071A9820AE5712"/>
          </w:pPr>
          <w:r w:rsidRPr="00191B5C">
            <w:rPr>
              <w:rFonts w:ascii="Libre Franklin Thin" w:hAnsi="Libre Franklin Thin"/>
              <w:i/>
              <w:iCs/>
              <w:color w:val="747474" w:themeColor="background2" w:themeShade="80"/>
            </w:rPr>
            <w:t>Ja / Neen</w:t>
          </w:r>
        </w:p>
      </w:docPartBody>
    </w:docPart>
    <w:docPart>
      <w:docPartPr>
        <w:name w:val="5E2DDA6675A944AC92B6272804F31603"/>
        <w:category>
          <w:name w:val="General"/>
          <w:gallery w:val="placeholder"/>
        </w:category>
        <w:types>
          <w:type w:val="bbPlcHdr"/>
        </w:types>
        <w:behaviors>
          <w:behavior w:val="content"/>
        </w:behaviors>
        <w:guid w:val="{EF22599F-5337-451D-97CD-A787DC0ED6BE}"/>
      </w:docPartPr>
      <w:docPartBody>
        <w:p w:rsidR="00934D43" w:rsidRDefault="00934D43">
          <w:pPr>
            <w:pStyle w:val="5E2DDA6675A944AC92B6272804F31603"/>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0CAE9C54C0A44C9B8C6B44E20614D020"/>
        <w:category>
          <w:name w:val="General"/>
          <w:gallery w:val="placeholder"/>
        </w:category>
        <w:types>
          <w:type w:val="bbPlcHdr"/>
        </w:types>
        <w:behaviors>
          <w:behavior w:val="content"/>
        </w:behaviors>
        <w:guid w:val="{D91C8DF3-2FCD-4877-80A2-86759FE87961}"/>
      </w:docPartPr>
      <w:docPartBody>
        <w:p w:rsidR="00934D43" w:rsidRDefault="00984FAF" w:rsidP="00984FAF">
          <w:pPr>
            <w:pStyle w:val="0CAE9C54C0A44C9B8C6B44E20614D0202"/>
          </w:pPr>
          <w:r w:rsidRPr="00191B5C">
            <w:rPr>
              <w:rFonts w:ascii="Libre Franklin Thin" w:hAnsi="Libre Franklin Thin"/>
              <w:i/>
              <w:iCs/>
              <w:color w:val="747474" w:themeColor="background2" w:themeShade="80"/>
            </w:rPr>
            <w:t>Voeg datum in.</w:t>
          </w:r>
        </w:p>
      </w:docPartBody>
    </w:docPart>
    <w:docPart>
      <w:docPartPr>
        <w:name w:val="FC638CCFD9244C589E905A4C9FCE37FA"/>
        <w:category>
          <w:name w:val="General"/>
          <w:gallery w:val="placeholder"/>
        </w:category>
        <w:types>
          <w:type w:val="bbPlcHdr"/>
        </w:types>
        <w:behaviors>
          <w:behavior w:val="content"/>
        </w:behaviors>
        <w:guid w:val="{47DCB70A-6E2C-4E2F-B1EC-2677EAF87585}"/>
      </w:docPartPr>
      <w:docPartBody>
        <w:p w:rsidR="00934D43" w:rsidRDefault="00984FAF" w:rsidP="00984FAF">
          <w:pPr>
            <w:pStyle w:val="FC638CCFD9244C589E905A4C9FCE37FA2"/>
          </w:pPr>
          <w:r w:rsidRPr="00191B5C">
            <w:rPr>
              <w:rFonts w:ascii="Libre Franklin Thin" w:hAnsi="Libre Franklin Thin"/>
              <w:i/>
              <w:iCs/>
              <w:color w:val="747474" w:themeColor="background2" w:themeShade="80"/>
              <w:szCs w:val="18"/>
            </w:rPr>
            <w:t>Voeg datum in.</w:t>
          </w:r>
        </w:p>
      </w:docPartBody>
    </w:docPart>
    <w:docPart>
      <w:docPartPr>
        <w:name w:val="89FF52E650044F5DBE037A5B0748CC8E"/>
        <w:category>
          <w:name w:val="General"/>
          <w:gallery w:val="placeholder"/>
        </w:category>
        <w:types>
          <w:type w:val="bbPlcHdr"/>
        </w:types>
        <w:behaviors>
          <w:behavior w:val="content"/>
        </w:behaviors>
        <w:guid w:val="{3BB848BE-3AF7-4117-88C3-64EFD0A2A61D}"/>
      </w:docPartPr>
      <w:docPartBody>
        <w:p w:rsidR="00934D43" w:rsidRDefault="00984FAF" w:rsidP="00984FAF">
          <w:pPr>
            <w:pStyle w:val="89FF52E650044F5DBE037A5B0748CC8E2"/>
          </w:pPr>
          <w:r w:rsidRPr="00191B5C">
            <w:rPr>
              <w:rFonts w:ascii="Libre Franklin Thin" w:hAnsi="Libre Franklin Thin"/>
              <w:i/>
              <w:iCs/>
              <w:color w:val="747474" w:themeColor="background2" w:themeShade="80"/>
            </w:rPr>
            <w:t>Voeg n° in.</w:t>
          </w:r>
        </w:p>
      </w:docPartBody>
    </w:docPart>
    <w:docPart>
      <w:docPartPr>
        <w:name w:val="941E61FB7600457895EC882FC4E9D94F"/>
        <w:category>
          <w:name w:val="General"/>
          <w:gallery w:val="placeholder"/>
        </w:category>
        <w:types>
          <w:type w:val="bbPlcHdr"/>
        </w:types>
        <w:behaviors>
          <w:behavior w:val="content"/>
        </w:behaviors>
        <w:guid w:val="{F50C0EF1-436A-4B60-8306-871572B24038}"/>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941E61FB7600457895EC882FC4E9D94F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EF83DEFA44E64413A59B61B7BBD7EB8C"/>
        <w:category>
          <w:name w:val="General"/>
          <w:gallery w:val="placeholder"/>
        </w:category>
        <w:types>
          <w:type w:val="bbPlcHdr"/>
        </w:types>
        <w:behaviors>
          <w:behavior w:val="content"/>
        </w:behaviors>
        <w:guid w:val="{A9D1BA24-4F18-4FC7-9F39-0FA2E0F092A2}"/>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EF83DEFA44E64413A59B61B7BBD7EB8C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37F8FC23C5F5477BADF80DA73EE3D057"/>
        <w:category>
          <w:name w:val="General"/>
          <w:gallery w:val="placeholder"/>
        </w:category>
        <w:types>
          <w:type w:val="bbPlcHdr"/>
        </w:types>
        <w:behaviors>
          <w:behavior w:val="content"/>
        </w:behaviors>
        <w:guid w:val="{BB83D2E6-5D27-4373-844E-62BD1967E904}"/>
      </w:docPartPr>
      <w:docPartBody>
        <w:p w:rsidR="00934D43" w:rsidRDefault="00984FAF" w:rsidP="00984FAF">
          <w:pPr>
            <w:pStyle w:val="37F8FC23C5F5477BADF80DA73EE3D0572"/>
          </w:pPr>
          <w:r w:rsidRPr="00191B5C">
            <w:rPr>
              <w:rStyle w:val="PlaceholderText"/>
              <w:rFonts w:ascii="Libre Franklin Thin" w:hAnsi="Libre Franklin Thin"/>
              <w:i/>
              <w:iCs/>
              <w:color w:val="747474" w:themeColor="background2" w:themeShade="80"/>
            </w:rPr>
            <w:t>Type bewaakte plaats.</w:t>
          </w:r>
        </w:p>
      </w:docPartBody>
    </w:docPart>
    <w:docPart>
      <w:docPartPr>
        <w:name w:val="8CF98E367C844A1EB0B5E8FD1DDAE575"/>
        <w:category>
          <w:name w:val="General"/>
          <w:gallery w:val="placeholder"/>
        </w:category>
        <w:types>
          <w:type w:val="bbPlcHdr"/>
        </w:types>
        <w:behaviors>
          <w:behavior w:val="content"/>
        </w:behaviors>
        <w:guid w:val="{2DFCF0DA-B4B4-4AEF-AF32-D2F6E75D6F9D}"/>
      </w:docPartPr>
      <w:docPartBody>
        <w:p w:rsidR="00934D43" w:rsidRDefault="00984FAF" w:rsidP="00984FAF">
          <w:pPr>
            <w:pStyle w:val="8CF98E367C844A1EB0B5E8FD1DDAE5752"/>
          </w:pPr>
          <w:r w:rsidRPr="00191B5C">
            <w:rPr>
              <w:rFonts w:ascii="Libre Franklin Thin" w:hAnsi="Libre Franklin Thin"/>
              <w:i/>
              <w:iCs/>
              <w:color w:val="747474" w:themeColor="background2" w:themeShade="80"/>
            </w:rPr>
            <w:t>Ja / Neen</w:t>
          </w:r>
        </w:p>
      </w:docPartBody>
    </w:docPart>
    <w:docPart>
      <w:docPartPr>
        <w:name w:val="1EFDA72DEBAE48318854B4D85A5F43D4"/>
        <w:category>
          <w:name w:val="General"/>
          <w:gallery w:val="placeholder"/>
        </w:category>
        <w:types>
          <w:type w:val="bbPlcHdr"/>
        </w:types>
        <w:behaviors>
          <w:behavior w:val="content"/>
        </w:behaviors>
        <w:guid w:val="{CB29207F-3E6B-4471-8755-B0B2AF6C738B}"/>
      </w:docPartPr>
      <w:docPartBody>
        <w:p w:rsidR="00934D43" w:rsidRDefault="00934D43">
          <w:pPr>
            <w:pStyle w:val="1EFDA72DEBAE48318854B4D85A5F43D4"/>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D3004457A4484CF0B79912AB36B9EEE0"/>
        <w:category>
          <w:name w:val="General"/>
          <w:gallery w:val="placeholder"/>
        </w:category>
        <w:types>
          <w:type w:val="bbPlcHdr"/>
        </w:types>
        <w:behaviors>
          <w:behavior w:val="content"/>
        </w:behaviors>
        <w:guid w:val="{5D11A3C3-EEF2-4C69-8313-D704D98BEFC9}"/>
      </w:docPartPr>
      <w:docPartBody>
        <w:p w:rsidR="00934D43" w:rsidRDefault="00984FAF" w:rsidP="00984FAF">
          <w:pPr>
            <w:pStyle w:val="D3004457A4484CF0B79912AB36B9EEE02"/>
          </w:pPr>
          <w:r w:rsidRPr="00191B5C">
            <w:rPr>
              <w:rFonts w:ascii="Libre Franklin Thin" w:hAnsi="Libre Franklin Thin"/>
              <w:i/>
              <w:iCs/>
              <w:color w:val="747474" w:themeColor="background2" w:themeShade="80"/>
            </w:rPr>
            <w:t>Voeg datum in.</w:t>
          </w:r>
        </w:p>
      </w:docPartBody>
    </w:docPart>
    <w:docPart>
      <w:docPartPr>
        <w:name w:val="E92031835FFE4DA3B311BF231E346C84"/>
        <w:category>
          <w:name w:val="General"/>
          <w:gallery w:val="placeholder"/>
        </w:category>
        <w:types>
          <w:type w:val="bbPlcHdr"/>
        </w:types>
        <w:behaviors>
          <w:behavior w:val="content"/>
        </w:behaviors>
        <w:guid w:val="{B6E80EFF-EC3B-45A6-9493-E6E30A3E800C}"/>
      </w:docPartPr>
      <w:docPartBody>
        <w:p w:rsidR="00934D43" w:rsidRDefault="00984FAF" w:rsidP="00984FAF">
          <w:pPr>
            <w:pStyle w:val="E92031835FFE4DA3B311BF231E346C842"/>
          </w:pPr>
          <w:r w:rsidRPr="00191B5C">
            <w:rPr>
              <w:rFonts w:ascii="Libre Franklin Thin" w:hAnsi="Libre Franklin Thin"/>
              <w:i/>
              <w:iCs/>
              <w:color w:val="747474" w:themeColor="background2" w:themeShade="80"/>
              <w:szCs w:val="18"/>
            </w:rPr>
            <w:t>Voeg datum in.</w:t>
          </w:r>
        </w:p>
      </w:docPartBody>
    </w:docPart>
    <w:docPart>
      <w:docPartPr>
        <w:name w:val="876D082DAB3E44CABFC0A8CC8CAA116D"/>
        <w:category>
          <w:name w:val="General"/>
          <w:gallery w:val="placeholder"/>
        </w:category>
        <w:types>
          <w:type w:val="bbPlcHdr"/>
        </w:types>
        <w:behaviors>
          <w:behavior w:val="content"/>
        </w:behaviors>
        <w:guid w:val="{934850F5-7F91-4878-88A2-AA6752C72B86}"/>
      </w:docPartPr>
      <w:docPartBody>
        <w:p w:rsidR="00934D43" w:rsidRDefault="00984FAF" w:rsidP="00984FAF">
          <w:pPr>
            <w:pStyle w:val="876D082DAB3E44CABFC0A8CC8CAA116D2"/>
          </w:pPr>
          <w:r w:rsidRPr="00191B5C">
            <w:rPr>
              <w:rFonts w:ascii="Libre Franklin Thin" w:hAnsi="Libre Franklin Thin"/>
              <w:i/>
              <w:iCs/>
              <w:color w:val="747474" w:themeColor="background2" w:themeShade="80"/>
            </w:rPr>
            <w:t>Voeg n° in.</w:t>
          </w:r>
        </w:p>
      </w:docPartBody>
    </w:docPart>
    <w:docPart>
      <w:docPartPr>
        <w:name w:val="DD1264E9D606480E962892844723E3FB"/>
        <w:category>
          <w:name w:val="General"/>
          <w:gallery w:val="placeholder"/>
        </w:category>
        <w:types>
          <w:type w:val="bbPlcHdr"/>
        </w:types>
        <w:behaviors>
          <w:behavior w:val="content"/>
        </w:behaviors>
        <w:guid w:val="{9EE6C53B-9AC8-4ABA-9252-20518FC2B7FE}"/>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DD1264E9D606480E962892844723E3FB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77D62CA02570447D841E71EDF025ACFD"/>
        <w:category>
          <w:name w:val="General"/>
          <w:gallery w:val="placeholder"/>
        </w:category>
        <w:types>
          <w:type w:val="bbPlcHdr"/>
        </w:types>
        <w:behaviors>
          <w:behavior w:val="content"/>
        </w:behaviors>
        <w:guid w:val="{A12BE38B-5ADD-4A3E-8AD0-5BC7DE33B19D}"/>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77D62CA02570447D841E71EDF025ACFD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629EF2382DD443E8841F0C95D968786B"/>
        <w:category>
          <w:name w:val="General"/>
          <w:gallery w:val="placeholder"/>
        </w:category>
        <w:types>
          <w:type w:val="bbPlcHdr"/>
        </w:types>
        <w:behaviors>
          <w:behavior w:val="content"/>
        </w:behaviors>
        <w:guid w:val="{95CDE8B4-B6D6-4EF2-A116-714D576629D8}"/>
      </w:docPartPr>
      <w:docPartBody>
        <w:p w:rsidR="00934D43" w:rsidRDefault="00984FAF" w:rsidP="00984FAF">
          <w:pPr>
            <w:pStyle w:val="629EF2382DD443E8841F0C95D968786B2"/>
          </w:pPr>
          <w:r w:rsidRPr="00191B5C">
            <w:rPr>
              <w:rStyle w:val="PlaceholderText"/>
              <w:rFonts w:ascii="Libre Franklin Thin" w:hAnsi="Libre Franklin Thin"/>
              <w:i/>
              <w:iCs/>
              <w:color w:val="747474" w:themeColor="background2" w:themeShade="80"/>
            </w:rPr>
            <w:t>Type bewaakte plaats.</w:t>
          </w:r>
        </w:p>
      </w:docPartBody>
    </w:docPart>
    <w:docPart>
      <w:docPartPr>
        <w:name w:val="23D3BE7399A84CF394D59299EE9698A2"/>
        <w:category>
          <w:name w:val="General"/>
          <w:gallery w:val="placeholder"/>
        </w:category>
        <w:types>
          <w:type w:val="bbPlcHdr"/>
        </w:types>
        <w:behaviors>
          <w:behavior w:val="content"/>
        </w:behaviors>
        <w:guid w:val="{18DA8626-293D-4D95-B445-C1F1DE762181}"/>
      </w:docPartPr>
      <w:docPartBody>
        <w:p w:rsidR="00934D43" w:rsidRDefault="00984FAF" w:rsidP="00984FAF">
          <w:pPr>
            <w:pStyle w:val="23D3BE7399A84CF394D59299EE9698A22"/>
          </w:pPr>
          <w:r w:rsidRPr="00191B5C">
            <w:rPr>
              <w:rFonts w:ascii="Libre Franklin Thin" w:hAnsi="Libre Franklin Thin"/>
              <w:i/>
              <w:iCs/>
              <w:color w:val="747474" w:themeColor="background2" w:themeShade="80"/>
            </w:rPr>
            <w:t>Ja / Neen</w:t>
          </w:r>
        </w:p>
      </w:docPartBody>
    </w:docPart>
    <w:docPart>
      <w:docPartPr>
        <w:name w:val="FF046DC292E3446F8EDC60D9393C5092"/>
        <w:category>
          <w:name w:val="General"/>
          <w:gallery w:val="placeholder"/>
        </w:category>
        <w:types>
          <w:type w:val="bbPlcHdr"/>
        </w:types>
        <w:behaviors>
          <w:behavior w:val="content"/>
        </w:behaviors>
        <w:guid w:val="{6D5E95F0-1D89-446B-98F6-FB68E6FEB92C}"/>
      </w:docPartPr>
      <w:docPartBody>
        <w:p w:rsidR="00934D43" w:rsidRDefault="00934D43">
          <w:pPr>
            <w:pStyle w:val="FF046DC292E3446F8EDC60D9393C5092"/>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04935EBB58EE46EB98D73F353CFBA8C6"/>
        <w:category>
          <w:name w:val="General"/>
          <w:gallery w:val="placeholder"/>
        </w:category>
        <w:types>
          <w:type w:val="bbPlcHdr"/>
        </w:types>
        <w:behaviors>
          <w:behavior w:val="content"/>
        </w:behaviors>
        <w:guid w:val="{650C50CE-2579-458D-B681-DE9CD9B3CCA5}"/>
      </w:docPartPr>
      <w:docPartBody>
        <w:p w:rsidR="00934D43" w:rsidRDefault="00984FAF" w:rsidP="00984FAF">
          <w:pPr>
            <w:pStyle w:val="04935EBB58EE46EB98D73F353CFBA8C62"/>
          </w:pPr>
          <w:r w:rsidRPr="00191B5C">
            <w:rPr>
              <w:rFonts w:ascii="Libre Franklin Thin" w:hAnsi="Libre Franklin Thin"/>
              <w:i/>
              <w:iCs/>
              <w:color w:val="747474" w:themeColor="background2" w:themeShade="80"/>
            </w:rPr>
            <w:t>Voeg datum in.</w:t>
          </w:r>
        </w:p>
      </w:docPartBody>
    </w:docPart>
    <w:docPart>
      <w:docPartPr>
        <w:name w:val="E9EB7240836B4B7EABE21934BAB3A78E"/>
        <w:category>
          <w:name w:val="General"/>
          <w:gallery w:val="placeholder"/>
        </w:category>
        <w:types>
          <w:type w:val="bbPlcHdr"/>
        </w:types>
        <w:behaviors>
          <w:behavior w:val="content"/>
        </w:behaviors>
        <w:guid w:val="{FD9A0606-95FE-4BAD-8929-6F71AAE69F3B}"/>
      </w:docPartPr>
      <w:docPartBody>
        <w:p w:rsidR="00934D43" w:rsidRDefault="00984FAF" w:rsidP="00984FAF">
          <w:pPr>
            <w:pStyle w:val="E9EB7240836B4B7EABE21934BAB3A78E2"/>
          </w:pPr>
          <w:r w:rsidRPr="00191B5C">
            <w:rPr>
              <w:rFonts w:ascii="Libre Franklin Thin" w:hAnsi="Libre Franklin Thin"/>
              <w:i/>
              <w:iCs/>
              <w:color w:val="747474" w:themeColor="background2" w:themeShade="80"/>
              <w:szCs w:val="18"/>
            </w:rPr>
            <w:t>Voeg datum in.</w:t>
          </w:r>
        </w:p>
      </w:docPartBody>
    </w:docPart>
    <w:docPart>
      <w:docPartPr>
        <w:name w:val="8C493EC1F479425F9FBCE10E40C9C42D"/>
        <w:category>
          <w:name w:val="General"/>
          <w:gallery w:val="placeholder"/>
        </w:category>
        <w:types>
          <w:type w:val="bbPlcHdr"/>
        </w:types>
        <w:behaviors>
          <w:behavior w:val="content"/>
        </w:behaviors>
        <w:guid w:val="{BBC76B45-43DB-4166-BDA7-AA42E82A2C40}"/>
      </w:docPartPr>
      <w:docPartBody>
        <w:p w:rsidR="00934D43" w:rsidRDefault="00984FAF" w:rsidP="00984FAF">
          <w:pPr>
            <w:pStyle w:val="8C493EC1F479425F9FBCE10E40C9C42D2"/>
          </w:pPr>
          <w:r w:rsidRPr="00191B5C">
            <w:rPr>
              <w:rFonts w:ascii="Libre Franklin Thin" w:hAnsi="Libre Franklin Thin"/>
              <w:i/>
              <w:iCs/>
              <w:color w:val="747474" w:themeColor="background2" w:themeShade="80"/>
            </w:rPr>
            <w:t>Voeg n° in.</w:t>
          </w:r>
        </w:p>
      </w:docPartBody>
    </w:docPart>
    <w:docPart>
      <w:docPartPr>
        <w:name w:val="3AFD2BA3985643C699FA1B7F9E28B500"/>
        <w:category>
          <w:name w:val="General"/>
          <w:gallery w:val="placeholder"/>
        </w:category>
        <w:types>
          <w:type w:val="bbPlcHdr"/>
        </w:types>
        <w:behaviors>
          <w:behavior w:val="content"/>
        </w:behaviors>
        <w:guid w:val="{B450ECE5-C8DD-47A1-8A60-12E9DC5F7651}"/>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3AFD2BA3985643C699FA1B7F9E28B500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1218A17551414DB5A26B9F44E5C7786F"/>
        <w:category>
          <w:name w:val="General"/>
          <w:gallery w:val="placeholder"/>
        </w:category>
        <w:types>
          <w:type w:val="bbPlcHdr"/>
        </w:types>
        <w:behaviors>
          <w:behavior w:val="content"/>
        </w:behaviors>
        <w:guid w:val="{6043037A-327A-42CC-B162-EBD7508AFC4F}"/>
      </w:docPartPr>
      <w:docPartBody>
        <w:p w:rsidR="00984FAF" w:rsidRPr="00191B5C" w:rsidRDefault="00984FAF" w:rsidP="00CB0ADA">
          <w:pPr>
            <w:keepNext/>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de locatie van de mobiele bewakingscamera aan en beschrijf de verschillende zones die door deze camera worden bewaakt.</w:t>
          </w:r>
        </w:p>
        <w:p w:rsidR="00934D43" w:rsidRDefault="00984FAF" w:rsidP="00984FAF">
          <w:pPr>
            <w:pStyle w:val="1218A17551414DB5A26B9F44E5C7786F2"/>
          </w:pPr>
          <w:r w:rsidRPr="00191B5C">
            <w:rPr>
              <w:rFonts w:ascii="Libre Franklin Thin" w:hAnsi="Libre Franklin Thin"/>
              <w:i/>
              <w:iCs/>
              <w:color w:val="747474" w:themeColor="background2" w:themeShade="80"/>
            </w:rPr>
            <w:t>Geef ook aan wanneer de mobiele bewakingscamera wordt gebruikt.</w:t>
          </w:r>
        </w:p>
      </w:docPartBody>
    </w:docPart>
    <w:docPart>
      <w:docPartPr>
        <w:name w:val="4CC06DD71DB041ACACBAFE2E14D0F0D4"/>
        <w:category>
          <w:name w:val="General"/>
          <w:gallery w:val="placeholder"/>
        </w:category>
        <w:types>
          <w:type w:val="bbPlcHdr"/>
        </w:types>
        <w:behaviors>
          <w:behavior w:val="content"/>
        </w:behaviors>
        <w:guid w:val="{0883FC9E-BB12-404E-9899-90C7B3FDD67A}"/>
      </w:docPartPr>
      <w:docPartBody>
        <w:p w:rsidR="00934D43" w:rsidRDefault="00984FAF" w:rsidP="00984FAF">
          <w:pPr>
            <w:pStyle w:val="4CC06DD71DB041ACACBAFE2E14D0F0D42"/>
          </w:pPr>
          <w:r w:rsidRPr="00191B5C">
            <w:rPr>
              <w:rStyle w:val="PlaceholderText"/>
              <w:rFonts w:ascii="Libre Franklin Thin" w:hAnsi="Libre Franklin Thin"/>
              <w:i/>
              <w:iCs/>
              <w:color w:val="747474" w:themeColor="background2" w:themeShade="80"/>
            </w:rPr>
            <w:t>Type bewaakte plaats.</w:t>
          </w:r>
        </w:p>
      </w:docPartBody>
    </w:docPart>
    <w:docPart>
      <w:docPartPr>
        <w:name w:val="5103AFA4638043DDA923A8D9D5940B56"/>
        <w:category>
          <w:name w:val="General"/>
          <w:gallery w:val="placeholder"/>
        </w:category>
        <w:types>
          <w:type w:val="bbPlcHdr"/>
        </w:types>
        <w:behaviors>
          <w:behavior w:val="content"/>
        </w:behaviors>
        <w:guid w:val="{1FBDC6B4-1DB4-4D90-8047-2F15C83364AD}"/>
      </w:docPartPr>
      <w:docPartBody>
        <w:p w:rsidR="00934D43" w:rsidRDefault="00984FAF" w:rsidP="00984FAF">
          <w:pPr>
            <w:pStyle w:val="5103AFA4638043DDA923A8D9D5940B562"/>
          </w:pPr>
          <w:r w:rsidRPr="00191B5C">
            <w:rPr>
              <w:rFonts w:ascii="Libre Franklin Thin" w:hAnsi="Libre Franklin Thin"/>
              <w:i/>
              <w:iCs/>
              <w:color w:val="747474" w:themeColor="background2" w:themeShade="80"/>
            </w:rPr>
            <w:t>Ja / Neen</w:t>
          </w:r>
        </w:p>
      </w:docPartBody>
    </w:docPart>
    <w:docPart>
      <w:docPartPr>
        <w:name w:val="ECEA3A9F4BE54D1ABB6C214E6A08540A"/>
        <w:category>
          <w:name w:val="General"/>
          <w:gallery w:val="placeholder"/>
        </w:category>
        <w:types>
          <w:type w:val="bbPlcHdr"/>
        </w:types>
        <w:behaviors>
          <w:behavior w:val="content"/>
        </w:behaviors>
        <w:guid w:val="{1F4BEA37-4372-4BCF-8D0D-42294B4241B8}"/>
      </w:docPartPr>
      <w:docPartBody>
        <w:p w:rsidR="00934D43" w:rsidRDefault="00934D43">
          <w:pPr>
            <w:pStyle w:val="ECEA3A9F4BE54D1ABB6C214E6A08540A"/>
          </w:pPr>
          <w:r w:rsidRPr="00F52D29">
            <w:rPr>
              <w:rFonts w:ascii="Libre Franklin Thin" w:hAnsi="Libre Franklin Thin"/>
              <w:i/>
              <w:iCs/>
              <w:color w:val="747474" w:themeColor="background2" w:themeShade="80"/>
            </w:rPr>
            <w:t xml:space="preserve">Type </w:t>
          </w:r>
          <w:r>
            <w:rPr>
              <w:rFonts w:ascii="Libre Franklin Thin" w:hAnsi="Libre Franklin Thin"/>
              <w:i/>
              <w:iCs/>
              <w:color w:val="747474" w:themeColor="background2" w:themeShade="80"/>
            </w:rPr>
            <w:t>bewakingscamera</w:t>
          </w:r>
          <w:r w:rsidRPr="00F52D29">
            <w:rPr>
              <w:rFonts w:ascii="Libre Franklin Thin" w:hAnsi="Libre Franklin Thin"/>
              <w:i/>
              <w:iCs/>
              <w:color w:val="747474" w:themeColor="background2" w:themeShade="80"/>
            </w:rPr>
            <w:t>.</w:t>
          </w:r>
        </w:p>
      </w:docPartBody>
    </w:docPart>
    <w:docPart>
      <w:docPartPr>
        <w:name w:val="4866DEEBD112450A8AC765F3FB222D01"/>
        <w:category>
          <w:name w:val="General"/>
          <w:gallery w:val="placeholder"/>
        </w:category>
        <w:types>
          <w:type w:val="bbPlcHdr"/>
        </w:types>
        <w:behaviors>
          <w:behavior w:val="content"/>
        </w:behaviors>
        <w:guid w:val="{9A486655-44B5-49D2-B654-9ACCD665DEA1}"/>
      </w:docPartPr>
      <w:docPartBody>
        <w:p w:rsidR="00934D43" w:rsidRDefault="00984FAF" w:rsidP="00984FAF">
          <w:pPr>
            <w:pStyle w:val="4866DEEBD112450A8AC765F3FB222D012"/>
          </w:pPr>
          <w:r w:rsidRPr="00191B5C">
            <w:rPr>
              <w:rFonts w:ascii="Libre Franklin Thin" w:hAnsi="Libre Franklin Thin"/>
              <w:i/>
              <w:iCs/>
              <w:color w:val="747474" w:themeColor="background2" w:themeShade="80"/>
            </w:rPr>
            <w:t>Voeg datum in.</w:t>
          </w:r>
        </w:p>
      </w:docPartBody>
    </w:docPart>
    <w:docPart>
      <w:docPartPr>
        <w:name w:val="6786BB5BE54F4348BCA2F00DA424134E"/>
        <w:category>
          <w:name w:val="General"/>
          <w:gallery w:val="placeholder"/>
        </w:category>
        <w:types>
          <w:type w:val="bbPlcHdr"/>
        </w:types>
        <w:behaviors>
          <w:behavior w:val="content"/>
        </w:behaviors>
        <w:guid w:val="{30A52F62-B4AC-493B-95AC-435082A22C81}"/>
      </w:docPartPr>
      <w:docPartBody>
        <w:p w:rsidR="00934D43" w:rsidRDefault="00984FAF" w:rsidP="00984FAF">
          <w:pPr>
            <w:pStyle w:val="6786BB5BE54F4348BCA2F00DA424134E2"/>
          </w:pPr>
          <w:r w:rsidRPr="00191B5C">
            <w:rPr>
              <w:rFonts w:ascii="Libre Franklin Thin" w:hAnsi="Libre Franklin Thin"/>
              <w:i/>
              <w:iCs/>
              <w:color w:val="747474" w:themeColor="background2" w:themeShade="80"/>
              <w:szCs w:val="18"/>
            </w:rPr>
            <w:t>Voeg datum in.</w:t>
          </w:r>
        </w:p>
      </w:docPartBody>
    </w:docPart>
    <w:docPart>
      <w:docPartPr>
        <w:name w:val="98258D9376284683B5EC8701BDB8E6BF"/>
        <w:category>
          <w:name w:val="General"/>
          <w:gallery w:val="placeholder"/>
        </w:category>
        <w:types>
          <w:type w:val="bbPlcHdr"/>
        </w:types>
        <w:behaviors>
          <w:behavior w:val="content"/>
        </w:behaviors>
        <w:guid w:val="{0E7E0654-0BE0-4EA3-A363-12EE021AC138}"/>
      </w:docPartPr>
      <w:docPartBody>
        <w:p w:rsidR="00934D43" w:rsidRDefault="00984FAF" w:rsidP="00984FAF">
          <w:pPr>
            <w:pStyle w:val="98258D9376284683B5EC8701BDB8E6BF2"/>
          </w:pPr>
          <w:r w:rsidRPr="00191B5C">
            <w:rPr>
              <w:rFonts w:ascii="Libre Franklin Thin" w:hAnsi="Libre Franklin Thin"/>
              <w:i/>
              <w:iCs/>
              <w:color w:val="747474" w:themeColor="background2" w:themeShade="80"/>
            </w:rPr>
            <w:t>Voeg n° in.</w:t>
          </w:r>
        </w:p>
      </w:docPartBody>
    </w:docPart>
    <w:docPart>
      <w:docPartPr>
        <w:name w:val="B79666073994430DADFC9FAC60F7CF5F"/>
        <w:category>
          <w:name w:val="General"/>
          <w:gallery w:val="placeholder"/>
        </w:category>
        <w:types>
          <w:type w:val="bbPlcHdr"/>
        </w:types>
        <w:behaviors>
          <w:behavior w:val="content"/>
        </w:behaviors>
        <w:guid w:val="{446840DC-E812-4F98-8BD9-20637FBFEE5E}"/>
      </w:docPartPr>
      <w:docPartBody>
        <w:p w:rsidR="00984FAF" w:rsidRPr="00191B5C" w:rsidRDefault="00984FAF" w:rsidP="00CB0ADA">
          <w:pPr>
            <w:spacing w:after="120"/>
            <w:rPr>
              <w:rFonts w:ascii="Libre Franklin Thin" w:hAnsi="Libre Franklin Thin"/>
              <w:i/>
              <w:iCs/>
              <w:color w:val="747474" w:themeColor="background2" w:themeShade="80"/>
              <w:lang w:val="nl-BE"/>
            </w:rPr>
          </w:pPr>
          <w:r w:rsidRPr="00191B5C">
            <w:rPr>
              <w:rFonts w:ascii="Libre Franklin Thin" w:hAnsi="Libre Franklin Thin"/>
              <w:i/>
              <w:iCs/>
              <w:color w:val="747474" w:themeColor="background2" w:themeShade="80"/>
              <w:lang w:val="nl-BE"/>
            </w:rPr>
            <w:t>Geef een technische beschrijving van de mobiele bewakingscamera, met vermelding van het merk, het model, de resolutie (in pixels) van het beeld, en de leverancier en installateur, indien van toepassing.</w:t>
          </w:r>
        </w:p>
        <w:p w:rsidR="00934D43" w:rsidRDefault="00984FAF" w:rsidP="00984FAF">
          <w:pPr>
            <w:pStyle w:val="B79666073994430DADFC9FAC60F7CF5F2"/>
          </w:pPr>
          <w:r w:rsidRPr="00191B5C">
            <w:rPr>
              <w:rFonts w:ascii="Libre Franklin Thin" w:hAnsi="Libre Franklin Thin"/>
              <w:i/>
              <w:iCs/>
              <w:color w:val="747474" w:themeColor="background2" w:themeShade="80"/>
            </w:rPr>
            <w:t>Geef ook aan of de bewakingscamera permanent in werking is of niet, of er al dan niet continu (24u/24, 7d/7) wordt opgenomen, en of de camera naast beelden ook geluid opneemt..</w:t>
          </w:r>
        </w:p>
      </w:docPartBody>
    </w:docPart>
    <w:docPart>
      <w:docPartPr>
        <w:name w:val="A4E27AFCA0DE4D3D8E4A15082B547397"/>
        <w:category>
          <w:name w:val="General"/>
          <w:gallery w:val="placeholder"/>
        </w:category>
        <w:types>
          <w:type w:val="bbPlcHdr"/>
        </w:types>
        <w:behaviors>
          <w:behavior w:val="content"/>
        </w:behaviors>
        <w:guid w:val="{3FAA9A42-2020-4798-B294-1C06CAB96073}"/>
      </w:docPartPr>
      <w:docPartBody>
        <w:p w:rsidR="00934D43" w:rsidRDefault="00984FAF" w:rsidP="00984FAF">
          <w:pPr>
            <w:pStyle w:val="A4E27AFCA0DE4D3D8E4A15082B5473972"/>
          </w:pPr>
          <w:r w:rsidRPr="00191B5C">
            <w:rPr>
              <w:rStyle w:val="PlaceholderText"/>
              <w:rFonts w:ascii="Libre Franklin Thin" w:hAnsi="Libre Franklin Thin"/>
              <w:i/>
              <w:iCs/>
              <w:color w:val="747474" w:themeColor="background2" w:themeShade="80"/>
            </w:rPr>
            <w:t>Gelieve het doel van het camerabewakingssysteem aan te geven</w:t>
          </w:r>
        </w:p>
      </w:docPartBody>
    </w:docPart>
    <w:docPart>
      <w:docPartPr>
        <w:name w:val="16B58EC8638B439F9B57FC69B2936369"/>
        <w:category>
          <w:name w:val="General"/>
          <w:gallery w:val="placeholder"/>
        </w:category>
        <w:types>
          <w:type w:val="bbPlcHdr"/>
        </w:types>
        <w:behaviors>
          <w:behavior w:val="content"/>
        </w:behaviors>
        <w:guid w:val="{B895883A-D068-46F1-8E25-A6915A968909}"/>
      </w:docPartPr>
      <w:docPartBody>
        <w:p w:rsidR="00934D43" w:rsidRDefault="00984FAF" w:rsidP="00984FAF">
          <w:pPr>
            <w:pStyle w:val="16B58EC8638B439F9B57FC69B29363692"/>
          </w:pPr>
          <w:r w:rsidRPr="00191B5C">
            <w:rPr>
              <w:rStyle w:val="PlaceholderText"/>
              <w:rFonts w:ascii="Libre Franklin Thin" w:hAnsi="Libre Franklin Thin"/>
              <w:i/>
              <w:iCs/>
              <w:color w:val="747474" w:themeColor="background2" w:themeShade="80"/>
            </w:rPr>
            <w:t>Gelieve de rechtmatigheidsgrond aan te geven waarop de verwerking is gebaseerd</w:t>
          </w:r>
        </w:p>
      </w:docPartBody>
    </w:docPart>
    <w:docPart>
      <w:docPartPr>
        <w:name w:val="12C43DC7F91B454C9D6C59D4C9A6A721"/>
        <w:category>
          <w:name w:val="General"/>
          <w:gallery w:val="placeholder"/>
        </w:category>
        <w:types>
          <w:type w:val="bbPlcHdr"/>
        </w:types>
        <w:behaviors>
          <w:behavior w:val="content"/>
        </w:behaviors>
        <w:guid w:val="{FBB76D3E-CDA4-4673-BEDE-FF30B3284D34}"/>
      </w:docPartPr>
      <w:docPartBody>
        <w:p w:rsidR="00934D43" w:rsidRDefault="00984FAF" w:rsidP="00984FAF">
          <w:pPr>
            <w:pStyle w:val="12C43DC7F91B454C9D6C59D4C9A6A7212"/>
          </w:pPr>
          <w:r w:rsidRPr="00191B5C">
            <w:rPr>
              <w:rStyle w:val="PlaceholderText"/>
              <w:rFonts w:ascii="Libre Franklin Thin" w:hAnsi="Libre Franklin Thin"/>
              <w:i/>
              <w:iCs/>
              <w:color w:val="747474" w:themeColor="background2" w:themeShade="80"/>
            </w:rPr>
            <w:t>Gelieve meer informatie te verstrekken over het gerechtvaardigd belang dat u meent te hebben, bijvoorbeeld door te verwijzen naar inbraakpogingen in het verleden of veiligheidsproblemen in de omgeving van de gefilmde locatie, waarbij u uw belangen afweegt tegen het recht op privacy van de personen die mogelijk worden gefilmd.</w:t>
          </w:r>
        </w:p>
      </w:docPartBody>
    </w:docPart>
    <w:docPart>
      <w:docPartPr>
        <w:name w:val="AA001348BDCB4F4492AF956C69FEFAF9"/>
        <w:category>
          <w:name w:val="General"/>
          <w:gallery w:val="placeholder"/>
        </w:category>
        <w:types>
          <w:type w:val="bbPlcHdr"/>
        </w:types>
        <w:behaviors>
          <w:behavior w:val="content"/>
        </w:behaviors>
        <w:guid w:val="{74700E22-90BD-408D-A153-535FD05A9164}"/>
      </w:docPartPr>
      <w:docPartBody>
        <w:p w:rsidR="00934D43" w:rsidRDefault="00984FAF" w:rsidP="00984FAF">
          <w:pPr>
            <w:pStyle w:val="AA001348BDCB4F4492AF956C69FEFAF92"/>
          </w:pPr>
          <w:r w:rsidRPr="00191B5C">
            <w:rPr>
              <w:rFonts w:ascii="Libre Franklin Thin" w:hAnsi="Libre Franklin Thin"/>
              <w:i/>
              <w:iCs/>
              <w:color w:val="747474" w:themeColor="background2" w:themeShade="80"/>
            </w:rPr>
            <w:t>Bewakingscamera's maken het mogelijk om beelden te verwerken (te verzamelen en op te slaan). De “betrokken personen” zijn de personen die op deze beelden verschijnen ; deze beelden vormen bijgevolg persoonsgegevens van de gefilmde personen. Gelieve daarom aan te geven of de camera's beeld en geluid opnemen en te beschrijven welke personen gefilmd kunnen worden (bijvoorbeeld de bewoners van het gebouw, klanten, patiënten, leveranciers, leerlingen)</w:t>
          </w:r>
          <w:r w:rsidRPr="00191B5C">
            <w:rPr>
              <w:rStyle w:val="PlaceholderText"/>
              <w:rFonts w:ascii="Libre Franklin Thin" w:hAnsi="Libre Franklin Thin"/>
              <w:i/>
              <w:iCs/>
              <w:color w:val="747474" w:themeColor="background2" w:themeShade="80"/>
            </w:rPr>
            <w:t>.</w:t>
          </w:r>
          <w:r w:rsidRPr="00191B5C">
            <w:rPr>
              <w:rStyle w:val="PlaceholderText"/>
            </w:rPr>
            <w:t xml:space="preserve"> </w:t>
          </w:r>
        </w:p>
      </w:docPartBody>
    </w:docPart>
    <w:docPart>
      <w:docPartPr>
        <w:name w:val="00E436A302CA44CFB6D4E16FDC71A1CC"/>
        <w:category>
          <w:name w:val="General"/>
          <w:gallery w:val="placeholder"/>
        </w:category>
        <w:types>
          <w:type w:val="bbPlcHdr"/>
        </w:types>
        <w:behaviors>
          <w:behavior w:val="content"/>
        </w:behaviors>
        <w:guid w:val="{6CBBCE7C-FB70-45F5-B519-D95830D373DD}"/>
      </w:docPartPr>
      <w:docPartBody>
        <w:p w:rsidR="00984FAF" w:rsidRPr="00191B5C" w:rsidRDefault="00984FAF" w:rsidP="00FA7E24">
          <w:pPr>
            <w:spacing w:after="120"/>
            <w:rPr>
              <w:rStyle w:val="PlaceholderText"/>
              <w:rFonts w:ascii="Libre Franklin Thin" w:hAnsi="Libre Franklin Thin"/>
              <w:i/>
              <w:iCs/>
              <w:color w:val="747474" w:themeColor="background2" w:themeShade="80"/>
              <w:lang w:val="nl-BE"/>
            </w:rPr>
          </w:pPr>
          <w:r w:rsidRPr="00191B5C">
            <w:rPr>
              <w:rStyle w:val="PlaceholderText"/>
              <w:rFonts w:ascii="Libre Franklin Thin" w:hAnsi="Libre Franklin Thin"/>
              <w:i/>
              <w:iCs/>
              <w:color w:val="747474" w:themeColor="background2" w:themeShade="80"/>
              <w:lang w:val="nl-BE"/>
            </w:rPr>
            <w:t xml:space="preserve">De meeste zogenaamde 'slimme' camera's maken het tegenwoordig mogelijk om beelden in realtime of later te bekijken, via een online portaal of een mobiele app. Het kan gaan om een specifieke app van de camerafabrikant/-leverancier of een algemene domotica-app van een derde partij. Gelieve daarom aan te geven waar de beelden worden verwerkt: op het adres waar de camera's zijn geplaatst of elders? Indien de beelden in de cloud worden opgeslagen, bijvoorbeeld in het kader van een abonnement bij de fabrikant/leverancier van het camerabewakingssysteem, gelieve dan te vermelden of de servers zich in de Europese Unie bevinden of in een derde land buiten de Europese Unie, en welk derde land dat is. Deze informatie is doorgaans te vinden in de algemene gebruiksvoorwaarden van het camerabewakingssysteem of de gebruikte applicatie.. </w:t>
          </w:r>
        </w:p>
        <w:p w:rsidR="00934D43" w:rsidRDefault="00984FAF" w:rsidP="00984FAF">
          <w:pPr>
            <w:pStyle w:val="00E436A302CA44CFB6D4E16FDC71A1CC2"/>
          </w:pPr>
          <w:r w:rsidRPr="00191B5C">
            <w:rPr>
              <w:rStyle w:val="PlaceholderText"/>
              <w:rFonts w:ascii="Libre Franklin Medium" w:hAnsi="Libre Franklin Medium"/>
              <w:i/>
              <w:iCs/>
              <w:color w:val="FF0000"/>
            </w:rPr>
            <w:t>Opgelet</w:t>
          </w:r>
          <w:r w:rsidRPr="00191B5C">
            <w:rPr>
              <w:rStyle w:val="PlaceholderText"/>
              <w:rFonts w:ascii="Libre Franklin Thin" w:hAnsi="Libre Franklin Thin"/>
              <w:i/>
              <w:iCs/>
              <w:color w:val="747474" w:themeColor="background2" w:themeShade="80"/>
            </w:rPr>
            <w:t>: het in realtime bekijken van beelden van mobiele bewakingscamera's in gesloten ruimtes is alleen toegestaan om onmiddellijk te kunnen ingrijpen in geval van overtredingen, schade, wangedrag of verstoring van de openbare orde.</w:t>
          </w:r>
        </w:p>
      </w:docPartBody>
    </w:docPart>
    <w:docPart>
      <w:docPartPr>
        <w:name w:val="C5AB8A8A8EBC42CA8E8A33DDD7BEAAEE"/>
        <w:category>
          <w:name w:val="General"/>
          <w:gallery w:val="placeholder"/>
        </w:category>
        <w:types>
          <w:type w:val="bbPlcHdr"/>
        </w:types>
        <w:behaviors>
          <w:behavior w:val="content"/>
        </w:behaviors>
        <w:guid w:val="{30B91FAB-4BCF-414D-BBF9-5935B57671D2}"/>
      </w:docPartPr>
      <w:docPartBody>
        <w:p w:rsidR="00984FAF" w:rsidRPr="00191B5C" w:rsidRDefault="00984FAF" w:rsidP="00487317">
          <w:pPr>
            <w:spacing w:after="120"/>
            <w:rPr>
              <w:rStyle w:val="PlaceholderText"/>
              <w:rFonts w:ascii="Libre Franklin Thin" w:hAnsi="Libre Franklin Thin"/>
              <w:i/>
              <w:iCs/>
              <w:color w:val="747474" w:themeColor="background2" w:themeShade="80"/>
              <w:lang w:val="nl-BE"/>
            </w:rPr>
          </w:pPr>
          <w:r w:rsidRPr="00191B5C">
            <w:rPr>
              <w:rStyle w:val="PlaceholderText"/>
              <w:rFonts w:ascii="Libre Franklin Thin" w:hAnsi="Libre Franklin Thin"/>
              <w:i/>
              <w:iCs/>
              <w:color w:val="747474" w:themeColor="background2" w:themeShade="80"/>
              <w:lang w:val="nl-BE"/>
            </w:rPr>
            <w:t xml:space="preserve">Geef de bewaartermijn aan waarna de beelden die met de bewakingscamera's zijn opgenomen, automatisch worden gewist. </w:t>
          </w:r>
        </w:p>
        <w:p w:rsidR="00934D43" w:rsidRDefault="00984FAF" w:rsidP="00984FAF">
          <w:pPr>
            <w:pStyle w:val="C5AB8A8A8EBC42CA8E8A33DDD7BEAAEE2"/>
          </w:pPr>
          <w:r w:rsidRPr="00191B5C">
            <w:rPr>
              <w:rStyle w:val="PlaceholderText"/>
              <w:rFonts w:ascii="Libre Franklin Medium" w:hAnsi="Libre Franklin Medium"/>
              <w:i/>
              <w:iCs/>
              <w:color w:val="FF0000"/>
            </w:rPr>
            <w:t>Opgelet</w:t>
          </w:r>
          <w:r w:rsidRPr="00191B5C">
            <w:rPr>
              <w:rStyle w:val="PlaceholderText"/>
              <w:rFonts w:ascii="Libre Franklin Thin" w:hAnsi="Libre Franklin Thin"/>
              <w:i/>
              <w:iCs/>
              <w:color w:val="747474" w:themeColor="background2" w:themeShade="80"/>
            </w:rPr>
            <w:t>: de camerawet bepaalt dat de bewaartermijn maximaal één maand bedraagt (drie maanden voor plaatsen die een bijzonder veiligheidsrisico inhouden, zoals bepaald in artikel 3 van het koninklijk besluit van 6 december 2018), tenzij de beelden als bewijs of voor identificatie kunnen dienen.</w:t>
          </w:r>
        </w:p>
      </w:docPartBody>
    </w:docPart>
    <w:docPart>
      <w:docPartPr>
        <w:name w:val="4D0640930F994520867941BD543DF2B0"/>
        <w:category>
          <w:name w:val="General"/>
          <w:gallery w:val="placeholder"/>
        </w:category>
        <w:types>
          <w:type w:val="bbPlcHdr"/>
        </w:types>
        <w:behaviors>
          <w:behavior w:val="content"/>
        </w:behaviors>
        <w:guid w:val="{A220575B-A582-4CC6-951A-2C7EDCAB118B}"/>
      </w:docPartPr>
      <w:docPartBody>
        <w:p w:rsidR="00934D43" w:rsidRDefault="00984FAF" w:rsidP="00984FAF">
          <w:pPr>
            <w:pStyle w:val="4D0640930F994520867941BD543DF2B02"/>
          </w:pPr>
          <w:r w:rsidRPr="00191B5C">
            <w:rPr>
              <w:rStyle w:val="PlaceholderText"/>
              <w:rFonts w:ascii="Libre Franklin Thin" w:hAnsi="Libre Franklin Thin"/>
              <w:i/>
              <w:iCs/>
              <w:color w:val="747474" w:themeColor="background2" w:themeShade="80"/>
            </w:rPr>
            <w:t>Gelieve de personen of organisaties te identificeren die de beelden van uw bewakingscamera's kunnen raadplegen of aan wie de beelden kunnen worden doorgegeven (bijvoorbeeld de fabrikant van de camera's, wanneer de beelden naar diens externe servers worden verzonden, of een privébewakingsbedrijf wanneer de camera's rechtstreeks zijn aangesloten op een alarmcentrale). Gelieve ook, voor zover mogelijk, aan te geven waar deze ontvangers de beelden kunnen raadplegen (d.w.z. het adres van de vestiging van de fabrikant of het bewakingsbedrijf) . Indien de beelden van de bewakingscamera's op uw eigen server (bij u thuis geïnstalleerd) worden opgeslagen, gelieve dan aan te geven wie de beelden kan raadplegen of er toegang toe heeft.</w:t>
          </w:r>
        </w:p>
      </w:docPartBody>
    </w:docPart>
    <w:docPart>
      <w:docPartPr>
        <w:name w:val="0F8DC68B6E1443E3B74B2D85E9D78354"/>
        <w:category>
          <w:name w:val="General"/>
          <w:gallery w:val="placeholder"/>
        </w:category>
        <w:types>
          <w:type w:val="bbPlcHdr"/>
        </w:types>
        <w:behaviors>
          <w:behavior w:val="content"/>
        </w:behaviors>
        <w:guid w:val="{DF7FAD2E-52D5-4132-B6B8-E9661B617904}"/>
      </w:docPartPr>
      <w:docPartBody>
        <w:p w:rsidR="00984FAF" w:rsidRPr="00191B5C" w:rsidRDefault="00984FAF" w:rsidP="00054B69">
          <w:pPr>
            <w:keepNext/>
            <w:spacing w:after="120"/>
            <w:rPr>
              <w:rStyle w:val="PlaceholderText"/>
              <w:rFonts w:ascii="Libre Franklin Thin" w:hAnsi="Libre Franklin Thin"/>
              <w:i/>
              <w:iCs/>
              <w:color w:val="747474" w:themeColor="background2" w:themeShade="80"/>
              <w:lang w:val="nl-BE"/>
            </w:rPr>
          </w:pPr>
          <w:r w:rsidRPr="00191B5C">
            <w:rPr>
              <w:rStyle w:val="PlaceholderText"/>
              <w:rFonts w:ascii="Libre Franklin Thin" w:hAnsi="Libre Franklin Thin"/>
              <w:i/>
              <w:iCs/>
              <w:color w:val="747474" w:themeColor="background2" w:themeShade="80"/>
              <w:lang w:val="nl-BE"/>
            </w:rPr>
            <w:t xml:space="preserve">Beschrijf hoe de bevoegde diensten en betrokkenen op de hoogte zijn /worden gebracht van de beeldverwerking, bijvoorbeeld door de grootte van het pictogram en de precieze plaats waar het is aangebracht te vermelden. </w:t>
          </w:r>
        </w:p>
        <w:p w:rsidR="00934D43" w:rsidRDefault="00984FAF" w:rsidP="00984FAF">
          <w:pPr>
            <w:pStyle w:val="0F8DC68B6E1443E3B74B2D85E9D783542"/>
          </w:pPr>
          <w:r w:rsidRPr="00191B5C">
            <w:rPr>
              <w:rStyle w:val="PlaceholderText"/>
              <w:rFonts w:ascii="Libre Franklin Thin" w:hAnsi="Libre Franklin Thin"/>
              <w:i/>
              <w:iCs/>
              <w:color w:val="747474" w:themeColor="background2" w:themeShade="80"/>
            </w:rPr>
            <w:t xml:space="preserve">Indien er een privacyverklaring met betrekking tot het cameratoezichtsysteem bestaat, dient u hier de inhoud ervan over te nemen of een link naar een elektronische, openbaar toegankelijke versie van die verklaring te verstrekken. </w:t>
          </w:r>
        </w:p>
      </w:docPartBody>
    </w:docPart>
    <w:docPart>
      <w:docPartPr>
        <w:name w:val="4D634CD04C0D476A97805F5086005259"/>
        <w:category>
          <w:name w:val="General"/>
          <w:gallery w:val="placeholder"/>
        </w:category>
        <w:types>
          <w:type w:val="bbPlcHdr"/>
        </w:types>
        <w:behaviors>
          <w:behavior w:val="content"/>
        </w:behaviors>
        <w:guid w:val="{20B6BCFD-B0B0-4CC2-8BEC-4AABF295DC1A}"/>
      </w:docPartPr>
      <w:docPartBody>
        <w:p w:rsidR="00934D43" w:rsidRDefault="00984FAF" w:rsidP="00984FAF">
          <w:pPr>
            <w:pStyle w:val="4D634CD04C0D476A97805F50860052592"/>
          </w:pPr>
          <w:r w:rsidRPr="00191B5C">
            <w:rPr>
              <w:rStyle w:val="PlaceholderText"/>
              <w:rFonts w:ascii="Libre Franklin Thin" w:hAnsi="Libre Franklin Thin"/>
              <w:i/>
              <w:iCs/>
              <w:color w:val="747474" w:themeColor="background2" w:themeShade="80"/>
            </w:rPr>
            <w:t>Geef een algemene beschrijving van de technische en organisatorische beveiligingsmaatregelen bedoeld in artikel 32, lid 1, van de Algemene Verordening Gegevensbescherming (AVG), met inbegrip van de beveiligingsmaatregelen die zijn genomen om toegang door onbevoegden te voorkomen en de maatregelen die zijn genomen in het kader van de doorgifte van gegevens aan derden</w:t>
          </w:r>
          <w:r w:rsidRPr="00785114">
            <w:rPr>
              <w:rStyle w:val="PlaceholderText"/>
              <w:rFonts w:ascii="Libre Franklin Thin" w:hAnsi="Libre Franklin Thin"/>
              <w:i/>
              <w:iCs/>
              <w:color w:val="747474" w:themeColor="background2" w:themeShade="80"/>
            </w:rPr>
            <w:t>.</w:t>
          </w:r>
        </w:p>
      </w:docPartBody>
    </w:docPart>
    <w:docPart>
      <w:docPartPr>
        <w:name w:val="DE5622DE8B754F8392E68C265423A349"/>
        <w:category>
          <w:name w:val="General"/>
          <w:gallery w:val="placeholder"/>
        </w:category>
        <w:types>
          <w:type w:val="bbPlcHdr"/>
        </w:types>
        <w:behaviors>
          <w:behavior w:val="content"/>
        </w:behaviors>
        <w:guid w:val="{FC6FD0C9-7D5E-4319-AC2C-04F2F598A2F1}"/>
      </w:docPartPr>
      <w:docPartBody>
        <w:p w:rsidR="00934D43" w:rsidRDefault="00984FAF" w:rsidP="00984FAF">
          <w:pPr>
            <w:pStyle w:val="DE5622DE8B754F8392E68C265423A3492"/>
          </w:pPr>
          <w:r w:rsidRPr="00191B5C">
            <w:rPr>
              <w:rStyle w:val="PlaceholderText"/>
              <w:rFonts w:ascii="Libre Franklin Thin" w:hAnsi="Libre Franklin Thin"/>
              <w:i/>
              <w:iCs/>
              <w:color w:val="747474" w:themeColor="background2" w:themeShade="80"/>
            </w:rPr>
            <w:t>Voeg datum in.</w:t>
          </w:r>
        </w:p>
      </w:docPartBody>
    </w:docPart>
    <w:docPart>
      <w:docPartPr>
        <w:name w:val="5A574725992D44679726794ECB804ED2"/>
        <w:category>
          <w:name w:val="General"/>
          <w:gallery w:val="placeholder"/>
        </w:category>
        <w:types>
          <w:type w:val="bbPlcHdr"/>
        </w:types>
        <w:behaviors>
          <w:behavior w:val="content"/>
        </w:behaviors>
        <w:guid w:val="{1E04FACC-1107-4E82-AB46-5F78C3BE6B59}"/>
      </w:docPartPr>
      <w:docPartBody>
        <w:p w:rsidR="00934D43" w:rsidRDefault="00984FAF" w:rsidP="00984FAF">
          <w:pPr>
            <w:pStyle w:val="5A574725992D44679726794ECB804ED22"/>
          </w:pPr>
          <w:r w:rsidRPr="00191B5C">
            <w:rPr>
              <w:rStyle w:val="PlaceholderText"/>
              <w:rFonts w:ascii="Libre Franklin ExtraLight" w:hAnsi="Libre Franklin ExtraLight"/>
              <w:i/>
              <w:iCs/>
              <w:color w:val="000000" w:themeColor="text1"/>
              <w:sz w:val="14"/>
              <w:szCs w:val="14"/>
            </w:rPr>
            <w:t>Voeg datum in</w:t>
          </w:r>
          <w:r w:rsidRPr="00191B5C">
            <w:rPr>
              <w:rStyle w:val="PlaceholderText"/>
              <w:rFonts w:ascii="Libre Franklin ExtraLight" w:hAnsi="Libre Franklin ExtraLight"/>
              <w:color w:val="000000" w:themeColor="text1"/>
              <w:sz w:val="14"/>
              <w:szCs w:val="14"/>
            </w:rPr>
            <w:t>.</w:t>
          </w:r>
        </w:p>
      </w:docPartBody>
    </w:docPart>
    <w:docPart>
      <w:docPartPr>
        <w:name w:val="F4A1635C376147F696FDD235BF456D96"/>
        <w:category>
          <w:name w:val="General"/>
          <w:gallery w:val="placeholder"/>
        </w:category>
        <w:types>
          <w:type w:val="bbPlcHdr"/>
        </w:types>
        <w:behaviors>
          <w:behavior w:val="content"/>
        </w:behaviors>
        <w:guid w:val="{0BA0BAAE-ADAA-4706-9C36-4AB3BEDB0BF5}"/>
      </w:docPartPr>
      <w:docPartBody>
        <w:p w:rsidR="00984FAF" w:rsidRPr="00191B5C" w:rsidRDefault="00984FAF" w:rsidP="004D5C31">
          <w:pPr>
            <w:rPr>
              <w:rStyle w:val="PlaceholderText"/>
              <w:rFonts w:ascii="Libre Franklin Thin" w:hAnsi="Libre Franklin Thin"/>
              <w:i/>
              <w:iCs/>
              <w:color w:val="747474" w:themeColor="background2" w:themeShade="80"/>
              <w:lang w:val="nl-BE"/>
            </w:rPr>
          </w:pPr>
          <w:r w:rsidRPr="00191B5C">
            <w:rPr>
              <w:rStyle w:val="PlaceholderText"/>
              <w:rFonts w:ascii="Libre Franklin Thin" w:hAnsi="Libre Franklin Thin"/>
              <w:i/>
              <w:iCs/>
              <w:color w:val="747474" w:themeColor="background2" w:themeShade="80"/>
              <w:lang w:val="nl-BE"/>
            </w:rPr>
            <w:t>Vermeld de identiteit van de persoon of entiteit die besloten heeft de bewakingscamera's te installeren en die het doel ervan bepaalt. Indien er meer dan één persoon of entiteit verwerkingsverantwoordelijke is, vermeld dan de namen van alle verwerkingsverantwoordelijken.</w:t>
          </w:r>
          <w:r w:rsidRPr="00191B5C">
            <w:rPr>
              <w:rStyle w:val="PlaceholderText"/>
              <w:rFonts w:ascii="Libre Franklin Thin" w:hAnsi="Libre Franklin Thin"/>
              <w:i/>
              <w:iCs/>
              <w:color w:val="747474" w:themeColor="background2" w:themeShade="80"/>
              <w:lang w:val="nl-BE"/>
            </w:rPr>
            <w:br/>
          </w:r>
          <w:r w:rsidRPr="00191B5C">
            <w:rPr>
              <w:rFonts w:ascii="Libre Franklin Thin" w:hAnsi="Libre Franklin Thin"/>
              <w:i/>
              <w:iCs/>
              <w:color w:val="747474" w:themeColor="background2" w:themeShade="80"/>
              <w:lang w:val="nl-BE"/>
            </w:rPr>
            <w:t>Bijvoorbeeld “ Jan Janssens” (voor een particulier), “De vereniging van mede-eigenaars (VME)” of “Reisbureau ABC”.</w:t>
          </w:r>
        </w:p>
        <w:p w:rsidR="00984FAF" w:rsidRPr="00191B5C" w:rsidRDefault="00984FAF" w:rsidP="004D5C31">
          <w:pPr>
            <w:spacing w:after="80"/>
            <w:rPr>
              <w:rStyle w:val="PlaceholderText"/>
              <w:rFonts w:ascii="Libre Franklin Thin" w:hAnsi="Libre Franklin Thin"/>
              <w:i/>
              <w:iCs/>
              <w:color w:val="747474" w:themeColor="background2" w:themeShade="80"/>
              <w:lang w:val="nl-BE"/>
            </w:rPr>
          </w:pPr>
          <w:r w:rsidRPr="00191B5C">
            <w:rPr>
              <w:rStyle w:val="PlaceholderText"/>
              <w:rFonts w:ascii="Libre Franklin Medium" w:hAnsi="Libre Franklin Medium"/>
              <w:i/>
              <w:iCs/>
              <w:color w:val="FF0000"/>
              <w:lang w:val="nl-BE"/>
            </w:rPr>
            <w:t>Opgelet</w:t>
          </w:r>
          <w:r w:rsidRPr="00191B5C">
            <w:rPr>
              <w:rStyle w:val="PlaceholderText"/>
              <w:rFonts w:ascii="Libre Franklin Thin" w:hAnsi="Libre Franklin Thin"/>
              <w:i/>
              <w:iCs/>
              <w:color w:val="FF0000"/>
              <w:lang w:val="nl-BE"/>
            </w:rPr>
            <w:t> </w:t>
          </w:r>
          <w:r w:rsidRPr="00191B5C">
            <w:rPr>
              <w:rStyle w:val="PlaceholderText"/>
              <w:rFonts w:ascii="Libre Franklin Thin" w:hAnsi="Libre Franklin Thin"/>
              <w:i/>
              <w:iCs/>
              <w:color w:val="747474" w:themeColor="background2" w:themeShade="80"/>
              <w:lang w:val="nl-BE"/>
            </w:rPr>
            <w:t>: de beslissing om mobiele bewakingscamera's te gebruiken in besloten plaatsen kan alleen maar in volgende gevallen worden genomen door de verwerkingsverantwoordelijke:</w:t>
          </w:r>
        </w:p>
        <w:p w:rsidR="00984FAF" w:rsidRPr="00191B5C" w:rsidRDefault="00984FAF" w:rsidP="00984FAF">
          <w:pPr>
            <w:pStyle w:val="ListParagraph"/>
            <w:numPr>
              <w:ilvl w:val="0"/>
              <w:numId w:val="1"/>
            </w:numPr>
            <w:spacing w:after="80"/>
            <w:contextualSpacing w:val="0"/>
            <w:rPr>
              <w:rStyle w:val="PlaceholderText"/>
              <w:rFonts w:ascii="Libre Franklin Thin" w:hAnsi="Libre Franklin Thin"/>
              <w:i/>
              <w:iCs/>
              <w:color w:val="747474" w:themeColor="background2" w:themeShade="80"/>
            </w:rPr>
          </w:pPr>
          <w:r w:rsidRPr="00191B5C">
            <w:rPr>
              <w:rStyle w:val="PlaceholderText"/>
              <w:rFonts w:ascii="Libre Franklin Thin" w:hAnsi="Libre Franklin Thin"/>
              <w:i/>
              <w:iCs/>
              <w:color w:val="747474" w:themeColor="background2" w:themeShade="80"/>
            </w:rPr>
            <w:t>in het kader van artikel 142 van de wet van 2 oktober 2017 tot regeling van de private en bijzondere veiligheid;</w:t>
          </w:r>
        </w:p>
        <w:p w:rsidR="00984FAF" w:rsidRPr="00191B5C" w:rsidRDefault="00984FAF" w:rsidP="00984FAF">
          <w:pPr>
            <w:pStyle w:val="ListParagraph"/>
            <w:numPr>
              <w:ilvl w:val="0"/>
              <w:numId w:val="1"/>
            </w:numPr>
            <w:spacing w:after="80"/>
            <w:contextualSpacing w:val="0"/>
            <w:rPr>
              <w:rStyle w:val="PlaceholderText"/>
              <w:color w:val="auto"/>
            </w:rPr>
          </w:pPr>
          <w:r w:rsidRPr="00191B5C">
            <w:rPr>
              <w:rStyle w:val="PlaceholderText"/>
              <w:rFonts w:ascii="Libre Franklin Thin" w:hAnsi="Libre Franklin Thin"/>
              <w:i/>
              <w:iCs/>
              <w:color w:val="747474" w:themeColor="background2" w:themeShade="80"/>
            </w:rPr>
            <w:t>op een besloten plaats, of gedeelten van deze besloten plaats, waar niemand wordt verondersteld aanwezig te zijn;</w:t>
          </w:r>
        </w:p>
        <w:p w:rsidR="00D855B0" w:rsidRDefault="00984FAF" w:rsidP="00984FAF">
          <w:pPr>
            <w:pStyle w:val="F4A1635C376147F696FDD235BF456D962"/>
          </w:pPr>
          <w:r w:rsidRPr="00191B5C">
            <w:rPr>
              <w:rStyle w:val="PlaceholderText"/>
              <w:rFonts w:ascii="Libre Franklin Thin" w:hAnsi="Libre Franklin Thin"/>
              <w:i/>
              <w:iCs/>
              <w:color w:val="747474" w:themeColor="background2" w:themeShade="80"/>
            </w:rPr>
            <w:t>voor persoonlijk of huiselijk gebruik, door een natuurlijke persoon, in een niet voor het publiek toegankelijke besloten plaats.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re Franklin Thin">
    <w:panose1 w:val="000003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235A4"/>
    <w:multiLevelType w:val="hybridMultilevel"/>
    <w:tmpl w:val="670CCBC2"/>
    <w:lvl w:ilvl="0" w:tplc="7BD87248">
      <w:start w:val="1"/>
      <w:numFmt w:val="decimal"/>
      <w:lvlText w:val="%1°"/>
      <w:lvlJc w:val="left"/>
      <w:pPr>
        <w:ind w:left="720" w:hanging="360"/>
      </w:pPr>
      <w:rPr>
        <w:rFonts w:ascii="Libre Franklin Thin" w:hAnsi="Libre Franklin Thin" w:hint="default"/>
        <w:i/>
        <w:iCs/>
        <w:color w:val="747474" w:themeColor="background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596732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D43"/>
    <w:rsid w:val="00076EC1"/>
    <w:rsid w:val="000B3BA9"/>
    <w:rsid w:val="00454711"/>
    <w:rsid w:val="006A1222"/>
    <w:rsid w:val="00934D43"/>
    <w:rsid w:val="00984FAF"/>
    <w:rsid w:val="00D855B0"/>
    <w:rsid w:val="00ED73FF"/>
    <w:rsid w:val="00F403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FAF"/>
    <w:rPr>
      <w:color w:val="666666"/>
    </w:rPr>
  </w:style>
  <w:style w:type="paragraph" w:customStyle="1" w:styleId="C16F742F114A40AF8ED7A9E5F2D81596">
    <w:name w:val="C16F742F114A40AF8ED7A9E5F2D81596"/>
  </w:style>
  <w:style w:type="paragraph" w:customStyle="1" w:styleId="47215F6BD6BA407598AD521F935417C9">
    <w:name w:val="47215F6BD6BA407598AD521F935417C9"/>
  </w:style>
  <w:style w:type="paragraph" w:customStyle="1" w:styleId="BC5C62F851324A49964D401E4A957130">
    <w:name w:val="BC5C62F851324A49964D401E4A957130"/>
  </w:style>
  <w:style w:type="paragraph" w:customStyle="1" w:styleId="AFD28D9A75B345BD8B85182F82421826">
    <w:name w:val="AFD28D9A75B345BD8B85182F82421826"/>
  </w:style>
  <w:style w:type="paragraph" w:customStyle="1" w:styleId="2020C08CCFFE4773A3184B73EA850379">
    <w:name w:val="2020C08CCFFE4773A3184B73EA850379"/>
  </w:style>
  <w:style w:type="paragraph" w:customStyle="1" w:styleId="BFA20C7B37C243BBB8388D2A25D1994B">
    <w:name w:val="BFA20C7B37C243BBB8388D2A25D1994B"/>
  </w:style>
  <w:style w:type="paragraph" w:customStyle="1" w:styleId="5E2DDA6675A944AC92B6272804F31603">
    <w:name w:val="5E2DDA6675A944AC92B6272804F31603"/>
  </w:style>
  <w:style w:type="paragraph" w:customStyle="1" w:styleId="1EFDA72DEBAE48318854B4D85A5F43D4">
    <w:name w:val="1EFDA72DEBAE48318854B4D85A5F43D4"/>
  </w:style>
  <w:style w:type="paragraph" w:customStyle="1" w:styleId="FF046DC292E3446F8EDC60D9393C5092">
    <w:name w:val="FF046DC292E3446F8EDC60D9393C5092"/>
  </w:style>
  <w:style w:type="paragraph" w:customStyle="1" w:styleId="ECEA3A9F4BE54D1ABB6C214E6A08540A">
    <w:name w:val="ECEA3A9F4BE54D1ABB6C214E6A08540A"/>
  </w:style>
  <w:style w:type="paragraph" w:styleId="ListParagraph">
    <w:name w:val="List Paragraph"/>
    <w:basedOn w:val="Normal"/>
    <w:uiPriority w:val="34"/>
    <w:qFormat/>
    <w:rsid w:val="00984FAF"/>
    <w:pPr>
      <w:spacing w:line="259" w:lineRule="auto"/>
      <w:ind w:left="720"/>
      <w:contextualSpacing/>
    </w:pPr>
    <w:rPr>
      <w:rFonts w:ascii="Libre Franklin" w:eastAsiaTheme="minorHAnsi" w:hAnsi="Libre Franklin"/>
      <w:sz w:val="18"/>
      <w:szCs w:val="22"/>
      <w:lang w:val="nl-BE" w:eastAsia="en-US"/>
    </w:rPr>
  </w:style>
  <w:style w:type="paragraph" w:styleId="Footer">
    <w:name w:val="footer"/>
    <w:basedOn w:val="Normal"/>
    <w:link w:val="FooterChar"/>
    <w:uiPriority w:val="99"/>
    <w:unhideWhenUsed/>
    <w:rsid w:val="00984FAF"/>
    <w:pPr>
      <w:tabs>
        <w:tab w:val="center" w:pos="4536"/>
        <w:tab w:val="right" w:pos="9072"/>
      </w:tabs>
      <w:spacing w:after="0" w:line="240" w:lineRule="auto"/>
      <w:ind w:left="113"/>
    </w:pPr>
    <w:rPr>
      <w:rFonts w:ascii="Libre Franklin" w:eastAsiaTheme="minorHAnsi" w:hAnsi="Libre Franklin"/>
      <w:sz w:val="18"/>
      <w:szCs w:val="22"/>
      <w:lang w:val="nl-BE" w:eastAsia="en-US"/>
    </w:rPr>
  </w:style>
  <w:style w:type="character" w:customStyle="1" w:styleId="FooterChar">
    <w:name w:val="Footer Char"/>
    <w:basedOn w:val="DefaultParagraphFont"/>
    <w:link w:val="Footer"/>
    <w:uiPriority w:val="99"/>
    <w:rsid w:val="00984FAF"/>
    <w:rPr>
      <w:rFonts w:ascii="Libre Franklin" w:eastAsiaTheme="minorHAnsi" w:hAnsi="Libre Franklin"/>
      <w:sz w:val="18"/>
      <w:szCs w:val="22"/>
      <w:lang w:val="nl-BE" w:eastAsia="en-US"/>
    </w:rPr>
  </w:style>
  <w:style w:type="paragraph" w:styleId="Revision">
    <w:name w:val="Revision"/>
    <w:hidden/>
    <w:uiPriority w:val="99"/>
    <w:semiHidden/>
    <w:rsid w:val="00984FAF"/>
    <w:pPr>
      <w:spacing w:after="0" w:line="240" w:lineRule="auto"/>
    </w:pPr>
    <w:rPr>
      <w:rFonts w:ascii="Libre Franklin" w:eastAsiaTheme="minorHAnsi" w:hAnsi="Libre Franklin"/>
      <w:sz w:val="18"/>
      <w:szCs w:val="22"/>
      <w:lang w:eastAsia="en-US"/>
    </w:rPr>
  </w:style>
  <w:style w:type="character" w:styleId="CommentReference">
    <w:name w:val="annotation reference"/>
    <w:basedOn w:val="DefaultParagraphFont"/>
    <w:uiPriority w:val="99"/>
    <w:semiHidden/>
    <w:unhideWhenUsed/>
    <w:rsid w:val="00984FAF"/>
    <w:rPr>
      <w:sz w:val="16"/>
      <w:szCs w:val="16"/>
    </w:rPr>
  </w:style>
  <w:style w:type="paragraph" w:customStyle="1" w:styleId="BFE98EC868664CB8A00D9B85BB1A337B2">
    <w:name w:val="BFE98EC868664CB8A00D9B85BB1A337B2"/>
    <w:rsid w:val="00984FAF"/>
    <w:pPr>
      <w:spacing w:line="259" w:lineRule="auto"/>
      <w:ind w:left="113"/>
    </w:pPr>
    <w:rPr>
      <w:rFonts w:ascii="Libre Franklin" w:eastAsiaTheme="minorHAnsi" w:hAnsi="Libre Franklin"/>
      <w:sz w:val="18"/>
      <w:szCs w:val="22"/>
      <w:lang w:val="nl-BE" w:eastAsia="en-US"/>
    </w:rPr>
  </w:style>
  <w:style w:type="paragraph" w:customStyle="1" w:styleId="E62A34FCDEC54B1EA175274F3FAE4EC22">
    <w:name w:val="E62A34FCDEC54B1EA175274F3FAE4EC22"/>
    <w:rsid w:val="00984FAF"/>
    <w:pPr>
      <w:spacing w:line="259" w:lineRule="auto"/>
      <w:ind w:left="113"/>
    </w:pPr>
    <w:rPr>
      <w:rFonts w:ascii="Libre Franklin" w:eastAsiaTheme="minorHAnsi" w:hAnsi="Libre Franklin"/>
      <w:sz w:val="18"/>
      <w:szCs w:val="22"/>
      <w:lang w:val="nl-BE" w:eastAsia="en-US"/>
    </w:rPr>
  </w:style>
  <w:style w:type="paragraph" w:customStyle="1" w:styleId="F4A1635C376147F696FDD235BF456D962">
    <w:name w:val="F4A1635C376147F696FDD235BF456D962"/>
    <w:rsid w:val="00984FAF"/>
    <w:pPr>
      <w:spacing w:line="259" w:lineRule="auto"/>
      <w:ind w:left="720"/>
      <w:contextualSpacing/>
    </w:pPr>
    <w:rPr>
      <w:rFonts w:ascii="Libre Franklin" w:eastAsiaTheme="minorHAnsi" w:hAnsi="Libre Franklin"/>
      <w:sz w:val="18"/>
      <w:szCs w:val="22"/>
      <w:lang w:val="nl-BE" w:eastAsia="en-US"/>
    </w:rPr>
  </w:style>
  <w:style w:type="paragraph" w:customStyle="1" w:styleId="3ABB8058C48F4F6F96EE1AC40168340F2">
    <w:name w:val="3ABB8058C48F4F6F96EE1AC40168340F2"/>
    <w:rsid w:val="00984FAF"/>
    <w:pPr>
      <w:spacing w:line="259" w:lineRule="auto"/>
      <w:ind w:left="113"/>
    </w:pPr>
    <w:rPr>
      <w:rFonts w:ascii="Libre Franklin" w:eastAsiaTheme="minorHAnsi" w:hAnsi="Libre Franklin"/>
      <w:sz w:val="18"/>
      <w:szCs w:val="22"/>
      <w:lang w:val="nl-BE" w:eastAsia="en-US"/>
    </w:rPr>
  </w:style>
  <w:style w:type="paragraph" w:customStyle="1" w:styleId="D699CAF5FF5B4E139F2A952785F620032">
    <w:name w:val="D699CAF5FF5B4E139F2A952785F620032"/>
    <w:rsid w:val="00984FAF"/>
    <w:pPr>
      <w:spacing w:line="259" w:lineRule="auto"/>
      <w:ind w:left="113"/>
    </w:pPr>
    <w:rPr>
      <w:rFonts w:ascii="Libre Franklin" w:eastAsiaTheme="minorHAnsi" w:hAnsi="Libre Franklin"/>
      <w:sz w:val="18"/>
      <w:szCs w:val="22"/>
      <w:lang w:val="nl-BE" w:eastAsia="en-US"/>
    </w:rPr>
  </w:style>
  <w:style w:type="paragraph" w:customStyle="1" w:styleId="1061B6C206DD47B7B9308E4C629C30032">
    <w:name w:val="1061B6C206DD47B7B9308E4C629C30032"/>
    <w:rsid w:val="00984FAF"/>
    <w:pPr>
      <w:spacing w:line="259" w:lineRule="auto"/>
      <w:ind w:left="113"/>
    </w:pPr>
    <w:rPr>
      <w:rFonts w:ascii="Libre Franklin" w:eastAsiaTheme="minorHAnsi" w:hAnsi="Libre Franklin"/>
      <w:sz w:val="18"/>
      <w:szCs w:val="22"/>
      <w:lang w:val="nl-BE" w:eastAsia="en-US"/>
    </w:rPr>
  </w:style>
  <w:style w:type="paragraph" w:customStyle="1" w:styleId="6E3DB030BAF9499389E4FC2C225E75622">
    <w:name w:val="6E3DB030BAF9499389E4FC2C225E75622"/>
    <w:rsid w:val="00984FAF"/>
    <w:pPr>
      <w:spacing w:line="259" w:lineRule="auto"/>
      <w:ind w:left="113"/>
    </w:pPr>
    <w:rPr>
      <w:rFonts w:ascii="Libre Franklin" w:eastAsiaTheme="minorHAnsi" w:hAnsi="Libre Franklin"/>
      <w:sz w:val="18"/>
      <w:szCs w:val="22"/>
      <w:lang w:val="nl-BE" w:eastAsia="en-US"/>
    </w:rPr>
  </w:style>
  <w:style w:type="paragraph" w:customStyle="1" w:styleId="0F364A5EA1184A9BB9DBBBDC777166A22">
    <w:name w:val="0F364A5EA1184A9BB9DBBBDC777166A22"/>
    <w:rsid w:val="00984FAF"/>
    <w:pPr>
      <w:spacing w:line="259" w:lineRule="auto"/>
      <w:ind w:left="113"/>
    </w:pPr>
    <w:rPr>
      <w:rFonts w:ascii="Libre Franklin" w:eastAsiaTheme="minorHAnsi" w:hAnsi="Libre Franklin"/>
      <w:sz w:val="18"/>
      <w:szCs w:val="22"/>
      <w:lang w:val="nl-BE" w:eastAsia="en-US"/>
    </w:rPr>
  </w:style>
  <w:style w:type="paragraph" w:customStyle="1" w:styleId="B309557E2B084466BEAAA8FFE03B5ADB2">
    <w:name w:val="B309557E2B084466BEAAA8FFE03B5ADB2"/>
    <w:rsid w:val="00984FAF"/>
    <w:pPr>
      <w:spacing w:line="259" w:lineRule="auto"/>
      <w:ind w:left="113"/>
    </w:pPr>
    <w:rPr>
      <w:rFonts w:ascii="Libre Franklin" w:eastAsiaTheme="minorHAnsi" w:hAnsi="Libre Franklin"/>
      <w:sz w:val="18"/>
      <w:szCs w:val="22"/>
      <w:lang w:val="nl-BE" w:eastAsia="en-US"/>
    </w:rPr>
  </w:style>
  <w:style w:type="paragraph" w:customStyle="1" w:styleId="02600D14AC1B42A7BEA69FD3CBA78BC92">
    <w:name w:val="02600D14AC1B42A7BEA69FD3CBA78BC92"/>
    <w:rsid w:val="00984FAF"/>
    <w:pPr>
      <w:spacing w:line="259" w:lineRule="auto"/>
      <w:ind w:left="113"/>
    </w:pPr>
    <w:rPr>
      <w:rFonts w:ascii="Libre Franklin" w:eastAsiaTheme="minorHAnsi" w:hAnsi="Libre Franklin"/>
      <w:sz w:val="18"/>
      <w:szCs w:val="22"/>
      <w:lang w:val="nl-BE" w:eastAsia="en-US"/>
    </w:rPr>
  </w:style>
  <w:style w:type="paragraph" w:customStyle="1" w:styleId="9AC299705C554798A61C6508F9E0BD132">
    <w:name w:val="9AC299705C554798A61C6508F9E0BD132"/>
    <w:rsid w:val="00984FAF"/>
    <w:pPr>
      <w:spacing w:line="259" w:lineRule="auto"/>
      <w:ind w:left="113"/>
    </w:pPr>
    <w:rPr>
      <w:rFonts w:ascii="Libre Franklin" w:eastAsiaTheme="minorHAnsi" w:hAnsi="Libre Franklin"/>
      <w:sz w:val="18"/>
      <w:szCs w:val="22"/>
      <w:lang w:val="nl-BE" w:eastAsia="en-US"/>
    </w:rPr>
  </w:style>
  <w:style w:type="paragraph" w:customStyle="1" w:styleId="1B3C0E2E672E42E4A42508693F7265492">
    <w:name w:val="1B3C0E2E672E42E4A42508693F7265492"/>
    <w:rsid w:val="00984FAF"/>
    <w:pPr>
      <w:spacing w:line="259" w:lineRule="auto"/>
      <w:ind w:left="113"/>
    </w:pPr>
    <w:rPr>
      <w:rFonts w:ascii="Libre Franklin" w:eastAsiaTheme="minorHAnsi" w:hAnsi="Libre Franklin"/>
      <w:sz w:val="18"/>
      <w:szCs w:val="22"/>
      <w:lang w:val="nl-BE" w:eastAsia="en-US"/>
    </w:rPr>
  </w:style>
  <w:style w:type="paragraph" w:customStyle="1" w:styleId="B8F0CD67E0154C74B69EEBD26132A3F22">
    <w:name w:val="B8F0CD67E0154C74B69EEBD26132A3F22"/>
    <w:rsid w:val="00984FAF"/>
    <w:pPr>
      <w:spacing w:line="259" w:lineRule="auto"/>
      <w:ind w:left="113"/>
    </w:pPr>
    <w:rPr>
      <w:rFonts w:ascii="Libre Franklin" w:eastAsiaTheme="minorHAnsi" w:hAnsi="Libre Franklin"/>
      <w:sz w:val="18"/>
      <w:szCs w:val="22"/>
      <w:lang w:val="nl-BE" w:eastAsia="en-US"/>
    </w:rPr>
  </w:style>
  <w:style w:type="paragraph" w:customStyle="1" w:styleId="E82466D23854442CAD24AE20320AC7BD2">
    <w:name w:val="E82466D23854442CAD24AE20320AC7BD2"/>
    <w:rsid w:val="00984FAF"/>
    <w:pPr>
      <w:spacing w:line="259" w:lineRule="auto"/>
      <w:ind w:left="113"/>
    </w:pPr>
    <w:rPr>
      <w:rFonts w:ascii="Libre Franklin" w:eastAsiaTheme="minorHAnsi" w:hAnsi="Libre Franklin"/>
      <w:sz w:val="18"/>
      <w:szCs w:val="22"/>
      <w:lang w:val="nl-BE" w:eastAsia="en-US"/>
    </w:rPr>
  </w:style>
  <w:style w:type="paragraph" w:customStyle="1" w:styleId="F4A650D5F7444149919901B98190A1272">
    <w:name w:val="F4A650D5F7444149919901B98190A1272"/>
    <w:rsid w:val="00984FAF"/>
    <w:pPr>
      <w:spacing w:line="259" w:lineRule="auto"/>
      <w:ind w:left="113"/>
    </w:pPr>
    <w:rPr>
      <w:rFonts w:ascii="Libre Franklin" w:eastAsiaTheme="minorHAnsi" w:hAnsi="Libre Franklin"/>
      <w:sz w:val="18"/>
      <w:szCs w:val="22"/>
      <w:lang w:val="nl-BE" w:eastAsia="en-US"/>
    </w:rPr>
  </w:style>
  <w:style w:type="paragraph" w:customStyle="1" w:styleId="F63A1C0F23C647F0A3C653EA503292462">
    <w:name w:val="F63A1C0F23C647F0A3C653EA503292462"/>
    <w:rsid w:val="00984FAF"/>
    <w:pPr>
      <w:spacing w:line="259" w:lineRule="auto"/>
      <w:ind w:left="113"/>
    </w:pPr>
    <w:rPr>
      <w:rFonts w:ascii="Libre Franklin" w:eastAsiaTheme="minorHAnsi" w:hAnsi="Libre Franklin"/>
      <w:sz w:val="18"/>
      <w:szCs w:val="22"/>
      <w:lang w:val="nl-BE" w:eastAsia="en-US"/>
    </w:rPr>
  </w:style>
  <w:style w:type="paragraph" w:customStyle="1" w:styleId="2F950FCD113A47CAAED9049C01007B872">
    <w:name w:val="2F950FCD113A47CAAED9049C01007B872"/>
    <w:rsid w:val="00984FAF"/>
    <w:pPr>
      <w:spacing w:line="259" w:lineRule="auto"/>
      <w:ind w:left="113"/>
    </w:pPr>
    <w:rPr>
      <w:rFonts w:ascii="Libre Franklin" w:eastAsiaTheme="minorHAnsi" w:hAnsi="Libre Franklin"/>
      <w:sz w:val="18"/>
      <w:szCs w:val="22"/>
      <w:lang w:val="nl-BE" w:eastAsia="en-US"/>
    </w:rPr>
  </w:style>
  <w:style w:type="paragraph" w:customStyle="1" w:styleId="1594493E70824FA6B381459F8290112A2">
    <w:name w:val="1594493E70824FA6B381459F8290112A2"/>
    <w:rsid w:val="00984FAF"/>
    <w:pPr>
      <w:spacing w:line="259" w:lineRule="auto"/>
      <w:ind w:left="113"/>
    </w:pPr>
    <w:rPr>
      <w:rFonts w:ascii="Libre Franklin" w:eastAsiaTheme="minorHAnsi" w:hAnsi="Libre Franklin"/>
      <w:sz w:val="18"/>
      <w:szCs w:val="22"/>
      <w:lang w:val="nl-BE" w:eastAsia="en-US"/>
    </w:rPr>
  </w:style>
  <w:style w:type="paragraph" w:customStyle="1" w:styleId="3C165A75D6DF458CB02DBE8009CB1D822">
    <w:name w:val="3C165A75D6DF458CB02DBE8009CB1D822"/>
    <w:rsid w:val="00984FAF"/>
    <w:pPr>
      <w:spacing w:line="259" w:lineRule="auto"/>
      <w:ind w:left="113"/>
    </w:pPr>
    <w:rPr>
      <w:rFonts w:ascii="Libre Franklin" w:eastAsiaTheme="minorHAnsi" w:hAnsi="Libre Franklin"/>
      <w:sz w:val="18"/>
      <w:szCs w:val="22"/>
      <w:lang w:val="nl-BE" w:eastAsia="en-US"/>
    </w:rPr>
  </w:style>
  <w:style w:type="paragraph" w:customStyle="1" w:styleId="33C3A25F65A346E5BB45CEAFABF9AFE62">
    <w:name w:val="33C3A25F65A346E5BB45CEAFABF9AFE62"/>
    <w:rsid w:val="00984FAF"/>
    <w:pPr>
      <w:spacing w:line="259" w:lineRule="auto"/>
      <w:ind w:left="113"/>
    </w:pPr>
    <w:rPr>
      <w:rFonts w:ascii="Libre Franklin" w:eastAsiaTheme="minorHAnsi" w:hAnsi="Libre Franklin"/>
      <w:sz w:val="18"/>
      <w:szCs w:val="22"/>
      <w:lang w:val="nl-BE" w:eastAsia="en-US"/>
    </w:rPr>
  </w:style>
  <w:style w:type="paragraph" w:customStyle="1" w:styleId="73C7FA804A7344C8B80B1AAD4B00EC882">
    <w:name w:val="73C7FA804A7344C8B80B1AAD4B00EC882"/>
    <w:rsid w:val="00984FAF"/>
    <w:pPr>
      <w:spacing w:line="259" w:lineRule="auto"/>
      <w:ind w:left="113"/>
    </w:pPr>
    <w:rPr>
      <w:rFonts w:ascii="Libre Franklin" w:eastAsiaTheme="minorHAnsi" w:hAnsi="Libre Franklin"/>
      <w:sz w:val="18"/>
      <w:szCs w:val="22"/>
      <w:lang w:val="nl-BE" w:eastAsia="en-US"/>
    </w:rPr>
  </w:style>
  <w:style w:type="paragraph" w:customStyle="1" w:styleId="E94031CA5F2045ABB9EFB482092F76FB2">
    <w:name w:val="E94031CA5F2045ABB9EFB482092F76FB2"/>
    <w:rsid w:val="00984FAF"/>
    <w:pPr>
      <w:spacing w:line="259" w:lineRule="auto"/>
      <w:ind w:left="113"/>
    </w:pPr>
    <w:rPr>
      <w:rFonts w:ascii="Libre Franklin" w:eastAsiaTheme="minorHAnsi" w:hAnsi="Libre Franklin"/>
      <w:sz w:val="18"/>
      <w:szCs w:val="22"/>
      <w:lang w:val="nl-BE" w:eastAsia="en-US"/>
    </w:rPr>
  </w:style>
  <w:style w:type="paragraph" w:customStyle="1" w:styleId="02C62F2BF75944F3BBF91F6066011F1C2">
    <w:name w:val="02C62F2BF75944F3BBF91F6066011F1C2"/>
    <w:rsid w:val="00984FAF"/>
    <w:pPr>
      <w:spacing w:line="259" w:lineRule="auto"/>
      <w:ind w:left="113"/>
    </w:pPr>
    <w:rPr>
      <w:rFonts w:ascii="Libre Franklin" w:eastAsiaTheme="minorHAnsi" w:hAnsi="Libre Franklin"/>
      <w:sz w:val="18"/>
      <w:szCs w:val="22"/>
      <w:lang w:val="nl-BE" w:eastAsia="en-US"/>
    </w:rPr>
  </w:style>
  <w:style w:type="paragraph" w:customStyle="1" w:styleId="F6D5DBD8B2F043C0B76BAB2F348BA5FC2">
    <w:name w:val="F6D5DBD8B2F043C0B76BAB2F348BA5FC2"/>
    <w:rsid w:val="00984FAF"/>
    <w:pPr>
      <w:spacing w:line="259" w:lineRule="auto"/>
      <w:ind w:left="113"/>
    </w:pPr>
    <w:rPr>
      <w:rFonts w:ascii="Libre Franklin" w:eastAsiaTheme="minorHAnsi" w:hAnsi="Libre Franklin"/>
      <w:sz w:val="18"/>
      <w:szCs w:val="22"/>
      <w:lang w:val="nl-BE" w:eastAsia="en-US"/>
    </w:rPr>
  </w:style>
  <w:style w:type="paragraph" w:customStyle="1" w:styleId="D10CBEB66CE045758203B7413A2E6B322">
    <w:name w:val="D10CBEB66CE045758203B7413A2E6B322"/>
    <w:rsid w:val="00984FAF"/>
    <w:pPr>
      <w:spacing w:line="259" w:lineRule="auto"/>
      <w:ind w:left="113"/>
    </w:pPr>
    <w:rPr>
      <w:rFonts w:ascii="Libre Franklin" w:eastAsiaTheme="minorHAnsi" w:hAnsi="Libre Franklin"/>
      <w:sz w:val="18"/>
      <w:szCs w:val="22"/>
      <w:lang w:val="nl-BE" w:eastAsia="en-US"/>
    </w:rPr>
  </w:style>
  <w:style w:type="paragraph" w:customStyle="1" w:styleId="A176FFFD41F74C448BF0A34271BE4D8E2">
    <w:name w:val="A176FFFD41F74C448BF0A34271BE4D8E2"/>
    <w:rsid w:val="00984FAF"/>
    <w:pPr>
      <w:spacing w:line="259" w:lineRule="auto"/>
      <w:ind w:left="113"/>
    </w:pPr>
    <w:rPr>
      <w:rFonts w:ascii="Libre Franklin" w:eastAsiaTheme="minorHAnsi" w:hAnsi="Libre Franklin"/>
      <w:sz w:val="18"/>
      <w:szCs w:val="22"/>
      <w:lang w:val="nl-BE" w:eastAsia="en-US"/>
    </w:rPr>
  </w:style>
  <w:style w:type="paragraph" w:customStyle="1" w:styleId="E1FE1A877B4A46428A2809B49D2CA4D02">
    <w:name w:val="E1FE1A877B4A46428A2809B49D2CA4D02"/>
    <w:rsid w:val="00984FAF"/>
    <w:pPr>
      <w:spacing w:line="259" w:lineRule="auto"/>
      <w:ind w:left="113"/>
    </w:pPr>
    <w:rPr>
      <w:rFonts w:ascii="Libre Franklin" w:eastAsiaTheme="minorHAnsi" w:hAnsi="Libre Franklin"/>
      <w:sz w:val="18"/>
      <w:szCs w:val="22"/>
      <w:lang w:val="nl-BE" w:eastAsia="en-US"/>
    </w:rPr>
  </w:style>
  <w:style w:type="paragraph" w:customStyle="1" w:styleId="142170677A2049879FBF9483635F18872">
    <w:name w:val="142170677A2049879FBF9483635F18872"/>
    <w:rsid w:val="00984FAF"/>
    <w:pPr>
      <w:spacing w:line="259" w:lineRule="auto"/>
      <w:ind w:left="113"/>
    </w:pPr>
    <w:rPr>
      <w:rFonts w:ascii="Libre Franklin" w:eastAsiaTheme="minorHAnsi" w:hAnsi="Libre Franklin"/>
      <w:sz w:val="18"/>
      <w:szCs w:val="22"/>
      <w:lang w:val="nl-BE" w:eastAsia="en-US"/>
    </w:rPr>
  </w:style>
  <w:style w:type="paragraph" w:customStyle="1" w:styleId="984392D56540484AA3D9802D0E1D61D22">
    <w:name w:val="984392D56540484AA3D9802D0E1D61D22"/>
    <w:rsid w:val="00984FAF"/>
    <w:pPr>
      <w:spacing w:line="259" w:lineRule="auto"/>
      <w:ind w:left="113"/>
    </w:pPr>
    <w:rPr>
      <w:rFonts w:ascii="Libre Franklin" w:eastAsiaTheme="minorHAnsi" w:hAnsi="Libre Franklin"/>
      <w:sz w:val="18"/>
      <w:szCs w:val="22"/>
      <w:lang w:val="nl-BE" w:eastAsia="en-US"/>
    </w:rPr>
  </w:style>
  <w:style w:type="paragraph" w:customStyle="1" w:styleId="E651C316FE58429585E7E098CD66FEF72">
    <w:name w:val="E651C316FE58429585E7E098CD66FEF72"/>
    <w:rsid w:val="00984FAF"/>
    <w:pPr>
      <w:spacing w:line="259" w:lineRule="auto"/>
      <w:ind w:left="113"/>
    </w:pPr>
    <w:rPr>
      <w:rFonts w:ascii="Libre Franklin" w:eastAsiaTheme="minorHAnsi" w:hAnsi="Libre Franklin"/>
      <w:sz w:val="18"/>
      <w:szCs w:val="22"/>
      <w:lang w:val="nl-BE" w:eastAsia="en-US"/>
    </w:rPr>
  </w:style>
  <w:style w:type="paragraph" w:customStyle="1" w:styleId="FE2CED2CD5634B37BAED4F0139E8D5192">
    <w:name w:val="FE2CED2CD5634B37BAED4F0139E8D5192"/>
    <w:rsid w:val="00984FAF"/>
    <w:pPr>
      <w:spacing w:line="259" w:lineRule="auto"/>
      <w:ind w:left="113"/>
    </w:pPr>
    <w:rPr>
      <w:rFonts w:ascii="Libre Franklin" w:eastAsiaTheme="minorHAnsi" w:hAnsi="Libre Franklin"/>
      <w:sz w:val="18"/>
      <w:szCs w:val="22"/>
      <w:lang w:val="nl-BE" w:eastAsia="en-US"/>
    </w:rPr>
  </w:style>
  <w:style w:type="paragraph" w:customStyle="1" w:styleId="C97FAD4365F744EE8099806B02D2C4DE2">
    <w:name w:val="C97FAD4365F744EE8099806B02D2C4DE2"/>
    <w:rsid w:val="00984FAF"/>
    <w:pPr>
      <w:spacing w:line="259" w:lineRule="auto"/>
      <w:ind w:left="113"/>
    </w:pPr>
    <w:rPr>
      <w:rFonts w:ascii="Libre Franklin" w:eastAsiaTheme="minorHAnsi" w:hAnsi="Libre Franklin"/>
      <w:sz w:val="18"/>
      <w:szCs w:val="22"/>
      <w:lang w:val="nl-BE" w:eastAsia="en-US"/>
    </w:rPr>
  </w:style>
  <w:style w:type="paragraph" w:customStyle="1" w:styleId="0E2162EA77554EED8931158D49F22E1B2">
    <w:name w:val="0E2162EA77554EED8931158D49F22E1B2"/>
    <w:rsid w:val="00984FAF"/>
    <w:pPr>
      <w:spacing w:line="259" w:lineRule="auto"/>
      <w:ind w:left="113"/>
    </w:pPr>
    <w:rPr>
      <w:rFonts w:ascii="Libre Franklin" w:eastAsiaTheme="minorHAnsi" w:hAnsi="Libre Franklin"/>
      <w:sz w:val="18"/>
      <w:szCs w:val="22"/>
      <w:lang w:val="nl-BE" w:eastAsia="en-US"/>
    </w:rPr>
  </w:style>
  <w:style w:type="paragraph" w:customStyle="1" w:styleId="50F5F2E490B34AF89AF4D0802BAB52942">
    <w:name w:val="50F5F2E490B34AF89AF4D0802BAB52942"/>
    <w:rsid w:val="00984FAF"/>
    <w:pPr>
      <w:spacing w:line="259" w:lineRule="auto"/>
      <w:ind w:left="113"/>
    </w:pPr>
    <w:rPr>
      <w:rFonts w:ascii="Libre Franklin" w:eastAsiaTheme="minorHAnsi" w:hAnsi="Libre Franklin"/>
      <w:sz w:val="18"/>
      <w:szCs w:val="22"/>
      <w:lang w:val="nl-BE" w:eastAsia="en-US"/>
    </w:rPr>
  </w:style>
  <w:style w:type="paragraph" w:customStyle="1" w:styleId="420ED764B2B64502AE8F6C223480C0F52">
    <w:name w:val="420ED764B2B64502AE8F6C223480C0F52"/>
    <w:rsid w:val="00984FAF"/>
    <w:pPr>
      <w:spacing w:line="259" w:lineRule="auto"/>
      <w:ind w:left="113"/>
    </w:pPr>
    <w:rPr>
      <w:rFonts w:ascii="Libre Franklin" w:eastAsiaTheme="minorHAnsi" w:hAnsi="Libre Franklin"/>
      <w:sz w:val="18"/>
      <w:szCs w:val="22"/>
      <w:lang w:val="nl-BE" w:eastAsia="en-US"/>
    </w:rPr>
  </w:style>
  <w:style w:type="paragraph" w:customStyle="1" w:styleId="8348F875AFC44781B980981D3B4595782">
    <w:name w:val="8348F875AFC44781B980981D3B4595782"/>
    <w:rsid w:val="00984FAF"/>
    <w:pPr>
      <w:spacing w:line="259" w:lineRule="auto"/>
      <w:ind w:left="113"/>
    </w:pPr>
    <w:rPr>
      <w:rFonts w:ascii="Libre Franklin" w:eastAsiaTheme="minorHAnsi" w:hAnsi="Libre Franklin"/>
      <w:sz w:val="18"/>
      <w:szCs w:val="22"/>
      <w:lang w:val="nl-BE" w:eastAsia="en-US"/>
    </w:rPr>
  </w:style>
  <w:style w:type="paragraph" w:customStyle="1" w:styleId="528D71C11B634DED857DF6B9CED1231A2">
    <w:name w:val="528D71C11B634DED857DF6B9CED1231A2"/>
    <w:rsid w:val="00984FAF"/>
    <w:pPr>
      <w:spacing w:line="259" w:lineRule="auto"/>
      <w:ind w:left="113"/>
    </w:pPr>
    <w:rPr>
      <w:rFonts w:ascii="Libre Franklin" w:eastAsiaTheme="minorHAnsi" w:hAnsi="Libre Franklin"/>
      <w:sz w:val="18"/>
      <w:szCs w:val="22"/>
      <w:lang w:val="nl-BE" w:eastAsia="en-US"/>
    </w:rPr>
  </w:style>
  <w:style w:type="paragraph" w:customStyle="1" w:styleId="C02855DFBDC944B289B88CC0558EC2A42">
    <w:name w:val="C02855DFBDC944B289B88CC0558EC2A42"/>
    <w:rsid w:val="00984FAF"/>
    <w:pPr>
      <w:spacing w:line="259" w:lineRule="auto"/>
      <w:ind w:left="113"/>
    </w:pPr>
    <w:rPr>
      <w:rFonts w:ascii="Libre Franklin" w:eastAsiaTheme="minorHAnsi" w:hAnsi="Libre Franklin"/>
      <w:sz w:val="18"/>
      <w:szCs w:val="22"/>
      <w:lang w:val="nl-BE" w:eastAsia="en-US"/>
    </w:rPr>
  </w:style>
  <w:style w:type="paragraph" w:customStyle="1" w:styleId="F563BFC435404210A16DF28CDC127BDE2">
    <w:name w:val="F563BFC435404210A16DF28CDC127BDE2"/>
    <w:rsid w:val="00984FAF"/>
    <w:pPr>
      <w:spacing w:line="259" w:lineRule="auto"/>
      <w:ind w:left="113"/>
    </w:pPr>
    <w:rPr>
      <w:rFonts w:ascii="Libre Franklin" w:eastAsiaTheme="minorHAnsi" w:hAnsi="Libre Franklin"/>
      <w:sz w:val="18"/>
      <w:szCs w:val="22"/>
      <w:lang w:val="nl-BE" w:eastAsia="en-US"/>
    </w:rPr>
  </w:style>
  <w:style w:type="paragraph" w:customStyle="1" w:styleId="CA9DEA63CC3F491F95CA04501D2825DE2">
    <w:name w:val="CA9DEA63CC3F491F95CA04501D2825DE2"/>
    <w:rsid w:val="00984FAF"/>
    <w:pPr>
      <w:spacing w:line="259" w:lineRule="auto"/>
      <w:ind w:left="113"/>
    </w:pPr>
    <w:rPr>
      <w:rFonts w:ascii="Libre Franklin" w:eastAsiaTheme="minorHAnsi" w:hAnsi="Libre Franklin"/>
      <w:sz w:val="18"/>
      <w:szCs w:val="22"/>
      <w:lang w:val="nl-BE" w:eastAsia="en-US"/>
    </w:rPr>
  </w:style>
  <w:style w:type="paragraph" w:customStyle="1" w:styleId="8AB30D45C93E46818BC616970BC515232">
    <w:name w:val="8AB30D45C93E46818BC616970BC515232"/>
    <w:rsid w:val="00984FAF"/>
    <w:pPr>
      <w:spacing w:line="259" w:lineRule="auto"/>
      <w:ind w:left="113"/>
    </w:pPr>
    <w:rPr>
      <w:rFonts w:ascii="Libre Franklin" w:eastAsiaTheme="minorHAnsi" w:hAnsi="Libre Franklin"/>
      <w:sz w:val="18"/>
      <w:szCs w:val="22"/>
      <w:lang w:val="nl-BE" w:eastAsia="en-US"/>
    </w:rPr>
  </w:style>
  <w:style w:type="paragraph" w:customStyle="1" w:styleId="E3FAB12E88074722B8071484157CC2932">
    <w:name w:val="E3FAB12E88074722B8071484157CC2932"/>
    <w:rsid w:val="00984FAF"/>
    <w:pPr>
      <w:spacing w:line="259" w:lineRule="auto"/>
      <w:ind w:left="113"/>
    </w:pPr>
    <w:rPr>
      <w:rFonts w:ascii="Libre Franklin" w:eastAsiaTheme="minorHAnsi" w:hAnsi="Libre Franklin"/>
      <w:sz w:val="18"/>
      <w:szCs w:val="22"/>
      <w:lang w:val="nl-BE" w:eastAsia="en-US"/>
    </w:rPr>
  </w:style>
  <w:style w:type="paragraph" w:customStyle="1" w:styleId="E99F337925BC4EAB8776D65BCDF7A5A52">
    <w:name w:val="E99F337925BC4EAB8776D65BCDF7A5A52"/>
    <w:rsid w:val="00984FAF"/>
    <w:pPr>
      <w:spacing w:line="259" w:lineRule="auto"/>
      <w:ind w:left="113"/>
    </w:pPr>
    <w:rPr>
      <w:rFonts w:ascii="Libre Franklin" w:eastAsiaTheme="minorHAnsi" w:hAnsi="Libre Franklin"/>
      <w:sz w:val="18"/>
      <w:szCs w:val="22"/>
      <w:lang w:val="nl-BE" w:eastAsia="en-US"/>
    </w:rPr>
  </w:style>
  <w:style w:type="paragraph" w:customStyle="1" w:styleId="5381B62B808C493385DBC706C50A95622">
    <w:name w:val="5381B62B808C493385DBC706C50A95622"/>
    <w:rsid w:val="00984FAF"/>
    <w:pPr>
      <w:spacing w:line="259" w:lineRule="auto"/>
      <w:ind w:left="113"/>
    </w:pPr>
    <w:rPr>
      <w:rFonts w:ascii="Libre Franklin" w:eastAsiaTheme="minorHAnsi" w:hAnsi="Libre Franklin"/>
      <w:sz w:val="18"/>
      <w:szCs w:val="22"/>
      <w:lang w:val="nl-BE" w:eastAsia="en-US"/>
    </w:rPr>
  </w:style>
  <w:style w:type="paragraph" w:customStyle="1" w:styleId="FC27EC942D21492186D45BA7C25470CC2">
    <w:name w:val="FC27EC942D21492186D45BA7C25470CC2"/>
    <w:rsid w:val="00984FAF"/>
    <w:pPr>
      <w:spacing w:line="259" w:lineRule="auto"/>
      <w:ind w:left="113"/>
    </w:pPr>
    <w:rPr>
      <w:rFonts w:ascii="Libre Franklin" w:eastAsiaTheme="minorHAnsi" w:hAnsi="Libre Franklin"/>
      <w:sz w:val="18"/>
      <w:szCs w:val="22"/>
      <w:lang w:val="nl-BE" w:eastAsia="en-US"/>
    </w:rPr>
  </w:style>
  <w:style w:type="paragraph" w:customStyle="1" w:styleId="B44CC0109BB749FF9B305A0C615F0D9F2">
    <w:name w:val="B44CC0109BB749FF9B305A0C615F0D9F2"/>
    <w:rsid w:val="00984FAF"/>
    <w:pPr>
      <w:spacing w:line="259" w:lineRule="auto"/>
      <w:ind w:left="113"/>
    </w:pPr>
    <w:rPr>
      <w:rFonts w:ascii="Libre Franklin" w:eastAsiaTheme="minorHAnsi" w:hAnsi="Libre Franklin"/>
      <w:sz w:val="18"/>
      <w:szCs w:val="22"/>
      <w:lang w:val="nl-BE" w:eastAsia="en-US"/>
    </w:rPr>
  </w:style>
  <w:style w:type="paragraph" w:customStyle="1" w:styleId="1575B7FFD0C74462A332DB72CB2C0D722">
    <w:name w:val="1575B7FFD0C74462A332DB72CB2C0D722"/>
    <w:rsid w:val="00984FAF"/>
    <w:pPr>
      <w:spacing w:line="259" w:lineRule="auto"/>
      <w:ind w:left="113"/>
    </w:pPr>
    <w:rPr>
      <w:rFonts w:ascii="Libre Franklin" w:eastAsiaTheme="minorHAnsi" w:hAnsi="Libre Franklin"/>
      <w:sz w:val="18"/>
      <w:szCs w:val="22"/>
      <w:lang w:val="nl-BE" w:eastAsia="en-US"/>
    </w:rPr>
  </w:style>
  <w:style w:type="paragraph" w:customStyle="1" w:styleId="50CDB5A3E3C04261AED3DA0E026776872">
    <w:name w:val="50CDB5A3E3C04261AED3DA0E026776872"/>
    <w:rsid w:val="00984FAF"/>
    <w:pPr>
      <w:spacing w:line="259" w:lineRule="auto"/>
      <w:ind w:left="113"/>
    </w:pPr>
    <w:rPr>
      <w:rFonts w:ascii="Libre Franklin" w:eastAsiaTheme="minorHAnsi" w:hAnsi="Libre Franklin"/>
      <w:sz w:val="18"/>
      <w:szCs w:val="22"/>
      <w:lang w:val="nl-BE" w:eastAsia="en-US"/>
    </w:rPr>
  </w:style>
  <w:style w:type="paragraph" w:customStyle="1" w:styleId="28480CEDC346428AAE25776B057FF0942">
    <w:name w:val="28480CEDC346428AAE25776B057FF0942"/>
    <w:rsid w:val="00984FAF"/>
    <w:pPr>
      <w:spacing w:line="259" w:lineRule="auto"/>
      <w:ind w:left="113"/>
    </w:pPr>
    <w:rPr>
      <w:rFonts w:ascii="Libre Franklin" w:eastAsiaTheme="minorHAnsi" w:hAnsi="Libre Franklin"/>
      <w:sz w:val="18"/>
      <w:szCs w:val="22"/>
      <w:lang w:val="nl-BE" w:eastAsia="en-US"/>
    </w:rPr>
  </w:style>
  <w:style w:type="paragraph" w:customStyle="1" w:styleId="FF037F1CA9DA4B65A82071A9820AE5712">
    <w:name w:val="FF037F1CA9DA4B65A82071A9820AE5712"/>
    <w:rsid w:val="00984FAF"/>
    <w:pPr>
      <w:spacing w:line="259" w:lineRule="auto"/>
      <w:ind w:left="113"/>
    </w:pPr>
    <w:rPr>
      <w:rFonts w:ascii="Libre Franklin" w:eastAsiaTheme="minorHAnsi" w:hAnsi="Libre Franklin"/>
      <w:sz w:val="18"/>
      <w:szCs w:val="22"/>
      <w:lang w:val="nl-BE" w:eastAsia="en-US"/>
    </w:rPr>
  </w:style>
  <w:style w:type="paragraph" w:customStyle="1" w:styleId="0CAE9C54C0A44C9B8C6B44E20614D0202">
    <w:name w:val="0CAE9C54C0A44C9B8C6B44E20614D0202"/>
    <w:rsid w:val="00984FAF"/>
    <w:pPr>
      <w:spacing w:line="259" w:lineRule="auto"/>
      <w:ind w:left="113"/>
    </w:pPr>
    <w:rPr>
      <w:rFonts w:ascii="Libre Franklin" w:eastAsiaTheme="minorHAnsi" w:hAnsi="Libre Franklin"/>
      <w:sz w:val="18"/>
      <w:szCs w:val="22"/>
      <w:lang w:val="nl-BE" w:eastAsia="en-US"/>
    </w:rPr>
  </w:style>
  <w:style w:type="paragraph" w:customStyle="1" w:styleId="FC638CCFD9244C589E905A4C9FCE37FA2">
    <w:name w:val="FC638CCFD9244C589E905A4C9FCE37FA2"/>
    <w:rsid w:val="00984FAF"/>
    <w:pPr>
      <w:spacing w:line="259" w:lineRule="auto"/>
      <w:ind w:left="113"/>
    </w:pPr>
    <w:rPr>
      <w:rFonts w:ascii="Libre Franklin" w:eastAsiaTheme="minorHAnsi" w:hAnsi="Libre Franklin"/>
      <w:sz w:val="18"/>
      <w:szCs w:val="22"/>
      <w:lang w:val="nl-BE" w:eastAsia="en-US"/>
    </w:rPr>
  </w:style>
  <w:style w:type="paragraph" w:customStyle="1" w:styleId="89FF52E650044F5DBE037A5B0748CC8E2">
    <w:name w:val="89FF52E650044F5DBE037A5B0748CC8E2"/>
    <w:rsid w:val="00984FAF"/>
    <w:pPr>
      <w:spacing w:line="259" w:lineRule="auto"/>
      <w:ind w:left="113"/>
    </w:pPr>
    <w:rPr>
      <w:rFonts w:ascii="Libre Franklin" w:eastAsiaTheme="minorHAnsi" w:hAnsi="Libre Franklin"/>
      <w:sz w:val="18"/>
      <w:szCs w:val="22"/>
      <w:lang w:val="nl-BE" w:eastAsia="en-US"/>
    </w:rPr>
  </w:style>
  <w:style w:type="paragraph" w:customStyle="1" w:styleId="941E61FB7600457895EC882FC4E9D94F2">
    <w:name w:val="941E61FB7600457895EC882FC4E9D94F2"/>
    <w:rsid w:val="00984FAF"/>
    <w:pPr>
      <w:spacing w:line="259" w:lineRule="auto"/>
      <w:ind w:left="113"/>
    </w:pPr>
    <w:rPr>
      <w:rFonts w:ascii="Libre Franklin" w:eastAsiaTheme="minorHAnsi" w:hAnsi="Libre Franklin"/>
      <w:sz w:val="18"/>
      <w:szCs w:val="22"/>
      <w:lang w:val="nl-BE" w:eastAsia="en-US"/>
    </w:rPr>
  </w:style>
  <w:style w:type="paragraph" w:customStyle="1" w:styleId="EF83DEFA44E64413A59B61B7BBD7EB8C2">
    <w:name w:val="EF83DEFA44E64413A59B61B7BBD7EB8C2"/>
    <w:rsid w:val="00984FAF"/>
    <w:pPr>
      <w:spacing w:line="259" w:lineRule="auto"/>
      <w:ind w:left="113"/>
    </w:pPr>
    <w:rPr>
      <w:rFonts w:ascii="Libre Franklin" w:eastAsiaTheme="minorHAnsi" w:hAnsi="Libre Franklin"/>
      <w:sz w:val="18"/>
      <w:szCs w:val="22"/>
      <w:lang w:val="nl-BE" w:eastAsia="en-US"/>
    </w:rPr>
  </w:style>
  <w:style w:type="paragraph" w:customStyle="1" w:styleId="37F8FC23C5F5477BADF80DA73EE3D0572">
    <w:name w:val="37F8FC23C5F5477BADF80DA73EE3D0572"/>
    <w:rsid w:val="00984FAF"/>
    <w:pPr>
      <w:spacing w:line="259" w:lineRule="auto"/>
      <w:ind w:left="113"/>
    </w:pPr>
    <w:rPr>
      <w:rFonts w:ascii="Libre Franklin" w:eastAsiaTheme="minorHAnsi" w:hAnsi="Libre Franklin"/>
      <w:sz w:val="18"/>
      <w:szCs w:val="22"/>
      <w:lang w:val="nl-BE" w:eastAsia="en-US"/>
    </w:rPr>
  </w:style>
  <w:style w:type="paragraph" w:customStyle="1" w:styleId="8CF98E367C844A1EB0B5E8FD1DDAE5752">
    <w:name w:val="8CF98E367C844A1EB0B5E8FD1DDAE5752"/>
    <w:rsid w:val="00984FAF"/>
    <w:pPr>
      <w:spacing w:line="259" w:lineRule="auto"/>
      <w:ind w:left="113"/>
    </w:pPr>
    <w:rPr>
      <w:rFonts w:ascii="Libre Franklin" w:eastAsiaTheme="minorHAnsi" w:hAnsi="Libre Franklin"/>
      <w:sz w:val="18"/>
      <w:szCs w:val="22"/>
      <w:lang w:val="nl-BE" w:eastAsia="en-US"/>
    </w:rPr>
  </w:style>
  <w:style w:type="paragraph" w:customStyle="1" w:styleId="D3004457A4484CF0B79912AB36B9EEE02">
    <w:name w:val="D3004457A4484CF0B79912AB36B9EEE02"/>
    <w:rsid w:val="00984FAF"/>
    <w:pPr>
      <w:spacing w:line="259" w:lineRule="auto"/>
      <w:ind w:left="113"/>
    </w:pPr>
    <w:rPr>
      <w:rFonts w:ascii="Libre Franklin" w:eastAsiaTheme="minorHAnsi" w:hAnsi="Libre Franklin"/>
      <w:sz w:val="18"/>
      <w:szCs w:val="22"/>
      <w:lang w:val="nl-BE" w:eastAsia="en-US"/>
    </w:rPr>
  </w:style>
  <w:style w:type="paragraph" w:customStyle="1" w:styleId="E92031835FFE4DA3B311BF231E346C842">
    <w:name w:val="E92031835FFE4DA3B311BF231E346C842"/>
    <w:rsid w:val="00984FAF"/>
    <w:pPr>
      <w:spacing w:line="259" w:lineRule="auto"/>
      <w:ind w:left="113"/>
    </w:pPr>
    <w:rPr>
      <w:rFonts w:ascii="Libre Franklin" w:eastAsiaTheme="minorHAnsi" w:hAnsi="Libre Franklin"/>
      <w:sz w:val="18"/>
      <w:szCs w:val="22"/>
      <w:lang w:val="nl-BE" w:eastAsia="en-US"/>
    </w:rPr>
  </w:style>
  <w:style w:type="paragraph" w:customStyle="1" w:styleId="876D082DAB3E44CABFC0A8CC8CAA116D2">
    <w:name w:val="876D082DAB3E44CABFC0A8CC8CAA116D2"/>
    <w:rsid w:val="00984FAF"/>
    <w:pPr>
      <w:spacing w:line="259" w:lineRule="auto"/>
      <w:ind w:left="113"/>
    </w:pPr>
    <w:rPr>
      <w:rFonts w:ascii="Libre Franklin" w:eastAsiaTheme="minorHAnsi" w:hAnsi="Libre Franklin"/>
      <w:sz w:val="18"/>
      <w:szCs w:val="22"/>
      <w:lang w:val="nl-BE" w:eastAsia="en-US"/>
    </w:rPr>
  </w:style>
  <w:style w:type="paragraph" w:customStyle="1" w:styleId="DD1264E9D606480E962892844723E3FB2">
    <w:name w:val="DD1264E9D606480E962892844723E3FB2"/>
    <w:rsid w:val="00984FAF"/>
    <w:pPr>
      <w:spacing w:line="259" w:lineRule="auto"/>
      <w:ind w:left="113"/>
    </w:pPr>
    <w:rPr>
      <w:rFonts w:ascii="Libre Franklin" w:eastAsiaTheme="minorHAnsi" w:hAnsi="Libre Franklin"/>
      <w:sz w:val="18"/>
      <w:szCs w:val="22"/>
      <w:lang w:val="nl-BE" w:eastAsia="en-US"/>
    </w:rPr>
  </w:style>
  <w:style w:type="paragraph" w:customStyle="1" w:styleId="77D62CA02570447D841E71EDF025ACFD2">
    <w:name w:val="77D62CA02570447D841E71EDF025ACFD2"/>
    <w:rsid w:val="00984FAF"/>
    <w:pPr>
      <w:spacing w:line="259" w:lineRule="auto"/>
      <w:ind w:left="113"/>
    </w:pPr>
    <w:rPr>
      <w:rFonts w:ascii="Libre Franklin" w:eastAsiaTheme="minorHAnsi" w:hAnsi="Libre Franklin"/>
      <w:sz w:val="18"/>
      <w:szCs w:val="22"/>
      <w:lang w:val="nl-BE" w:eastAsia="en-US"/>
    </w:rPr>
  </w:style>
  <w:style w:type="paragraph" w:customStyle="1" w:styleId="629EF2382DD443E8841F0C95D968786B2">
    <w:name w:val="629EF2382DD443E8841F0C95D968786B2"/>
    <w:rsid w:val="00984FAF"/>
    <w:pPr>
      <w:spacing w:line="259" w:lineRule="auto"/>
      <w:ind w:left="113"/>
    </w:pPr>
    <w:rPr>
      <w:rFonts w:ascii="Libre Franklin" w:eastAsiaTheme="minorHAnsi" w:hAnsi="Libre Franklin"/>
      <w:sz w:val="18"/>
      <w:szCs w:val="22"/>
      <w:lang w:val="nl-BE" w:eastAsia="en-US"/>
    </w:rPr>
  </w:style>
  <w:style w:type="paragraph" w:customStyle="1" w:styleId="23D3BE7399A84CF394D59299EE9698A22">
    <w:name w:val="23D3BE7399A84CF394D59299EE9698A22"/>
    <w:rsid w:val="00984FAF"/>
    <w:pPr>
      <w:spacing w:line="259" w:lineRule="auto"/>
      <w:ind w:left="113"/>
    </w:pPr>
    <w:rPr>
      <w:rFonts w:ascii="Libre Franklin" w:eastAsiaTheme="minorHAnsi" w:hAnsi="Libre Franklin"/>
      <w:sz w:val="18"/>
      <w:szCs w:val="22"/>
      <w:lang w:val="nl-BE" w:eastAsia="en-US"/>
    </w:rPr>
  </w:style>
  <w:style w:type="paragraph" w:customStyle="1" w:styleId="04935EBB58EE46EB98D73F353CFBA8C62">
    <w:name w:val="04935EBB58EE46EB98D73F353CFBA8C62"/>
    <w:rsid w:val="00984FAF"/>
    <w:pPr>
      <w:spacing w:line="259" w:lineRule="auto"/>
      <w:ind w:left="113"/>
    </w:pPr>
    <w:rPr>
      <w:rFonts w:ascii="Libre Franklin" w:eastAsiaTheme="minorHAnsi" w:hAnsi="Libre Franklin"/>
      <w:sz w:val="18"/>
      <w:szCs w:val="22"/>
      <w:lang w:val="nl-BE" w:eastAsia="en-US"/>
    </w:rPr>
  </w:style>
  <w:style w:type="paragraph" w:customStyle="1" w:styleId="E9EB7240836B4B7EABE21934BAB3A78E2">
    <w:name w:val="E9EB7240836B4B7EABE21934BAB3A78E2"/>
    <w:rsid w:val="00984FAF"/>
    <w:pPr>
      <w:spacing w:line="259" w:lineRule="auto"/>
      <w:ind w:left="113"/>
    </w:pPr>
    <w:rPr>
      <w:rFonts w:ascii="Libre Franklin" w:eastAsiaTheme="minorHAnsi" w:hAnsi="Libre Franklin"/>
      <w:sz w:val="18"/>
      <w:szCs w:val="22"/>
      <w:lang w:val="nl-BE" w:eastAsia="en-US"/>
    </w:rPr>
  </w:style>
  <w:style w:type="paragraph" w:customStyle="1" w:styleId="8C493EC1F479425F9FBCE10E40C9C42D2">
    <w:name w:val="8C493EC1F479425F9FBCE10E40C9C42D2"/>
    <w:rsid w:val="00984FAF"/>
    <w:pPr>
      <w:spacing w:line="259" w:lineRule="auto"/>
      <w:ind w:left="113"/>
    </w:pPr>
    <w:rPr>
      <w:rFonts w:ascii="Libre Franklin" w:eastAsiaTheme="minorHAnsi" w:hAnsi="Libre Franklin"/>
      <w:sz w:val="18"/>
      <w:szCs w:val="22"/>
      <w:lang w:val="nl-BE" w:eastAsia="en-US"/>
    </w:rPr>
  </w:style>
  <w:style w:type="paragraph" w:customStyle="1" w:styleId="3AFD2BA3985643C699FA1B7F9E28B5002">
    <w:name w:val="3AFD2BA3985643C699FA1B7F9E28B5002"/>
    <w:rsid w:val="00984FAF"/>
    <w:pPr>
      <w:spacing w:line="259" w:lineRule="auto"/>
      <w:ind w:left="113"/>
    </w:pPr>
    <w:rPr>
      <w:rFonts w:ascii="Libre Franklin" w:eastAsiaTheme="minorHAnsi" w:hAnsi="Libre Franklin"/>
      <w:sz w:val="18"/>
      <w:szCs w:val="22"/>
      <w:lang w:val="nl-BE" w:eastAsia="en-US"/>
    </w:rPr>
  </w:style>
  <w:style w:type="paragraph" w:customStyle="1" w:styleId="1218A17551414DB5A26B9F44E5C7786F2">
    <w:name w:val="1218A17551414DB5A26B9F44E5C7786F2"/>
    <w:rsid w:val="00984FAF"/>
    <w:pPr>
      <w:spacing w:line="259" w:lineRule="auto"/>
      <w:ind w:left="113"/>
    </w:pPr>
    <w:rPr>
      <w:rFonts w:ascii="Libre Franklin" w:eastAsiaTheme="minorHAnsi" w:hAnsi="Libre Franklin"/>
      <w:sz w:val="18"/>
      <w:szCs w:val="22"/>
      <w:lang w:val="nl-BE" w:eastAsia="en-US"/>
    </w:rPr>
  </w:style>
  <w:style w:type="paragraph" w:customStyle="1" w:styleId="4CC06DD71DB041ACACBAFE2E14D0F0D42">
    <w:name w:val="4CC06DD71DB041ACACBAFE2E14D0F0D42"/>
    <w:rsid w:val="00984FAF"/>
    <w:pPr>
      <w:spacing w:line="259" w:lineRule="auto"/>
      <w:ind w:left="113"/>
    </w:pPr>
    <w:rPr>
      <w:rFonts w:ascii="Libre Franklin" w:eastAsiaTheme="minorHAnsi" w:hAnsi="Libre Franklin"/>
      <w:sz w:val="18"/>
      <w:szCs w:val="22"/>
      <w:lang w:val="nl-BE" w:eastAsia="en-US"/>
    </w:rPr>
  </w:style>
  <w:style w:type="paragraph" w:customStyle="1" w:styleId="5103AFA4638043DDA923A8D9D5940B562">
    <w:name w:val="5103AFA4638043DDA923A8D9D5940B562"/>
    <w:rsid w:val="00984FAF"/>
    <w:pPr>
      <w:spacing w:line="259" w:lineRule="auto"/>
      <w:ind w:left="113"/>
    </w:pPr>
    <w:rPr>
      <w:rFonts w:ascii="Libre Franklin" w:eastAsiaTheme="minorHAnsi" w:hAnsi="Libre Franklin"/>
      <w:sz w:val="18"/>
      <w:szCs w:val="22"/>
      <w:lang w:val="nl-BE" w:eastAsia="en-US"/>
    </w:rPr>
  </w:style>
  <w:style w:type="paragraph" w:customStyle="1" w:styleId="4866DEEBD112450A8AC765F3FB222D012">
    <w:name w:val="4866DEEBD112450A8AC765F3FB222D012"/>
    <w:rsid w:val="00984FAF"/>
    <w:pPr>
      <w:spacing w:line="259" w:lineRule="auto"/>
      <w:ind w:left="113"/>
    </w:pPr>
    <w:rPr>
      <w:rFonts w:ascii="Libre Franklin" w:eastAsiaTheme="minorHAnsi" w:hAnsi="Libre Franklin"/>
      <w:sz w:val="18"/>
      <w:szCs w:val="22"/>
      <w:lang w:val="nl-BE" w:eastAsia="en-US"/>
    </w:rPr>
  </w:style>
  <w:style w:type="paragraph" w:customStyle="1" w:styleId="6786BB5BE54F4348BCA2F00DA424134E2">
    <w:name w:val="6786BB5BE54F4348BCA2F00DA424134E2"/>
    <w:rsid w:val="00984FAF"/>
    <w:pPr>
      <w:spacing w:line="259" w:lineRule="auto"/>
      <w:ind w:left="113"/>
    </w:pPr>
    <w:rPr>
      <w:rFonts w:ascii="Libre Franklin" w:eastAsiaTheme="minorHAnsi" w:hAnsi="Libre Franklin"/>
      <w:sz w:val="18"/>
      <w:szCs w:val="22"/>
      <w:lang w:val="nl-BE" w:eastAsia="en-US"/>
    </w:rPr>
  </w:style>
  <w:style w:type="paragraph" w:customStyle="1" w:styleId="98258D9376284683B5EC8701BDB8E6BF2">
    <w:name w:val="98258D9376284683B5EC8701BDB8E6BF2"/>
    <w:rsid w:val="00984FAF"/>
    <w:pPr>
      <w:spacing w:line="259" w:lineRule="auto"/>
      <w:ind w:left="113"/>
    </w:pPr>
    <w:rPr>
      <w:rFonts w:ascii="Libre Franklin" w:eastAsiaTheme="minorHAnsi" w:hAnsi="Libre Franklin"/>
      <w:sz w:val="18"/>
      <w:szCs w:val="22"/>
      <w:lang w:val="nl-BE" w:eastAsia="en-US"/>
    </w:rPr>
  </w:style>
  <w:style w:type="paragraph" w:customStyle="1" w:styleId="B79666073994430DADFC9FAC60F7CF5F2">
    <w:name w:val="B79666073994430DADFC9FAC60F7CF5F2"/>
    <w:rsid w:val="00984FAF"/>
    <w:pPr>
      <w:spacing w:line="259" w:lineRule="auto"/>
      <w:ind w:left="113"/>
    </w:pPr>
    <w:rPr>
      <w:rFonts w:ascii="Libre Franklin" w:eastAsiaTheme="minorHAnsi" w:hAnsi="Libre Franklin"/>
      <w:sz w:val="18"/>
      <w:szCs w:val="22"/>
      <w:lang w:val="nl-BE" w:eastAsia="en-US"/>
    </w:rPr>
  </w:style>
  <w:style w:type="paragraph" w:customStyle="1" w:styleId="A4E27AFCA0DE4D3D8E4A15082B5473972">
    <w:name w:val="A4E27AFCA0DE4D3D8E4A15082B5473972"/>
    <w:rsid w:val="00984FAF"/>
    <w:pPr>
      <w:spacing w:line="259" w:lineRule="auto"/>
      <w:ind w:left="113"/>
    </w:pPr>
    <w:rPr>
      <w:rFonts w:ascii="Libre Franklin" w:eastAsiaTheme="minorHAnsi" w:hAnsi="Libre Franklin"/>
      <w:sz w:val="18"/>
      <w:szCs w:val="22"/>
      <w:lang w:val="nl-BE" w:eastAsia="en-US"/>
    </w:rPr>
  </w:style>
  <w:style w:type="paragraph" w:customStyle="1" w:styleId="16B58EC8638B439F9B57FC69B29363692">
    <w:name w:val="16B58EC8638B439F9B57FC69B29363692"/>
    <w:rsid w:val="00984FAF"/>
    <w:pPr>
      <w:spacing w:line="259" w:lineRule="auto"/>
      <w:ind w:left="113"/>
    </w:pPr>
    <w:rPr>
      <w:rFonts w:ascii="Libre Franklin" w:eastAsiaTheme="minorHAnsi" w:hAnsi="Libre Franklin"/>
      <w:sz w:val="18"/>
      <w:szCs w:val="22"/>
      <w:lang w:val="nl-BE" w:eastAsia="en-US"/>
    </w:rPr>
  </w:style>
  <w:style w:type="paragraph" w:customStyle="1" w:styleId="12C43DC7F91B454C9D6C59D4C9A6A7212">
    <w:name w:val="12C43DC7F91B454C9D6C59D4C9A6A7212"/>
    <w:rsid w:val="00984FAF"/>
    <w:pPr>
      <w:spacing w:line="259" w:lineRule="auto"/>
      <w:ind w:left="113"/>
    </w:pPr>
    <w:rPr>
      <w:rFonts w:ascii="Libre Franklin" w:eastAsiaTheme="minorHAnsi" w:hAnsi="Libre Franklin"/>
      <w:sz w:val="18"/>
      <w:szCs w:val="22"/>
      <w:lang w:val="nl-BE" w:eastAsia="en-US"/>
    </w:rPr>
  </w:style>
  <w:style w:type="paragraph" w:customStyle="1" w:styleId="AA001348BDCB4F4492AF956C69FEFAF92">
    <w:name w:val="AA001348BDCB4F4492AF956C69FEFAF92"/>
    <w:rsid w:val="00984FAF"/>
    <w:pPr>
      <w:spacing w:line="259" w:lineRule="auto"/>
      <w:ind w:left="113"/>
    </w:pPr>
    <w:rPr>
      <w:rFonts w:ascii="Libre Franklin" w:eastAsiaTheme="minorHAnsi" w:hAnsi="Libre Franklin"/>
      <w:sz w:val="18"/>
      <w:szCs w:val="22"/>
      <w:lang w:val="nl-BE" w:eastAsia="en-US"/>
    </w:rPr>
  </w:style>
  <w:style w:type="paragraph" w:customStyle="1" w:styleId="00E436A302CA44CFB6D4E16FDC71A1CC2">
    <w:name w:val="00E436A302CA44CFB6D4E16FDC71A1CC2"/>
    <w:rsid w:val="00984FAF"/>
    <w:pPr>
      <w:spacing w:line="259" w:lineRule="auto"/>
      <w:ind w:left="113"/>
    </w:pPr>
    <w:rPr>
      <w:rFonts w:ascii="Libre Franklin" w:eastAsiaTheme="minorHAnsi" w:hAnsi="Libre Franklin"/>
      <w:sz w:val="18"/>
      <w:szCs w:val="22"/>
      <w:lang w:val="nl-BE" w:eastAsia="en-US"/>
    </w:rPr>
  </w:style>
  <w:style w:type="paragraph" w:customStyle="1" w:styleId="C5AB8A8A8EBC42CA8E8A33DDD7BEAAEE2">
    <w:name w:val="C5AB8A8A8EBC42CA8E8A33DDD7BEAAEE2"/>
    <w:rsid w:val="00984FAF"/>
    <w:pPr>
      <w:spacing w:line="259" w:lineRule="auto"/>
      <w:ind w:left="113"/>
    </w:pPr>
    <w:rPr>
      <w:rFonts w:ascii="Libre Franklin" w:eastAsiaTheme="minorHAnsi" w:hAnsi="Libre Franklin"/>
      <w:sz w:val="18"/>
      <w:szCs w:val="22"/>
      <w:lang w:val="nl-BE" w:eastAsia="en-US"/>
    </w:rPr>
  </w:style>
  <w:style w:type="paragraph" w:customStyle="1" w:styleId="4D0640930F994520867941BD543DF2B02">
    <w:name w:val="4D0640930F994520867941BD543DF2B02"/>
    <w:rsid w:val="00984FAF"/>
    <w:pPr>
      <w:spacing w:line="259" w:lineRule="auto"/>
      <w:ind w:left="113"/>
    </w:pPr>
    <w:rPr>
      <w:rFonts w:ascii="Libre Franklin" w:eastAsiaTheme="minorHAnsi" w:hAnsi="Libre Franklin"/>
      <w:sz w:val="18"/>
      <w:szCs w:val="22"/>
      <w:lang w:val="nl-BE" w:eastAsia="en-US"/>
    </w:rPr>
  </w:style>
  <w:style w:type="paragraph" w:customStyle="1" w:styleId="0F8DC68B6E1443E3B74B2D85E9D783542">
    <w:name w:val="0F8DC68B6E1443E3B74B2D85E9D783542"/>
    <w:rsid w:val="00984FAF"/>
    <w:pPr>
      <w:spacing w:line="259" w:lineRule="auto"/>
      <w:ind w:left="113"/>
    </w:pPr>
    <w:rPr>
      <w:rFonts w:ascii="Libre Franklin" w:eastAsiaTheme="minorHAnsi" w:hAnsi="Libre Franklin"/>
      <w:sz w:val="18"/>
      <w:szCs w:val="22"/>
      <w:lang w:val="nl-BE" w:eastAsia="en-US"/>
    </w:rPr>
  </w:style>
  <w:style w:type="paragraph" w:customStyle="1" w:styleId="4D634CD04C0D476A97805F50860052592">
    <w:name w:val="4D634CD04C0D476A97805F50860052592"/>
    <w:rsid w:val="00984FAF"/>
    <w:pPr>
      <w:spacing w:line="259" w:lineRule="auto"/>
      <w:ind w:left="113"/>
    </w:pPr>
    <w:rPr>
      <w:rFonts w:ascii="Libre Franklin" w:eastAsiaTheme="minorHAnsi" w:hAnsi="Libre Franklin"/>
      <w:sz w:val="18"/>
      <w:szCs w:val="22"/>
      <w:lang w:val="nl-BE" w:eastAsia="en-US"/>
    </w:rPr>
  </w:style>
  <w:style w:type="paragraph" w:customStyle="1" w:styleId="DE5622DE8B754F8392E68C265423A3492">
    <w:name w:val="DE5622DE8B754F8392E68C265423A3492"/>
    <w:rsid w:val="00984FAF"/>
    <w:pPr>
      <w:spacing w:line="259" w:lineRule="auto"/>
      <w:ind w:left="113"/>
    </w:pPr>
    <w:rPr>
      <w:rFonts w:ascii="Libre Franklin" w:eastAsiaTheme="minorHAnsi" w:hAnsi="Libre Franklin"/>
      <w:sz w:val="18"/>
      <w:szCs w:val="22"/>
      <w:lang w:val="nl-BE" w:eastAsia="en-US"/>
    </w:rPr>
  </w:style>
  <w:style w:type="paragraph" w:customStyle="1" w:styleId="5A574725992D44679726794ECB804ED22">
    <w:name w:val="5A574725992D44679726794ECB804ED22"/>
    <w:rsid w:val="00984FAF"/>
    <w:pPr>
      <w:tabs>
        <w:tab w:val="center" w:pos="4536"/>
        <w:tab w:val="right" w:pos="9072"/>
      </w:tabs>
      <w:spacing w:after="0" w:line="240" w:lineRule="auto"/>
      <w:ind w:left="113"/>
    </w:pPr>
    <w:rPr>
      <w:rFonts w:ascii="Libre Franklin" w:eastAsiaTheme="minorHAnsi" w:hAnsi="Libre Franklin"/>
      <w:sz w:val="18"/>
      <w:szCs w:val="22"/>
      <w:lang w:val="nl-BE"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1FF9-CB3B-4EB7-895A-E9613BA6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NL_TEMPLATE_Camera's — Register van MOBIELE bewakingscamera's in een [niet] voor het publiek toegankelijke BESLOTEN PLAATS (v01-09-2025).dotx</Template>
  <TotalTime>5</TotalTime>
  <Pages>8</Pages>
  <Words>2647</Words>
  <Characters>14560</Characters>
  <Application>Microsoft Office Word</Application>
  <DocSecurity>2</DocSecurity>
  <Lines>121</Lines>
  <Paragraphs>34</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Mobiele bewakingscamera's in een [niet] voor het publiek toegankelijke besloten plaats</vt:lpstr>
      <vt:lpstr>Identificatie van de verwerkingsverantwoordelijke </vt:lpstr>
      <vt:lpstr>        Identiteit van de verwerkingsverantwoordelijke</vt:lpstr>
      <vt:lpstr>        Contactgegevens van de verwerkingsverantwoordelijke (en van de functionaris voor</vt:lpstr>
      <vt:lpstr>        Hoofdadres van de bewaakte plaats</vt:lpstr>
      <vt:lpstr>Beschrijving van de mobiele camera’s en van de plaatsen bewaakt door de camera’s</vt:lpstr>
      <vt:lpstr>    Mobiele bewakingscamera 1</vt:lpstr>
      <vt:lpstr>        Beschrijving van de bewaakte zones en van de gebruiksperiodes	</vt:lpstr>
      <vt:lpstr>        Technische beschrijving van de mobiele bewakingscamera</vt:lpstr>
      <vt:lpstr>    Mobiele bewakingscamera 2</vt:lpstr>
      <vt:lpstr>        Beschrijving van de bewaakte zones en van de gebruiksperiodes	</vt:lpstr>
      <vt:lpstr>        Technische beschrijving van de mobiele bewakingscamera</vt:lpstr>
      <vt:lpstr>    Mobiele bewakingscamera 3</vt:lpstr>
      <vt:lpstr>        Beschrijving van de bewaakte zones en van de gebruiksperiodes	</vt:lpstr>
      <vt:lpstr>        Technische beschrijving van de mobiele bewakingscamera</vt:lpstr>
      <vt:lpstr>    Mobiele bewakingscamera 4</vt:lpstr>
      <vt:lpstr>        Beschrijving van de bewaakte zones en van de gebruiksperiodes	</vt:lpstr>
      <vt:lpstr>        Technische beschrijving van de mobiele bewakingscamera</vt:lpstr>
      <vt:lpstr>    Mobiele bewakingscamera 5</vt:lpstr>
      <vt:lpstr>        Beschrijving van de bewaakte zones en van de gebruiksperiodes	</vt:lpstr>
      <vt:lpstr>        Technische beschrijving van de mobiele bewakingscamera</vt:lpstr>
      <vt:lpstr>    Mobiele bewakingscamera 6</vt:lpstr>
      <vt:lpstr>        Beschrijving van de bewaakte zones en van de gebruiksperiodes	</vt:lpstr>
      <vt:lpstr>        Technische beschrijving van de mobiele bewakingscamera</vt:lpstr>
      <vt:lpstr>    Mobiele bewakingscamera 7</vt:lpstr>
      <vt:lpstr>        Beschrijving van de bewaakte zones en van de gebruiksperiodes	</vt:lpstr>
      <vt:lpstr>        Technische beschrijving van de mobiele bewakingscamera</vt:lpstr>
      <vt:lpstr>    Mobiele bewakingscamera 8</vt:lpstr>
      <vt:lpstr>        Beschrijving van de bewaakte zones en van de gebruiksperiodes	</vt:lpstr>
      <vt:lpstr>        Technische beschrijving van de mobiele bewakingscamera</vt:lpstr>
      <vt:lpstr>    Mobiele bewakingscamera 9</vt:lpstr>
      <vt:lpstr>        Beschrijving van de bewaakte zones en van de gebruiksperiodes	</vt:lpstr>
      <vt:lpstr>        Technische beschrijving van de mobiele bewakingscamera</vt:lpstr>
      <vt:lpstr>    Mobiele bewakingscamera 10</vt:lpstr>
      <vt:lpstr>        Beschrijving van de bewaakte zones en van de gebruiksperiodes	</vt:lpstr>
      <vt:lpstr>        Technische beschrijving van de mobiele bewakingscamera</vt:lpstr>
      <vt:lpstr>Beschrijving van de beeldverwerking die wordt uitgevoerd door middel van het cam</vt:lpstr>
      <vt:lpstr>        Beschrijving van de categorieën betrokken personen en de categorieën persoonsgeg</vt:lpstr>
      <vt:lpstr>        Plaats van de beeldverwerking (realtime weergave en informatie over internationa</vt:lpstr>
      <vt:lpstr>        Bewaartermijn van de beelden</vt:lpstr>
      <vt:lpstr>        Beschrijving van de categorieën ontvangers van de persoonsgegevens </vt:lpstr>
      <vt:lpstr>        Wijze van informatieverstrekking over de beeldverwerking door middel van bewakin</vt:lpstr>
      <vt:lpstr>Algemene beschrijving van de getroffen technische en organisatorische veiligheid</vt:lpstr>
    </vt:vector>
  </TitlesOfParts>
  <Company>Gegevensbeschermingsautoriteit</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Mobiele bewakingscamera's in een [niet] voor het publiek toegankelijke besloten plaats</dc:title>
  <dc:subject>Register van beeldverwerkingsactiviteiten van bewakingscamera's</dc:subject>
  <dc:creator>J.D.</dc:creator>
  <cp:keywords>Template</cp:keywords>
  <dc:description/>
  <cp:lastModifiedBy>J.D.</cp:lastModifiedBy>
  <cp:revision>9</cp:revision>
  <cp:lastPrinted>2024-09-13T16:30:00Z</cp:lastPrinted>
  <dcterms:created xsi:type="dcterms:W3CDTF">2026-10-16T16:04:00Z</dcterms:created>
  <dcterms:modified xsi:type="dcterms:W3CDTF">2026-10-16T16:30:00Z</dcterms:modified>
  <cp:contentStatus/>
</cp:coreProperties>
</file>